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B33" w:rsidRPr="002372B5" w:rsidRDefault="00311B33" w:rsidP="002372B5">
      <w:pPr>
        <w:pStyle w:val="21"/>
        <w:ind w:firstLine="0"/>
        <w:jc w:val="center"/>
        <w:rPr>
          <w:rFonts w:ascii="Arial" w:hAnsi="Arial" w:cs="Arial"/>
          <w:sz w:val="24"/>
          <w:szCs w:val="24"/>
        </w:rPr>
      </w:pPr>
      <w:r w:rsidRPr="002372B5">
        <w:rPr>
          <w:rFonts w:ascii="Arial" w:hAnsi="Arial" w:cs="Arial"/>
          <w:sz w:val="24"/>
          <w:szCs w:val="24"/>
        </w:rPr>
        <w:t>СОВЕТ НАРОДНЫХ ДЕПУТАТОВ</w:t>
      </w:r>
    </w:p>
    <w:p w:rsidR="00311B33" w:rsidRPr="002372B5" w:rsidRDefault="0032043B" w:rsidP="002372B5">
      <w:pPr>
        <w:ind w:firstLine="709"/>
        <w:jc w:val="center"/>
        <w:rPr>
          <w:rFonts w:cs="Arial"/>
        </w:rPr>
      </w:pPr>
      <w:r>
        <w:rPr>
          <w:rFonts w:cs="Arial"/>
        </w:rPr>
        <w:t>ШЕКАЛОВСКОГО</w:t>
      </w:r>
      <w:r w:rsidR="00311B33" w:rsidRPr="002372B5">
        <w:rPr>
          <w:rFonts w:cs="Arial"/>
        </w:rPr>
        <w:t xml:space="preserve"> СЕЛЬСКОГО ПОСЕЛЕНИЯ</w:t>
      </w:r>
    </w:p>
    <w:p w:rsidR="00311B33" w:rsidRPr="002372B5" w:rsidRDefault="00311B33" w:rsidP="002372B5">
      <w:pPr>
        <w:ind w:firstLine="709"/>
        <w:jc w:val="center"/>
        <w:rPr>
          <w:rFonts w:cs="Arial"/>
        </w:rPr>
      </w:pPr>
      <w:r w:rsidRPr="002372B5">
        <w:rPr>
          <w:rFonts w:cs="Arial"/>
        </w:rPr>
        <w:t>РОССОШАНСКОГО МУНИЦИПАЛЬНОГО РАЙОНА</w:t>
      </w:r>
    </w:p>
    <w:p w:rsidR="00311B33" w:rsidRPr="002372B5" w:rsidRDefault="00311B33" w:rsidP="002372B5">
      <w:pPr>
        <w:ind w:firstLine="709"/>
        <w:jc w:val="center"/>
        <w:rPr>
          <w:rFonts w:cs="Arial"/>
        </w:rPr>
      </w:pPr>
      <w:r w:rsidRPr="002372B5">
        <w:rPr>
          <w:rFonts w:cs="Arial"/>
        </w:rPr>
        <w:t>ВОРОНЕЖСКОЙ ОБЛАСТИ</w:t>
      </w:r>
    </w:p>
    <w:p w:rsidR="00311B33" w:rsidRPr="002372B5" w:rsidRDefault="00311B33" w:rsidP="002372B5">
      <w:pPr>
        <w:ind w:firstLine="709"/>
        <w:jc w:val="center"/>
        <w:rPr>
          <w:rFonts w:cs="Arial"/>
        </w:rPr>
      </w:pPr>
      <w:r w:rsidRPr="002372B5">
        <w:rPr>
          <w:rFonts w:cs="Arial"/>
        </w:rPr>
        <w:t>РЕШЕНИЕ</w:t>
      </w:r>
    </w:p>
    <w:p w:rsidR="00303E86" w:rsidRPr="002372B5" w:rsidRDefault="00BD021F" w:rsidP="002372B5">
      <w:pPr>
        <w:ind w:firstLine="709"/>
        <w:jc w:val="center"/>
        <w:rPr>
          <w:rFonts w:cs="Arial"/>
        </w:rPr>
      </w:pPr>
      <w:r>
        <w:rPr>
          <w:rFonts w:cs="Arial"/>
        </w:rPr>
        <w:t>51</w:t>
      </w:r>
      <w:r w:rsidR="00E84478" w:rsidRPr="002372B5">
        <w:rPr>
          <w:rFonts w:cs="Arial"/>
        </w:rPr>
        <w:t xml:space="preserve"> </w:t>
      </w:r>
      <w:r w:rsidR="00303E86" w:rsidRPr="002372B5">
        <w:rPr>
          <w:rFonts w:cs="Arial"/>
        </w:rPr>
        <w:t>сессии</w:t>
      </w:r>
    </w:p>
    <w:p w:rsidR="00311B33" w:rsidRPr="002372B5" w:rsidRDefault="00872F08" w:rsidP="00A738BA">
      <w:pPr>
        <w:ind w:firstLine="709"/>
        <w:rPr>
          <w:rFonts w:cs="Arial"/>
        </w:rPr>
      </w:pPr>
      <w:r w:rsidRPr="002372B5">
        <w:rPr>
          <w:rFonts w:cs="Arial"/>
        </w:rPr>
        <w:t>от</w:t>
      </w:r>
      <w:r w:rsidR="004C3875" w:rsidRPr="002372B5">
        <w:rPr>
          <w:rFonts w:cs="Arial"/>
        </w:rPr>
        <w:t xml:space="preserve"> </w:t>
      </w:r>
      <w:r w:rsidR="00235486">
        <w:rPr>
          <w:rFonts w:cs="Arial"/>
        </w:rPr>
        <w:t>13</w:t>
      </w:r>
      <w:r w:rsidR="00747A17">
        <w:rPr>
          <w:rFonts w:cs="Arial"/>
        </w:rPr>
        <w:t xml:space="preserve">.10.2022 </w:t>
      </w:r>
      <w:r w:rsidR="00311B33" w:rsidRPr="002372B5">
        <w:rPr>
          <w:rFonts w:cs="Arial"/>
        </w:rPr>
        <w:t>№</w:t>
      </w:r>
      <w:bookmarkStart w:id="0" w:name="_GoBack"/>
      <w:bookmarkEnd w:id="0"/>
      <w:r w:rsidR="00BD021F">
        <w:rPr>
          <w:rFonts w:cs="Arial"/>
        </w:rPr>
        <w:t>107</w:t>
      </w:r>
      <w:r w:rsidR="008C479B" w:rsidRPr="002372B5">
        <w:rPr>
          <w:rFonts w:cs="Arial"/>
        </w:rPr>
        <w:t xml:space="preserve"> </w:t>
      </w:r>
    </w:p>
    <w:p w:rsidR="00A738BA" w:rsidRPr="00747A17" w:rsidRDefault="00BD58CC" w:rsidP="00A738BA">
      <w:pPr>
        <w:ind w:firstLine="709"/>
        <w:rPr>
          <w:rFonts w:cs="Arial"/>
        </w:rPr>
      </w:pPr>
      <w:r w:rsidRPr="002372B5">
        <w:rPr>
          <w:rFonts w:cs="Arial"/>
        </w:rPr>
        <w:t>с</w:t>
      </w:r>
      <w:r w:rsidR="008F5147" w:rsidRPr="002372B5">
        <w:rPr>
          <w:rFonts w:cs="Arial"/>
        </w:rPr>
        <w:t>.</w:t>
      </w:r>
      <w:r w:rsidRPr="002372B5">
        <w:rPr>
          <w:rFonts w:cs="Arial"/>
        </w:rPr>
        <w:t xml:space="preserve"> </w:t>
      </w:r>
      <w:r w:rsidR="0032043B">
        <w:rPr>
          <w:rFonts w:cs="Arial"/>
        </w:rPr>
        <w:t>Шекаловка</w:t>
      </w:r>
      <w:r w:rsidR="00A738BA" w:rsidRPr="002372B5">
        <w:rPr>
          <w:rFonts w:cs="Arial"/>
        </w:rPr>
        <w:t xml:space="preserve"> </w:t>
      </w:r>
    </w:p>
    <w:p w:rsidR="002372B5" w:rsidRPr="00747A17" w:rsidRDefault="002372B5" w:rsidP="00A738BA">
      <w:pPr>
        <w:ind w:firstLine="709"/>
        <w:rPr>
          <w:rFonts w:cs="Arial"/>
        </w:rPr>
      </w:pPr>
    </w:p>
    <w:p w:rsidR="00843C51" w:rsidRPr="002372B5" w:rsidRDefault="00843C51" w:rsidP="00A738BA">
      <w:pPr>
        <w:ind w:firstLine="709"/>
        <w:jc w:val="center"/>
        <w:rPr>
          <w:rFonts w:cs="Arial"/>
          <w:b/>
          <w:bCs/>
          <w:kern w:val="28"/>
          <w:sz w:val="32"/>
          <w:szCs w:val="32"/>
        </w:rPr>
      </w:pPr>
      <w:r w:rsidRPr="002372B5">
        <w:rPr>
          <w:rFonts w:cs="Arial"/>
          <w:b/>
          <w:bCs/>
          <w:kern w:val="28"/>
          <w:sz w:val="32"/>
          <w:szCs w:val="32"/>
        </w:rPr>
        <w:t xml:space="preserve">Об утверждении Правил благоустройства </w:t>
      </w:r>
    </w:p>
    <w:p w:rsidR="00843C51" w:rsidRPr="002372B5" w:rsidRDefault="0032043B" w:rsidP="00A738BA">
      <w:pPr>
        <w:ind w:firstLine="709"/>
        <w:jc w:val="center"/>
        <w:rPr>
          <w:rFonts w:cs="Arial"/>
          <w:b/>
          <w:bCs/>
          <w:kern w:val="28"/>
          <w:sz w:val="32"/>
          <w:szCs w:val="32"/>
        </w:rPr>
      </w:pPr>
      <w:r>
        <w:rPr>
          <w:rFonts w:cs="Arial"/>
          <w:b/>
          <w:bCs/>
          <w:kern w:val="28"/>
          <w:sz w:val="32"/>
          <w:szCs w:val="32"/>
        </w:rPr>
        <w:t>Шекаловского</w:t>
      </w:r>
      <w:r w:rsidR="00843C51" w:rsidRPr="002372B5">
        <w:rPr>
          <w:rFonts w:cs="Arial"/>
          <w:b/>
          <w:bCs/>
          <w:kern w:val="28"/>
          <w:sz w:val="32"/>
          <w:szCs w:val="32"/>
        </w:rPr>
        <w:t xml:space="preserve"> сельского поселения Россошанского </w:t>
      </w:r>
    </w:p>
    <w:p w:rsidR="002372B5" w:rsidRPr="00747A17" w:rsidRDefault="00843C51" w:rsidP="00A738BA">
      <w:pPr>
        <w:ind w:firstLine="709"/>
        <w:jc w:val="center"/>
        <w:rPr>
          <w:rFonts w:cs="Arial"/>
          <w:b/>
          <w:bCs/>
          <w:kern w:val="28"/>
          <w:sz w:val="32"/>
          <w:szCs w:val="32"/>
        </w:rPr>
      </w:pPr>
      <w:r w:rsidRPr="002372B5">
        <w:rPr>
          <w:rFonts w:cs="Arial"/>
          <w:b/>
          <w:bCs/>
          <w:kern w:val="28"/>
          <w:sz w:val="32"/>
          <w:szCs w:val="32"/>
        </w:rPr>
        <w:t>муниципального района Воронежской области</w:t>
      </w:r>
    </w:p>
    <w:p w:rsidR="00A738BA" w:rsidRPr="002372B5" w:rsidRDefault="00A738BA" w:rsidP="00A738BA">
      <w:pPr>
        <w:ind w:firstLine="709"/>
        <w:jc w:val="center"/>
        <w:rPr>
          <w:rFonts w:cs="Arial"/>
          <w:b/>
          <w:bCs/>
          <w:kern w:val="28"/>
          <w:sz w:val="32"/>
          <w:szCs w:val="32"/>
        </w:rPr>
      </w:pPr>
      <w:r w:rsidRPr="002372B5">
        <w:rPr>
          <w:rFonts w:cs="Arial"/>
          <w:b/>
          <w:bCs/>
          <w:kern w:val="28"/>
          <w:sz w:val="32"/>
          <w:szCs w:val="32"/>
        </w:rPr>
        <w:t xml:space="preserve"> </w:t>
      </w:r>
    </w:p>
    <w:p w:rsidR="00A738BA" w:rsidRPr="002372B5" w:rsidRDefault="00843C51" w:rsidP="00A738BA">
      <w:pPr>
        <w:ind w:firstLine="709"/>
        <w:rPr>
          <w:rFonts w:cs="Arial"/>
        </w:rPr>
      </w:pPr>
      <w:r w:rsidRPr="002372B5">
        <w:rPr>
          <w:rFonts w:cs="Arial"/>
          <w:bCs/>
        </w:rPr>
        <w:t xml:space="preserve">Рассмотрев протест Россошанской межрайонной прокуратуры Воронежской области от </w:t>
      </w:r>
      <w:r w:rsidR="007132CB">
        <w:rPr>
          <w:rFonts w:cs="Arial"/>
          <w:bCs/>
        </w:rPr>
        <w:t>11.04.2022</w:t>
      </w:r>
      <w:r w:rsidRPr="002372B5">
        <w:rPr>
          <w:rFonts w:cs="Arial"/>
          <w:bCs/>
        </w:rPr>
        <w:t>г. №</w:t>
      </w:r>
      <w:r w:rsidR="00D005B7">
        <w:rPr>
          <w:rFonts w:cs="Arial"/>
          <w:bCs/>
        </w:rPr>
        <w:t xml:space="preserve"> 2-1-2022</w:t>
      </w:r>
      <w:r w:rsidR="00453AAB" w:rsidRPr="002372B5">
        <w:rPr>
          <w:rFonts w:cs="Arial"/>
          <w:bCs/>
        </w:rPr>
        <w:t xml:space="preserve">, </w:t>
      </w:r>
      <w:r w:rsidRPr="002372B5">
        <w:rPr>
          <w:rFonts w:cs="Arial"/>
          <w:bCs/>
        </w:rPr>
        <w:t xml:space="preserve">в целях приведения нормативных правовых актов </w:t>
      </w:r>
      <w:r w:rsidR="0032043B">
        <w:rPr>
          <w:rFonts w:cs="Arial"/>
          <w:bCs/>
        </w:rPr>
        <w:t>Шекаловского</w:t>
      </w:r>
      <w:r w:rsidRPr="002372B5">
        <w:rPr>
          <w:rFonts w:cs="Arial"/>
          <w:bCs/>
        </w:rPr>
        <w:t xml:space="preserve"> сельского поселения в соответствие действующему законодательству, </w:t>
      </w:r>
      <w:r w:rsidRPr="002372B5">
        <w:rPr>
          <w:rFonts w:cs="Arial"/>
        </w:rPr>
        <w:t xml:space="preserve">в целях обеспечения надлежащего санитарного состояния, чистоты и порядка на территории </w:t>
      </w:r>
      <w:r w:rsidR="0032043B">
        <w:rPr>
          <w:rFonts w:cs="Arial"/>
        </w:rPr>
        <w:t>Шекаловского</w:t>
      </w:r>
      <w:r w:rsidRPr="002372B5">
        <w:rPr>
          <w:rFonts w:cs="Arial"/>
        </w:rPr>
        <w:t xml:space="preserve">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32043B">
        <w:rPr>
          <w:rFonts w:cs="Arial"/>
        </w:rPr>
        <w:t>Шекаловского</w:t>
      </w:r>
      <w:r w:rsidRPr="002372B5">
        <w:rPr>
          <w:rFonts w:cs="Arial"/>
        </w:rPr>
        <w:t xml:space="preserve"> сельского поселения, Совет народных депутатов </w:t>
      </w:r>
      <w:r w:rsidR="0032043B">
        <w:rPr>
          <w:rFonts w:cs="Arial"/>
        </w:rPr>
        <w:t>Шекаловского</w:t>
      </w:r>
      <w:r w:rsidRPr="002372B5">
        <w:rPr>
          <w:rFonts w:cs="Arial"/>
        </w:rPr>
        <w:t xml:space="preserve"> сельского поселения Россошанского муниципального района Воронежской области, </w:t>
      </w:r>
      <w:r w:rsidR="00A738BA" w:rsidRPr="002372B5">
        <w:rPr>
          <w:rFonts w:cs="Arial"/>
        </w:rPr>
        <w:t xml:space="preserve"> </w:t>
      </w:r>
    </w:p>
    <w:p w:rsidR="00843C51" w:rsidRPr="002372B5" w:rsidRDefault="00843C51" w:rsidP="00A738BA">
      <w:pPr>
        <w:ind w:firstLine="709"/>
        <w:jc w:val="center"/>
        <w:rPr>
          <w:rFonts w:cs="Arial"/>
        </w:rPr>
      </w:pPr>
      <w:r w:rsidRPr="002372B5">
        <w:rPr>
          <w:rFonts w:cs="Arial"/>
        </w:rPr>
        <w:t>РЕШИЛ:</w:t>
      </w:r>
    </w:p>
    <w:p w:rsidR="00843C51" w:rsidRPr="002372B5" w:rsidRDefault="00843C51" w:rsidP="00A738BA">
      <w:pPr>
        <w:ind w:firstLine="709"/>
        <w:rPr>
          <w:rFonts w:cs="Arial"/>
        </w:rPr>
      </w:pPr>
      <w:r w:rsidRPr="002372B5">
        <w:rPr>
          <w:rFonts w:cs="Arial"/>
        </w:rPr>
        <w:t xml:space="preserve">1. Утвердить Правила благоустройства </w:t>
      </w:r>
      <w:r w:rsidR="0032043B">
        <w:rPr>
          <w:rFonts w:cs="Arial"/>
        </w:rPr>
        <w:t>Шекаловского</w:t>
      </w:r>
      <w:r w:rsidRPr="002372B5">
        <w:rPr>
          <w:rFonts w:cs="Arial"/>
        </w:rPr>
        <w:t xml:space="preserve"> сельского поселения Россошанского муниципального района Воронежской области, согласно приложению. </w:t>
      </w:r>
    </w:p>
    <w:p w:rsidR="00843C51" w:rsidRPr="002372B5" w:rsidRDefault="00843C51" w:rsidP="00747A17">
      <w:pPr>
        <w:tabs>
          <w:tab w:val="left" w:pos="993"/>
        </w:tabs>
        <w:ind w:firstLine="709"/>
        <w:rPr>
          <w:rFonts w:cs="Arial"/>
        </w:rPr>
      </w:pPr>
      <w:r w:rsidRPr="002372B5">
        <w:rPr>
          <w:rFonts w:cs="Arial"/>
        </w:rPr>
        <w:t xml:space="preserve">2. С момента вступления в силу настоящего решения считать утратившим силу решение Совета народных депутатов </w:t>
      </w:r>
      <w:r w:rsidR="0032043B">
        <w:rPr>
          <w:rFonts w:cs="Arial"/>
        </w:rPr>
        <w:t>Шекаловского</w:t>
      </w:r>
      <w:r w:rsidRPr="002372B5">
        <w:rPr>
          <w:rFonts w:cs="Arial"/>
        </w:rPr>
        <w:t xml:space="preserve"> сельского поселения Россошанского муниципального района Воронежской области от </w:t>
      </w:r>
      <w:r w:rsidR="00917AE4">
        <w:rPr>
          <w:rFonts w:cs="Arial"/>
        </w:rPr>
        <w:t>13.08.2020</w:t>
      </w:r>
      <w:r w:rsidRPr="002372B5">
        <w:rPr>
          <w:rFonts w:cs="Arial"/>
        </w:rPr>
        <w:t xml:space="preserve"> года № </w:t>
      </w:r>
      <w:r w:rsidR="00917AE4">
        <w:rPr>
          <w:rFonts w:cs="Arial"/>
        </w:rPr>
        <w:t>252</w:t>
      </w:r>
      <w:r w:rsidRPr="002372B5">
        <w:rPr>
          <w:rFonts w:cs="Arial"/>
        </w:rPr>
        <w:t xml:space="preserve"> «Об утверждении правил благоустройства </w:t>
      </w:r>
      <w:r w:rsidR="0032043B">
        <w:rPr>
          <w:rFonts w:cs="Arial"/>
        </w:rPr>
        <w:t>Шекаловского</w:t>
      </w:r>
      <w:r w:rsidRPr="002372B5">
        <w:rPr>
          <w:rFonts w:cs="Arial"/>
        </w:rPr>
        <w:t xml:space="preserve"> сельского поселения Россошанского муниципального района Воронежской области». </w:t>
      </w:r>
    </w:p>
    <w:p w:rsidR="00843C51" w:rsidRPr="002372B5" w:rsidRDefault="00843C51" w:rsidP="00A738BA">
      <w:pPr>
        <w:tabs>
          <w:tab w:val="left" w:pos="993"/>
        </w:tabs>
        <w:ind w:firstLine="709"/>
        <w:rPr>
          <w:rFonts w:cs="Arial"/>
        </w:rPr>
      </w:pPr>
      <w:r w:rsidRPr="002372B5">
        <w:rPr>
          <w:rFonts w:cs="Arial"/>
        </w:rPr>
        <w:t xml:space="preserve">3. </w:t>
      </w:r>
      <w:r w:rsidRPr="002372B5">
        <w:rPr>
          <w:rFonts w:cs="Arial"/>
          <w:lang w:bidi="en-US"/>
        </w:rPr>
        <w:t xml:space="preserve">Опубликовать настоящее решение в «Вестнике муниципальных правовых актов </w:t>
      </w:r>
      <w:r w:rsidR="0032043B">
        <w:rPr>
          <w:rFonts w:cs="Arial"/>
          <w:lang w:bidi="en-US"/>
        </w:rPr>
        <w:t>Шекаловского</w:t>
      </w:r>
      <w:r w:rsidRPr="002372B5">
        <w:rPr>
          <w:rFonts w:cs="Arial"/>
          <w:lang w:bidi="en-US"/>
        </w:rPr>
        <w:t xml:space="preserve"> сельского поселения Россошанского муниципального района Воронежской области» и разместить на официальном сайте </w:t>
      </w:r>
      <w:r w:rsidR="0032043B">
        <w:rPr>
          <w:rFonts w:cs="Arial"/>
          <w:lang w:bidi="en-US"/>
        </w:rPr>
        <w:t>Шекаловского</w:t>
      </w:r>
      <w:r w:rsidRPr="002372B5">
        <w:rPr>
          <w:rFonts w:cs="Arial"/>
          <w:lang w:bidi="en-US"/>
        </w:rPr>
        <w:t xml:space="preserve"> сельского поселения в сети Интернет</w:t>
      </w:r>
      <w:r w:rsidRPr="002372B5">
        <w:rPr>
          <w:rFonts w:cs="Arial"/>
        </w:rPr>
        <w:t>.</w:t>
      </w:r>
    </w:p>
    <w:p w:rsidR="00843C51" w:rsidRPr="002372B5" w:rsidRDefault="00843C51" w:rsidP="00A738BA">
      <w:pPr>
        <w:tabs>
          <w:tab w:val="left" w:pos="993"/>
        </w:tabs>
        <w:ind w:firstLine="709"/>
        <w:rPr>
          <w:rFonts w:cs="Arial"/>
        </w:rPr>
      </w:pPr>
      <w:r w:rsidRPr="002372B5">
        <w:rPr>
          <w:rFonts w:cs="Arial"/>
        </w:rPr>
        <w:t>4. Настоящее решение вступает в силу со дня его официального опубликования.</w:t>
      </w:r>
    </w:p>
    <w:p w:rsidR="00843C51" w:rsidRPr="002372B5" w:rsidRDefault="00843C51" w:rsidP="00A738BA">
      <w:pPr>
        <w:tabs>
          <w:tab w:val="num" w:pos="0"/>
          <w:tab w:val="left" w:pos="993"/>
        </w:tabs>
        <w:ind w:firstLine="709"/>
        <w:rPr>
          <w:rFonts w:cs="Arial"/>
          <w:lang w:bidi="en-US"/>
        </w:rPr>
      </w:pPr>
      <w:r w:rsidRPr="002372B5">
        <w:rPr>
          <w:rFonts w:cs="Arial"/>
          <w:lang w:bidi="en-US"/>
        </w:rPr>
        <w:t xml:space="preserve">5. Контроль за исполнением настоящего решения возложить на главу </w:t>
      </w:r>
      <w:r w:rsidR="0032043B">
        <w:rPr>
          <w:rFonts w:cs="Arial"/>
          <w:lang w:bidi="en-US"/>
        </w:rPr>
        <w:t>Шекаловского</w:t>
      </w:r>
      <w:r w:rsidRPr="002372B5">
        <w:rPr>
          <w:rFonts w:cs="Arial"/>
          <w:lang w:bidi="en-US"/>
        </w:rPr>
        <w:t xml:space="preserve"> сельского поселения.</w:t>
      </w:r>
    </w:p>
    <w:p w:rsidR="00843C51" w:rsidRPr="002372B5" w:rsidRDefault="00843C51" w:rsidP="00843C51">
      <w:pPr>
        <w:ind w:right="283" w:firstLine="709"/>
        <w:rPr>
          <w:rFonts w:cs="Arial"/>
        </w:rPr>
      </w:pPr>
    </w:p>
    <w:tbl>
      <w:tblPr>
        <w:tblW w:w="0" w:type="auto"/>
        <w:tblLook w:val="04A0"/>
      </w:tblPr>
      <w:tblGrid>
        <w:gridCol w:w="4785"/>
        <w:gridCol w:w="4786"/>
      </w:tblGrid>
      <w:tr w:rsidR="00843C51" w:rsidRPr="002372B5" w:rsidTr="00843C51">
        <w:tc>
          <w:tcPr>
            <w:tcW w:w="4785" w:type="dxa"/>
            <w:shd w:val="clear" w:color="auto" w:fill="auto"/>
          </w:tcPr>
          <w:p w:rsidR="00843C51" w:rsidRPr="002372B5" w:rsidRDefault="00843C51" w:rsidP="00843C51">
            <w:pPr>
              <w:ind w:right="283" w:firstLine="0"/>
              <w:rPr>
                <w:rFonts w:cs="Arial"/>
              </w:rPr>
            </w:pPr>
            <w:r w:rsidRPr="002372B5">
              <w:rPr>
                <w:rFonts w:cs="Arial"/>
              </w:rPr>
              <w:t xml:space="preserve">Глава </w:t>
            </w:r>
            <w:r w:rsidR="0032043B">
              <w:rPr>
                <w:rFonts w:cs="Arial"/>
              </w:rPr>
              <w:t>Шекаловского</w:t>
            </w:r>
            <w:r w:rsidRPr="002372B5">
              <w:rPr>
                <w:rFonts w:cs="Arial"/>
              </w:rPr>
              <w:t xml:space="preserve"> </w:t>
            </w:r>
          </w:p>
          <w:p w:rsidR="00843C51" w:rsidRPr="002372B5" w:rsidRDefault="00843C51" w:rsidP="00843C51">
            <w:pPr>
              <w:ind w:right="283" w:firstLine="0"/>
              <w:rPr>
                <w:rFonts w:cs="Arial"/>
              </w:rPr>
            </w:pPr>
            <w:r w:rsidRPr="002372B5">
              <w:rPr>
                <w:rFonts w:cs="Arial"/>
              </w:rPr>
              <w:t>сельского поселения</w:t>
            </w:r>
          </w:p>
        </w:tc>
        <w:tc>
          <w:tcPr>
            <w:tcW w:w="4786" w:type="dxa"/>
            <w:shd w:val="clear" w:color="auto" w:fill="auto"/>
          </w:tcPr>
          <w:p w:rsidR="00843C51" w:rsidRPr="002372B5" w:rsidRDefault="0032043B" w:rsidP="0032043B">
            <w:pPr>
              <w:ind w:right="283" w:firstLine="0"/>
              <w:rPr>
                <w:rFonts w:cs="Arial"/>
              </w:rPr>
            </w:pPr>
            <w:r>
              <w:rPr>
                <w:rFonts w:cs="Arial"/>
              </w:rPr>
              <w:t xml:space="preserve">                         В.Н. Рябоволов</w:t>
            </w:r>
          </w:p>
          <w:p w:rsidR="00843C51" w:rsidRPr="002372B5" w:rsidRDefault="00843C51" w:rsidP="00843C51">
            <w:pPr>
              <w:ind w:right="283" w:firstLine="709"/>
              <w:rPr>
                <w:rFonts w:cs="Arial"/>
              </w:rPr>
            </w:pPr>
          </w:p>
        </w:tc>
      </w:tr>
    </w:tbl>
    <w:p w:rsidR="00A738BA" w:rsidRPr="002372B5" w:rsidRDefault="00A738BA" w:rsidP="00843C51">
      <w:pPr>
        <w:ind w:right="283" w:firstLine="0"/>
        <w:rPr>
          <w:rFonts w:cs="Arial"/>
        </w:rPr>
      </w:pPr>
      <w:r w:rsidRPr="002372B5">
        <w:rPr>
          <w:rFonts w:cs="Arial"/>
        </w:rPr>
        <w:t xml:space="preserve">  </w:t>
      </w:r>
    </w:p>
    <w:p w:rsidR="00843C51" w:rsidRPr="002372B5" w:rsidRDefault="00A738BA" w:rsidP="00843C51">
      <w:pPr>
        <w:ind w:left="5103" w:right="283" w:firstLine="0"/>
        <w:rPr>
          <w:rFonts w:cs="Arial"/>
        </w:rPr>
      </w:pPr>
      <w:r w:rsidRPr="002372B5">
        <w:rPr>
          <w:rFonts w:cs="Arial"/>
        </w:rPr>
        <w:br w:type="page"/>
      </w:r>
      <w:r w:rsidR="00843C51" w:rsidRPr="002372B5">
        <w:rPr>
          <w:rFonts w:cs="Arial"/>
        </w:rPr>
        <w:lastRenderedPageBreak/>
        <w:t>Приложение</w:t>
      </w:r>
    </w:p>
    <w:p w:rsidR="00843C51" w:rsidRPr="002372B5" w:rsidRDefault="00843C51" w:rsidP="00843C51">
      <w:pPr>
        <w:ind w:left="5103" w:right="283" w:firstLine="0"/>
        <w:rPr>
          <w:rFonts w:cs="Arial"/>
        </w:rPr>
      </w:pPr>
      <w:r w:rsidRPr="002372B5">
        <w:rPr>
          <w:rFonts w:cs="Arial"/>
        </w:rPr>
        <w:t xml:space="preserve"> к решению Совета народных депутатов </w:t>
      </w:r>
    </w:p>
    <w:p w:rsidR="00843C51" w:rsidRPr="002372B5" w:rsidRDefault="00843C51" w:rsidP="00843C51">
      <w:pPr>
        <w:ind w:left="5103" w:right="283" w:firstLine="0"/>
        <w:rPr>
          <w:rFonts w:cs="Arial"/>
        </w:rPr>
      </w:pPr>
      <w:r w:rsidRPr="002372B5">
        <w:rPr>
          <w:rFonts w:cs="Arial"/>
        </w:rPr>
        <w:t xml:space="preserve"> </w:t>
      </w:r>
      <w:r w:rsidR="0032043B">
        <w:rPr>
          <w:rFonts w:cs="Arial"/>
        </w:rPr>
        <w:t>Шекаловского</w:t>
      </w:r>
      <w:r w:rsidRPr="002372B5">
        <w:rPr>
          <w:rFonts w:cs="Arial"/>
        </w:rPr>
        <w:t xml:space="preserve"> сельского поселения</w:t>
      </w:r>
    </w:p>
    <w:p w:rsidR="00843C51" w:rsidRPr="002372B5" w:rsidRDefault="00843C51" w:rsidP="00843C51">
      <w:pPr>
        <w:ind w:left="5103" w:right="283" w:firstLine="0"/>
        <w:rPr>
          <w:rFonts w:cs="Arial"/>
        </w:rPr>
      </w:pPr>
      <w:r w:rsidRPr="002372B5">
        <w:rPr>
          <w:rFonts w:cs="Arial"/>
        </w:rPr>
        <w:t xml:space="preserve">Россошанского муниципального района </w:t>
      </w:r>
    </w:p>
    <w:p w:rsidR="00843C51" w:rsidRPr="002372B5" w:rsidRDefault="00843C51" w:rsidP="00843C51">
      <w:pPr>
        <w:ind w:left="5103" w:right="283" w:firstLine="0"/>
        <w:rPr>
          <w:rFonts w:cs="Arial"/>
        </w:rPr>
      </w:pPr>
      <w:r w:rsidRPr="002372B5">
        <w:rPr>
          <w:rFonts w:cs="Arial"/>
        </w:rPr>
        <w:t xml:space="preserve">Воронежской области </w:t>
      </w:r>
    </w:p>
    <w:p w:rsidR="00A738BA" w:rsidRPr="00227CF9" w:rsidRDefault="00A738BA" w:rsidP="00843C51">
      <w:pPr>
        <w:ind w:left="5103" w:right="283" w:firstLine="0"/>
        <w:rPr>
          <w:rFonts w:cs="Arial"/>
        </w:rPr>
      </w:pPr>
      <w:r w:rsidRPr="002372B5">
        <w:rPr>
          <w:rFonts w:cs="Arial"/>
        </w:rPr>
        <w:t xml:space="preserve"> от </w:t>
      </w:r>
      <w:r w:rsidR="00235486">
        <w:rPr>
          <w:rFonts w:cs="Arial"/>
        </w:rPr>
        <w:t>13</w:t>
      </w:r>
      <w:r w:rsidR="00747A17">
        <w:rPr>
          <w:rFonts w:cs="Arial"/>
        </w:rPr>
        <w:t>.10.</w:t>
      </w:r>
      <w:r w:rsidRPr="002372B5">
        <w:rPr>
          <w:rFonts w:cs="Arial"/>
        </w:rPr>
        <w:t>2022г. №</w:t>
      </w:r>
      <w:r w:rsidR="002E288F">
        <w:rPr>
          <w:rFonts w:cs="Arial"/>
        </w:rPr>
        <w:t>107</w:t>
      </w:r>
    </w:p>
    <w:p w:rsidR="00A738BA" w:rsidRPr="00227CF9" w:rsidRDefault="00A738BA" w:rsidP="00A738BA">
      <w:pPr>
        <w:ind w:firstLine="709"/>
        <w:jc w:val="center"/>
        <w:rPr>
          <w:rFonts w:cs="Arial"/>
        </w:rPr>
      </w:pPr>
    </w:p>
    <w:p w:rsidR="00843C51" w:rsidRPr="002372B5" w:rsidRDefault="00843C51" w:rsidP="00A738BA">
      <w:pPr>
        <w:ind w:firstLine="709"/>
        <w:jc w:val="center"/>
        <w:rPr>
          <w:rFonts w:cs="Arial"/>
        </w:rPr>
      </w:pPr>
      <w:r w:rsidRPr="002372B5">
        <w:rPr>
          <w:rFonts w:cs="Arial"/>
        </w:rPr>
        <w:t>ПРАВИЛА</w:t>
      </w:r>
    </w:p>
    <w:p w:rsidR="00A738BA" w:rsidRPr="00227CF9" w:rsidRDefault="00843C51" w:rsidP="00A738BA">
      <w:pPr>
        <w:ind w:firstLine="709"/>
        <w:jc w:val="center"/>
        <w:rPr>
          <w:rFonts w:cs="Arial"/>
        </w:rPr>
      </w:pPr>
      <w:r w:rsidRPr="002372B5">
        <w:rPr>
          <w:rFonts w:cs="Arial"/>
        </w:rPr>
        <w:t>БЛАГОУСТРОЙСТВА</w:t>
      </w:r>
      <w:r w:rsidR="00E832E0" w:rsidRPr="002372B5">
        <w:rPr>
          <w:rFonts w:cs="Arial"/>
        </w:rPr>
        <w:t xml:space="preserve"> ТЕРРИТОРИИ </w:t>
      </w:r>
      <w:r w:rsidR="00227CF9">
        <w:rPr>
          <w:rFonts w:cs="Arial"/>
        </w:rPr>
        <w:t>ШЕКАЛОВСКОГО</w:t>
      </w:r>
      <w:r w:rsidRPr="002372B5">
        <w:rPr>
          <w:rFonts w:cs="Arial"/>
        </w:rPr>
        <w:t xml:space="preserve"> СЕЛЬСКОГО ПОСЕЛЕНИЯ РОССОШАНСКОГО МУНИЦИПАЛЬНОГО РАЙОНА</w:t>
      </w:r>
    </w:p>
    <w:p w:rsidR="00A738BA" w:rsidRPr="002372B5" w:rsidRDefault="00843C51" w:rsidP="00A738BA">
      <w:pPr>
        <w:ind w:firstLine="709"/>
        <w:jc w:val="center"/>
        <w:rPr>
          <w:rFonts w:cs="Arial"/>
        </w:rPr>
      </w:pPr>
      <w:r w:rsidRPr="002372B5">
        <w:rPr>
          <w:rFonts w:cs="Arial"/>
        </w:rPr>
        <w:t xml:space="preserve"> ВОРОНЕЖСКОЙ ОБЛАСТИ</w:t>
      </w:r>
      <w:r w:rsidR="00A738BA" w:rsidRPr="002372B5">
        <w:rPr>
          <w:rFonts w:cs="Arial"/>
        </w:rPr>
        <w:t xml:space="preserve"> </w:t>
      </w:r>
    </w:p>
    <w:p w:rsidR="00A738BA" w:rsidRPr="002372B5" w:rsidRDefault="00463C54" w:rsidP="00A738BA">
      <w:pPr>
        <w:ind w:firstLine="709"/>
        <w:jc w:val="center"/>
        <w:rPr>
          <w:rFonts w:cs="Arial"/>
        </w:rPr>
      </w:pPr>
      <w:r w:rsidRPr="002372B5">
        <w:rPr>
          <w:rFonts w:cs="Arial"/>
        </w:rPr>
        <w:t>СОДЕРЖАНИЕ</w:t>
      </w:r>
      <w:r w:rsidR="00A738BA" w:rsidRPr="002372B5">
        <w:rPr>
          <w:rFonts w:cs="Arial"/>
        </w:rPr>
        <w:t xml:space="preserve"> </w:t>
      </w:r>
    </w:p>
    <w:p w:rsidR="00463C54" w:rsidRPr="002372B5" w:rsidRDefault="00463C54" w:rsidP="00A738BA">
      <w:pPr>
        <w:ind w:firstLine="709"/>
        <w:rPr>
          <w:rFonts w:cs="Arial"/>
          <w:bCs/>
        </w:rPr>
      </w:pPr>
      <w:r w:rsidRPr="002372B5">
        <w:rPr>
          <w:rFonts w:cs="Arial"/>
        </w:rPr>
        <w:t xml:space="preserve">ГЛАВА </w:t>
      </w:r>
      <w:r w:rsidRPr="002372B5">
        <w:rPr>
          <w:rFonts w:cs="Arial"/>
          <w:lang w:val="en-US"/>
        </w:rPr>
        <w:t>I</w:t>
      </w:r>
      <w:r w:rsidRPr="002372B5">
        <w:rPr>
          <w:rFonts w:cs="Arial"/>
        </w:rPr>
        <w:t>. Общие положения.</w:t>
      </w:r>
      <w:r w:rsidR="00A738BA" w:rsidRPr="002372B5">
        <w:rPr>
          <w:rFonts w:cs="Arial"/>
        </w:rPr>
        <w:t xml:space="preserve"> </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p>
    <w:p w:rsidR="00463C54" w:rsidRPr="002372B5" w:rsidRDefault="00463C54" w:rsidP="00A738BA">
      <w:pPr>
        <w:ind w:firstLine="709"/>
        <w:rPr>
          <w:rFonts w:cs="Arial"/>
        </w:rPr>
      </w:pPr>
      <w:r w:rsidRPr="002372B5">
        <w:rPr>
          <w:rFonts w:cs="Arial"/>
        </w:rPr>
        <w:t>СТАТЬЯ 1. Основные принципы, правовые основы и понятия.</w:t>
      </w:r>
    </w:p>
    <w:p w:rsidR="00463C54" w:rsidRPr="002372B5" w:rsidRDefault="00463C54" w:rsidP="00A738BA">
      <w:pPr>
        <w:ind w:firstLine="709"/>
        <w:rPr>
          <w:rFonts w:cs="Arial"/>
        </w:rPr>
      </w:pPr>
      <w:r w:rsidRPr="002372B5">
        <w:rPr>
          <w:rFonts w:cs="Arial"/>
          <w:bCs/>
        </w:rPr>
        <w:t xml:space="preserve">ГЛАВА </w:t>
      </w:r>
      <w:r w:rsidRPr="002372B5">
        <w:rPr>
          <w:rFonts w:cs="Arial"/>
          <w:bCs/>
          <w:lang w:val="en-US"/>
        </w:rPr>
        <w:t>II</w:t>
      </w:r>
      <w:r w:rsidRPr="002372B5">
        <w:rPr>
          <w:rFonts w:cs="Arial"/>
          <w:bCs/>
        </w:rPr>
        <w:t>. Требования к благоустройству.</w:t>
      </w:r>
      <w:r w:rsidR="00A738BA" w:rsidRPr="002372B5">
        <w:rPr>
          <w:rFonts w:cs="Arial"/>
          <w:bCs/>
        </w:rPr>
        <w:t xml:space="preserve"> </w:t>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rPr>
      </w:pPr>
      <w:r w:rsidRPr="002372B5">
        <w:rPr>
          <w:rFonts w:cs="Arial"/>
        </w:rPr>
        <w:t>СТАТЬЯ 2. Деятельность по благоустройству территории.</w:t>
      </w:r>
    </w:p>
    <w:p w:rsidR="00463C54" w:rsidRPr="002372B5" w:rsidRDefault="00463C54" w:rsidP="00A738BA">
      <w:pPr>
        <w:ind w:firstLine="709"/>
        <w:rPr>
          <w:rFonts w:cs="Arial"/>
        </w:rPr>
      </w:pPr>
      <w:r w:rsidRPr="002372B5">
        <w:rPr>
          <w:rFonts w:cs="Arial"/>
        </w:rPr>
        <w:t>СТАТЬЯ 3. Участники деятельности по благоустройству территорий.</w:t>
      </w:r>
    </w:p>
    <w:p w:rsidR="00463C54" w:rsidRPr="002372B5" w:rsidRDefault="00463C54" w:rsidP="00A738BA">
      <w:pPr>
        <w:ind w:firstLine="709"/>
        <w:rPr>
          <w:rFonts w:cs="Arial"/>
          <w:bCs/>
        </w:rPr>
      </w:pPr>
      <w:r w:rsidRPr="002372B5">
        <w:rPr>
          <w:rFonts w:cs="Arial"/>
          <w:bCs/>
        </w:rPr>
        <w:t xml:space="preserve">СТАТЬЯ 4. </w:t>
      </w:r>
      <w:r w:rsidRPr="002372B5">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sidRPr="002372B5">
        <w:rPr>
          <w:rFonts w:cs="Arial"/>
        </w:rPr>
        <w:t>ми.</w:t>
      </w:r>
      <w:r w:rsidRPr="002372B5">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p>
    <w:p w:rsidR="00463C54" w:rsidRPr="002372B5" w:rsidRDefault="00463C54" w:rsidP="00A738BA">
      <w:pPr>
        <w:ind w:firstLine="709"/>
        <w:rPr>
          <w:rFonts w:cs="Arial"/>
          <w:bCs/>
        </w:rPr>
      </w:pPr>
      <w:r w:rsidRPr="002372B5">
        <w:rPr>
          <w:rFonts w:cs="Arial"/>
          <w:bCs/>
        </w:rPr>
        <w:t>СТАТЬЯ 6. Проектирование, размещение, содержание и восстановление элементов благоустройства.</w:t>
      </w:r>
      <w:r w:rsidRPr="002372B5">
        <w:rPr>
          <w:rFonts w:cs="Arial"/>
          <w:bCs/>
        </w:rPr>
        <w:tab/>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rPr>
      </w:pPr>
      <w:r w:rsidRPr="002372B5">
        <w:rPr>
          <w:rFonts w:cs="Arial"/>
          <w:bCs/>
        </w:rPr>
        <w:t xml:space="preserve">СТАТЬЯ 7. </w:t>
      </w:r>
      <w:r w:rsidRPr="002372B5">
        <w:rPr>
          <w:rFonts w:cs="Arial"/>
        </w:rPr>
        <w:t>Организация освещения территории сельского поселения, включая архитектурную подсветку зданий, строений, сооружений.</w:t>
      </w:r>
      <w:r w:rsidRPr="002372B5">
        <w:rPr>
          <w:rFonts w:cs="Arial"/>
        </w:rPr>
        <w:tab/>
      </w:r>
    </w:p>
    <w:p w:rsidR="00463C54" w:rsidRPr="002372B5" w:rsidRDefault="00463C54" w:rsidP="00A738BA">
      <w:pPr>
        <w:ind w:firstLine="709"/>
        <w:rPr>
          <w:rFonts w:cs="Arial"/>
        </w:rPr>
      </w:pPr>
      <w:r w:rsidRPr="002372B5">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A738BA">
      <w:pPr>
        <w:ind w:firstLine="709"/>
        <w:rPr>
          <w:rFonts w:cs="Arial"/>
        </w:rPr>
      </w:pPr>
      <w:r w:rsidRPr="002372B5">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p>
    <w:p w:rsidR="00463C54" w:rsidRPr="002372B5" w:rsidRDefault="00463C54" w:rsidP="00A738BA">
      <w:pPr>
        <w:ind w:firstLine="709"/>
        <w:rPr>
          <w:rFonts w:cs="Arial"/>
        </w:rPr>
      </w:pPr>
      <w:r w:rsidRPr="002372B5">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2372B5">
        <w:rPr>
          <w:rFonts w:cs="Arial"/>
        </w:rPr>
        <w:tab/>
      </w:r>
      <w:r w:rsidRPr="002372B5">
        <w:rPr>
          <w:rFonts w:cs="Arial"/>
          <w:bCs/>
        </w:rPr>
        <w:t>СТАТЬЯ 11. Организация пешеходных коммуникаций, в том числе тротуаров, аллей, дорожек, тропинок.</w:t>
      </w:r>
      <w:r w:rsidRPr="002372B5">
        <w:rPr>
          <w:rFonts w:cs="Arial"/>
          <w:bCs/>
        </w:rPr>
        <w:tab/>
      </w:r>
      <w:r w:rsidRPr="002372B5">
        <w:rPr>
          <w:rFonts w:cs="Arial"/>
          <w:bCs/>
        </w:rPr>
        <w:tab/>
      </w:r>
      <w:r w:rsidRPr="002372B5">
        <w:rPr>
          <w:rFonts w:cs="Arial"/>
          <w:bCs/>
        </w:rPr>
        <w:tab/>
      </w:r>
      <w:r w:rsidRPr="002372B5">
        <w:rPr>
          <w:rFonts w:cs="Arial"/>
          <w:bCs/>
        </w:rPr>
        <w:tab/>
      </w:r>
      <w:r w:rsidRPr="002372B5">
        <w:rPr>
          <w:rFonts w:cs="Arial"/>
          <w:bCs/>
        </w:rPr>
        <w:tab/>
      </w:r>
      <w:r w:rsidRPr="002372B5">
        <w:rPr>
          <w:rFonts w:cs="Arial"/>
          <w:bCs/>
        </w:rPr>
        <w:tab/>
      </w:r>
    </w:p>
    <w:p w:rsidR="00463C54" w:rsidRPr="002372B5" w:rsidRDefault="00463C54" w:rsidP="00A738BA">
      <w:pPr>
        <w:ind w:firstLine="709"/>
        <w:rPr>
          <w:rFonts w:cs="Arial"/>
          <w:bCs/>
        </w:rPr>
      </w:pPr>
      <w:r w:rsidRPr="002372B5">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463C54" w:rsidRPr="002372B5" w:rsidRDefault="00463C54" w:rsidP="00A738BA">
      <w:pPr>
        <w:ind w:firstLine="709"/>
        <w:rPr>
          <w:rFonts w:cs="Arial"/>
        </w:rPr>
      </w:pPr>
      <w:r w:rsidRPr="002372B5">
        <w:rPr>
          <w:rFonts w:cs="Arial"/>
        </w:rPr>
        <w:t xml:space="preserve">СТАТЬЯ 13. Уборка территории </w:t>
      </w:r>
      <w:r w:rsidRPr="002372B5">
        <w:rPr>
          <w:rFonts w:cs="Arial"/>
          <w:bCs/>
        </w:rPr>
        <w:t>сельского поселения</w:t>
      </w:r>
      <w:r w:rsidRPr="002372B5">
        <w:rPr>
          <w:rFonts w:cs="Arial"/>
        </w:rPr>
        <w:t>, в том числе в зимний период.</w:t>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Pr="002372B5">
        <w:rPr>
          <w:rFonts w:cs="Arial"/>
        </w:rPr>
        <w:tab/>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14. Организация стоков ливневых вод.</w:t>
      </w:r>
      <w:r w:rsidRPr="002372B5">
        <w:rPr>
          <w:rFonts w:cs="Arial"/>
        </w:rPr>
        <w:tab/>
      </w:r>
      <w:r w:rsidRPr="002372B5">
        <w:rPr>
          <w:rFonts w:cs="Arial"/>
        </w:rPr>
        <w:tab/>
      </w:r>
      <w:r w:rsidRPr="002372B5">
        <w:rPr>
          <w:rFonts w:cs="Arial"/>
        </w:rPr>
        <w:tab/>
      </w:r>
    </w:p>
    <w:p w:rsidR="00463C54" w:rsidRPr="002372B5" w:rsidRDefault="00463C54" w:rsidP="00A738BA">
      <w:pPr>
        <w:ind w:firstLine="709"/>
        <w:rPr>
          <w:rFonts w:cs="Arial"/>
        </w:rPr>
      </w:pPr>
      <w:r w:rsidRPr="002372B5">
        <w:rPr>
          <w:rFonts w:cs="Arial"/>
        </w:rPr>
        <w:t>СТАТЬЯ 15. Требования к благоустройству при проведении земляных работ.</w:t>
      </w:r>
      <w:r w:rsidRPr="002372B5">
        <w:rPr>
          <w:rFonts w:cs="Arial"/>
        </w:rPr>
        <w:tab/>
      </w:r>
      <w:r w:rsidRPr="002372B5">
        <w:rPr>
          <w:rFonts w:cs="Arial"/>
        </w:rPr>
        <w:tab/>
      </w:r>
      <w:r w:rsidRPr="002372B5">
        <w:rPr>
          <w:rFonts w:cs="Arial"/>
        </w:rPr>
        <w:tab/>
      </w:r>
      <w:r w:rsidR="00A738BA" w:rsidRPr="002372B5">
        <w:rPr>
          <w:rFonts w:cs="Arial"/>
        </w:rPr>
        <w:t xml:space="preserve"> </w:t>
      </w:r>
    </w:p>
    <w:p w:rsidR="00463C54" w:rsidRPr="002372B5" w:rsidRDefault="00463C54" w:rsidP="00A738BA">
      <w:pPr>
        <w:ind w:firstLine="709"/>
        <w:rPr>
          <w:rFonts w:cs="Arial"/>
        </w:rPr>
      </w:pPr>
      <w:bookmarkStart w:id="1" w:name="_Hlk107319533"/>
      <w:r w:rsidRPr="002372B5">
        <w:rPr>
          <w:rFonts w:cs="Arial"/>
        </w:rPr>
        <w:t>СТАТЬЯ</w:t>
      </w:r>
      <w:bookmarkEnd w:id="1"/>
      <w:r w:rsidRPr="002372B5">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w:t>
      </w:r>
      <w:r w:rsidRPr="002372B5">
        <w:rPr>
          <w:rFonts w:cs="Arial"/>
        </w:rPr>
        <w:lastRenderedPageBreak/>
        <w:t>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2372B5">
        <w:rPr>
          <w:rFonts w:cs="Arial"/>
        </w:rPr>
        <w:tab/>
      </w:r>
      <w:bookmarkStart w:id="2" w:name="_Hlk108161694"/>
      <w:r w:rsidRPr="002372B5">
        <w:rPr>
          <w:rFonts w:cs="Arial"/>
        </w:rPr>
        <w:t>СТАТЬЯ 17. Определение границ прилегающих территорий в соответствии с порядком, установленным Законом Воронежской области.</w:t>
      </w:r>
      <w:r w:rsidR="00A738BA" w:rsidRPr="002372B5">
        <w:rPr>
          <w:rFonts w:cs="Arial"/>
        </w:rPr>
        <w:t xml:space="preserve"> </w:t>
      </w:r>
      <w:bookmarkEnd w:id="2"/>
    </w:p>
    <w:p w:rsidR="00463C54" w:rsidRPr="002372B5" w:rsidRDefault="00463C54" w:rsidP="00A738BA">
      <w:pPr>
        <w:ind w:firstLine="709"/>
        <w:rPr>
          <w:rFonts w:cs="Arial"/>
        </w:rPr>
      </w:pPr>
      <w:r w:rsidRPr="002372B5">
        <w:rPr>
          <w:rFonts w:cs="Arial"/>
        </w:rPr>
        <w:t>СТАТЬЯ 18. Праздничное оформление территории сельского поселения</w:t>
      </w:r>
    </w:p>
    <w:p w:rsidR="00463C54" w:rsidRPr="002372B5" w:rsidRDefault="00463C54" w:rsidP="00A738BA">
      <w:pPr>
        <w:ind w:firstLine="709"/>
        <w:rPr>
          <w:rFonts w:cs="Arial"/>
        </w:rPr>
      </w:pPr>
      <w:r w:rsidRPr="002372B5">
        <w:rPr>
          <w:rFonts w:cs="Arial"/>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2372B5" w:rsidRDefault="00463C54" w:rsidP="00A738BA">
      <w:pPr>
        <w:ind w:firstLine="709"/>
        <w:rPr>
          <w:rFonts w:cs="Arial"/>
          <w:bCs/>
        </w:rPr>
      </w:pPr>
      <w:r w:rsidRPr="002372B5">
        <w:rPr>
          <w:rFonts w:cs="Arial"/>
          <w:bCs/>
        </w:rPr>
        <w:t xml:space="preserve">ГЛАВА </w:t>
      </w:r>
      <w:r w:rsidRPr="002372B5">
        <w:rPr>
          <w:rFonts w:cs="Arial"/>
          <w:bCs/>
          <w:lang w:val="en-US"/>
        </w:rPr>
        <w:t>III</w:t>
      </w:r>
      <w:r w:rsidRPr="002372B5">
        <w:rPr>
          <w:rFonts w:cs="Arial"/>
          <w:bCs/>
        </w:rPr>
        <w:t xml:space="preserve">. Общественное участие и контроль в сфере благоустройства. </w:t>
      </w:r>
    </w:p>
    <w:p w:rsidR="00463C54" w:rsidRPr="002372B5" w:rsidRDefault="00463C54" w:rsidP="00A738BA">
      <w:pPr>
        <w:ind w:firstLine="709"/>
        <w:rPr>
          <w:rFonts w:cs="Arial"/>
        </w:rPr>
      </w:pPr>
      <w:r w:rsidRPr="002372B5">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2372B5" w:rsidRDefault="00463C54" w:rsidP="00A738BA">
      <w:pPr>
        <w:ind w:firstLine="709"/>
        <w:rPr>
          <w:rFonts w:cs="Arial"/>
        </w:rPr>
      </w:pPr>
      <w:r w:rsidRPr="002372B5">
        <w:rPr>
          <w:rFonts w:cs="Arial"/>
        </w:rPr>
        <w:t xml:space="preserve">ГЛАВА </w:t>
      </w:r>
      <w:r w:rsidRPr="002372B5">
        <w:rPr>
          <w:rFonts w:cs="Arial"/>
          <w:lang w:val="en-US"/>
        </w:rPr>
        <w:t>IV</w:t>
      </w:r>
      <w:r w:rsidRPr="002372B5">
        <w:rPr>
          <w:rFonts w:cs="Arial"/>
        </w:rPr>
        <w:t>.</w:t>
      </w:r>
      <w:r w:rsidR="00A738BA" w:rsidRPr="002372B5">
        <w:rPr>
          <w:rFonts w:cs="Arial"/>
        </w:rPr>
        <w:t xml:space="preserve"> </w:t>
      </w:r>
      <w:r w:rsidRPr="002372B5">
        <w:rPr>
          <w:rFonts w:cs="Arial"/>
        </w:rPr>
        <w:t>Архитектурно-художественное регулирование внешнего облика элементов благоустройства.</w:t>
      </w:r>
    </w:p>
    <w:p w:rsidR="00A738BA" w:rsidRPr="002372B5" w:rsidRDefault="00463C54" w:rsidP="00A738BA">
      <w:pPr>
        <w:ind w:firstLine="709"/>
        <w:rPr>
          <w:rFonts w:cs="Arial"/>
        </w:rPr>
      </w:pPr>
      <w:r w:rsidRPr="002372B5">
        <w:rPr>
          <w:rFonts w:cs="Arial"/>
        </w:rPr>
        <w:t>СТАТЬЯ 22. Архитектурно-градостроительный облик.</w:t>
      </w:r>
      <w:r w:rsidR="00A738BA" w:rsidRPr="002372B5">
        <w:rPr>
          <w:rFonts w:cs="Arial"/>
        </w:rPr>
        <w:t xml:space="preserve"> </w:t>
      </w:r>
    </w:p>
    <w:p w:rsidR="00A738BA" w:rsidRPr="002372B5" w:rsidRDefault="00463C54" w:rsidP="00A738BA">
      <w:pPr>
        <w:ind w:firstLine="709"/>
        <w:rPr>
          <w:rFonts w:cs="Arial"/>
        </w:rPr>
      </w:pPr>
      <w:r w:rsidRPr="002372B5">
        <w:rPr>
          <w:rFonts w:cs="Arial"/>
        </w:rPr>
        <w:t xml:space="preserve">ГЛАВА </w:t>
      </w:r>
      <w:r w:rsidRPr="002372B5">
        <w:rPr>
          <w:rFonts w:cs="Arial"/>
          <w:lang w:val="en-US"/>
        </w:rPr>
        <w:t>I</w:t>
      </w:r>
      <w:r w:rsidRPr="002372B5">
        <w:rPr>
          <w:rFonts w:cs="Arial"/>
        </w:rPr>
        <w:t>. Общие положения.</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Статья 1. Основные принципы, правовые основы и понятия.</w:t>
      </w:r>
    </w:p>
    <w:p w:rsidR="00463C54" w:rsidRPr="002372B5" w:rsidRDefault="00463C54" w:rsidP="00A738BA">
      <w:pPr>
        <w:ind w:firstLine="709"/>
        <w:rPr>
          <w:rFonts w:cs="Arial"/>
        </w:rPr>
      </w:pPr>
      <w:r w:rsidRPr="002372B5">
        <w:rPr>
          <w:rFonts w:cs="Arial"/>
        </w:rPr>
        <w:t xml:space="preserve">1. Настоящие Правила благоустройства территории </w:t>
      </w:r>
      <w:r w:rsidR="00227CF9">
        <w:rPr>
          <w:rFonts w:cs="Arial"/>
        </w:rPr>
        <w:t>Шекаловского</w:t>
      </w:r>
      <w:r w:rsidRPr="002372B5">
        <w:rPr>
          <w:rFonts w:cs="Arial"/>
        </w:rPr>
        <w:t xml:space="preserve"> сельского поселения Россошанского муниципального района Воронежской области (далее</w:t>
      </w:r>
      <w:r w:rsidR="00A738BA" w:rsidRPr="002372B5">
        <w:rPr>
          <w:rFonts w:cs="Arial"/>
        </w:rPr>
        <w:t xml:space="preserve"> </w:t>
      </w:r>
      <w:r w:rsidRPr="002372B5">
        <w:rPr>
          <w:rFonts w:cs="Arial"/>
        </w:rPr>
        <w:t>-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2372B5" w:rsidRDefault="00463C54" w:rsidP="00A738BA">
      <w:pPr>
        <w:ind w:firstLine="709"/>
        <w:rPr>
          <w:rFonts w:cs="Arial"/>
        </w:rPr>
      </w:pPr>
      <w:r w:rsidRPr="002372B5">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2372B5" w:rsidRDefault="00463C54" w:rsidP="00A738BA">
      <w:pPr>
        <w:ind w:firstLine="709"/>
        <w:rPr>
          <w:rFonts w:cs="Arial"/>
        </w:rPr>
      </w:pPr>
      <w:r w:rsidRPr="002372B5">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2372B5" w:rsidRDefault="00463C54" w:rsidP="00A738BA">
      <w:pPr>
        <w:ind w:firstLine="709"/>
        <w:rPr>
          <w:rFonts w:cs="Arial"/>
        </w:rPr>
      </w:pPr>
      <w:r w:rsidRPr="002372B5">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463C54" w:rsidRPr="002372B5" w:rsidRDefault="00463C54" w:rsidP="00A738BA">
      <w:pPr>
        <w:ind w:firstLine="709"/>
        <w:rPr>
          <w:rFonts w:cs="Arial"/>
        </w:rPr>
      </w:pPr>
      <w:r w:rsidRPr="002372B5">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2372B5" w:rsidRDefault="00463C54" w:rsidP="00A738BA">
      <w:pPr>
        <w:ind w:firstLine="709"/>
        <w:rPr>
          <w:rFonts w:cs="Arial"/>
        </w:rPr>
      </w:pPr>
      <w:r w:rsidRPr="002372B5">
        <w:rPr>
          <w:rFonts w:cs="Arial"/>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463C54" w:rsidRPr="002372B5" w:rsidRDefault="00463C54" w:rsidP="00A738BA">
      <w:pPr>
        <w:ind w:firstLine="709"/>
        <w:rPr>
          <w:rFonts w:cs="Arial"/>
        </w:rPr>
      </w:pPr>
      <w:r w:rsidRPr="002372B5">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2372B5" w:rsidRDefault="00463C54" w:rsidP="00A738BA">
      <w:pPr>
        <w:ind w:firstLine="709"/>
        <w:rPr>
          <w:rFonts w:cs="Arial"/>
        </w:rPr>
      </w:pPr>
      <w:r w:rsidRPr="002372B5">
        <w:rPr>
          <w:rFonts w:cs="Arial"/>
        </w:rPr>
        <w:lastRenderedPageBreak/>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463C54" w:rsidRPr="002372B5" w:rsidRDefault="00463C54" w:rsidP="00A738BA">
      <w:pPr>
        <w:ind w:firstLine="709"/>
        <w:rPr>
          <w:rFonts w:cs="Arial"/>
        </w:rPr>
      </w:pPr>
      <w:r w:rsidRPr="002372B5">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2372B5" w:rsidRDefault="00463C54" w:rsidP="00A738BA">
      <w:pPr>
        <w:ind w:firstLine="709"/>
        <w:rPr>
          <w:rFonts w:cs="Arial"/>
        </w:rPr>
      </w:pPr>
      <w:r w:rsidRPr="002372B5">
        <w:rPr>
          <w:rFonts w:cs="Arial"/>
        </w:rPr>
        <w:t>5. Задачами настоящих Правил являются:</w:t>
      </w:r>
    </w:p>
    <w:p w:rsidR="00463C54" w:rsidRPr="002372B5" w:rsidRDefault="00463C54" w:rsidP="00A738BA">
      <w:pPr>
        <w:ind w:firstLine="709"/>
        <w:rPr>
          <w:rFonts w:cs="Arial"/>
        </w:rPr>
      </w:pPr>
      <w:r w:rsidRPr="002372B5">
        <w:rPr>
          <w:rFonts w:cs="Arial"/>
        </w:rPr>
        <w:t>- обеспечение формирования качественного облика сельского поселения;</w:t>
      </w:r>
    </w:p>
    <w:p w:rsidR="00463C54" w:rsidRPr="002372B5" w:rsidRDefault="00463C54" w:rsidP="00A738BA">
      <w:pPr>
        <w:ind w:firstLine="709"/>
        <w:rPr>
          <w:rFonts w:cs="Arial"/>
        </w:rPr>
      </w:pPr>
      <w:r w:rsidRPr="002372B5">
        <w:rPr>
          <w:rFonts w:cs="Arial"/>
        </w:rPr>
        <w:t>- обеспечение создания, содержания и развития объектов благоустройства сельского поселения;</w:t>
      </w:r>
    </w:p>
    <w:p w:rsidR="00463C54" w:rsidRPr="002372B5" w:rsidRDefault="00463C54" w:rsidP="00A738BA">
      <w:pPr>
        <w:ind w:firstLine="709"/>
        <w:rPr>
          <w:rFonts w:cs="Arial"/>
        </w:rPr>
      </w:pPr>
      <w:r w:rsidRPr="002372B5">
        <w:rPr>
          <w:rFonts w:cs="Arial"/>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463C54" w:rsidRPr="002372B5" w:rsidRDefault="00463C54" w:rsidP="00A738BA">
      <w:pPr>
        <w:ind w:firstLine="709"/>
        <w:rPr>
          <w:rFonts w:cs="Arial"/>
        </w:rPr>
      </w:pPr>
      <w:r w:rsidRPr="002372B5">
        <w:rPr>
          <w:rFonts w:cs="Arial"/>
        </w:rPr>
        <w:t>-обеспечение сохранности объектов благоустройства;</w:t>
      </w:r>
    </w:p>
    <w:p w:rsidR="00463C54" w:rsidRPr="002372B5" w:rsidRDefault="00463C54" w:rsidP="00A738BA">
      <w:pPr>
        <w:ind w:firstLine="709"/>
        <w:rPr>
          <w:rFonts w:cs="Arial"/>
        </w:rPr>
      </w:pPr>
      <w:r w:rsidRPr="002372B5">
        <w:rPr>
          <w:rFonts w:cs="Arial"/>
        </w:rPr>
        <w:t>- обеспечение комфортного и безопасного проживания граждан.</w:t>
      </w:r>
    </w:p>
    <w:p w:rsidR="00463C54" w:rsidRPr="002372B5" w:rsidRDefault="00463C54" w:rsidP="00A738BA">
      <w:pPr>
        <w:ind w:firstLine="709"/>
        <w:rPr>
          <w:rFonts w:cs="Arial"/>
        </w:rPr>
      </w:pPr>
      <w:r w:rsidRPr="002372B5">
        <w:rPr>
          <w:rFonts w:cs="Arial"/>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2372B5" w:rsidRDefault="00463C54" w:rsidP="00A738BA">
      <w:pPr>
        <w:ind w:firstLine="709"/>
        <w:rPr>
          <w:rFonts w:cs="Arial"/>
        </w:rPr>
      </w:pPr>
      <w:r w:rsidRPr="002372B5">
        <w:rPr>
          <w:rFonts w:cs="Arial"/>
        </w:rPr>
        <w:t>- детские площадки, спортивные и другие площадки отдыха и досуга;</w:t>
      </w:r>
    </w:p>
    <w:p w:rsidR="00463C54" w:rsidRPr="002372B5" w:rsidRDefault="00463C54" w:rsidP="00A738BA">
      <w:pPr>
        <w:ind w:firstLine="709"/>
        <w:rPr>
          <w:rFonts w:cs="Arial"/>
        </w:rPr>
      </w:pPr>
      <w:r w:rsidRPr="002372B5">
        <w:rPr>
          <w:rFonts w:cs="Arial"/>
        </w:rPr>
        <w:t>- площадки для выгула и дрессировки собак;</w:t>
      </w:r>
    </w:p>
    <w:p w:rsidR="00463C54" w:rsidRPr="002372B5" w:rsidRDefault="00463C54" w:rsidP="00A738BA">
      <w:pPr>
        <w:ind w:firstLine="709"/>
        <w:rPr>
          <w:rFonts w:cs="Arial"/>
        </w:rPr>
      </w:pPr>
      <w:r w:rsidRPr="002372B5">
        <w:rPr>
          <w:rFonts w:cs="Arial"/>
        </w:rPr>
        <w:t>- улицы (в том числе пешеходные) и дороги;</w:t>
      </w:r>
    </w:p>
    <w:p w:rsidR="00463C54" w:rsidRPr="002372B5" w:rsidRDefault="00463C54" w:rsidP="00A738BA">
      <w:pPr>
        <w:ind w:firstLine="709"/>
        <w:rPr>
          <w:rFonts w:cs="Arial"/>
        </w:rPr>
      </w:pPr>
      <w:r w:rsidRPr="002372B5">
        <w:rPr>
          <w:rFonts w:cs="Arial"/>
        </w:rPr>
        <w:t>- парки, скверы, иные зеленые зоны;</w:t>
      </w:r>
    </w:p>
    <w:p w:rsidR="00463C54" w:rsidRPr="002372B5" w:rsidRDefault="00463C54" w:rsidP="00A738BA">
      <w:pPr>
        <w:ind w:firstLine="709"/>
        <w:rPr>
          <w:rFonts w:cs="Arial"/>
        </w:rPr>
      </w:pPr>
      <w:r w:rsidRPr="002372B5">
        <w:rPr>
          <w:rFonts w:cs="Arial"/>
        </w:rPr>
        <w:t>- площади, набережные и другие территории;</w:t>
      </w:r>
    </w:p>
    <w:p w:rsidR="00463C54" w:rsidRPr="002372B5" w:rsidRDefault="00463C54" w:rsidP="00A738BA">
      <w:pPr>
        <w:ind w:firstLine="709"/>
        <w:rPr>
          <w:rFonts w:cs="Arial"/>
        </w:rPr>
      </w:pPr>
      <w:r w:rsidRPr="002372B5">
        <w:rPr>
          <w:rFonts w:cs="Arial"/>
        </w:rPr>
        <w:t>- технические зоны транспортных, инженерных коммуникаций;</w:t>
      </w:r>
    </w:p>
    <w:p w:rsidR="00463C54" w:rsidRPr="002372B5" w:rsidRDefault="00463C54" w:rsidP="00A738BA">
      <w:pPr>
        <w:ind w:firstLine="709"/>
        <w:rPr>
          <w:rFonts w:cs="Arial"/>
        </w:rPr>
      </w:pPr>
      <w:r w:rsidRPr="002372B5">
        <w:rPr>
          <w:rFonts w:cs="Arial"/>
        </w:rPr>
        <w:t>- контейнерные площадки и площадки для складирования отдельных групп коммунальных отходов.</w:t>
      </w:r>
    </w:p>
    <w:p w:rsidR="00463C54" w:rsidRPr="002372B5" w:rsidRDefault="00463C54" w:rsidP="00A738BA">
      <w:pPr>
        <w:ind w:firstLine="709"/>
        <w:rPr>
          <w:rFonts w:cs="Arial"/>
        </w:rPr>
      </w:pPr>
      <w:r w:rsidRPr="002372B5">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2372B5" w:rsidRDefault="00A738BA" w:rsidP="00A738BA">
      <w:pPr>
        <w:ind w:firstLine="709"/>
        <w:rPr>
          <w:rFonts w:cs="Arial"/>
          <w:lang w:bidi="ru-RU"/>
        </w:rPr>
      </w:pPr>
      <w:r w:rsidRPr="002372B5">
        <w:rPr>
          <w:rFonts w:cs="Arial"/>
        </w:rPr>
        <w:t xml:space="preserve"> </w:t>
      </w:r>
      <w:r w:rsidR="00463C54" w:rsidRPr="002372B5">
        <w:rPr>
          <w:rFonts w:cs="Arial"/>
        </w:rPr>
        <w:t xml:space="preserve">8. Правила благоустройства территории </w:t>
      </w:r>
      <w:r w:rsidR="00227CF9">
        <w:rPr>
          <w:rFonts w:cs="Arial"/>
        </w:rPr>
        <w:t>Шекаловского</w:t>
      </w:r>
      <w:r w:rsidR="00463C54" w:rsidRPr="002372B5">
        <w:rPr>
          <w:rFonts w:cs="Arial"/>
        </w:rPr>
        <w:t xml:space="preserve"> сельского поселения разработаны в соответствии с</w:t>
      </w:r>
      <w:r w:rsidRPr="002372B5">
        <w:rPr>
          <w:rFonts w:cs="Arial"/>
        </w:rPr>
        <w:t xml:space="preserve"> </w:t>
      </w:r>
      <w:r w:rsidR="00463C54" w:rsidRPr="002372B5">
        <w:rPr>
          <w:rFonts w:cs="Arial"/>
        </w:rPr>
        <w:t>Градостроительным кодексом Российской Федерации,</w:t>
      </w:r>
      <w:r w:rsidRPr="002372B5">
        <w:rPr>
          <w:rFonts w:cs="Arial"/>
        </w:rPr>
        <w:t xml:space="preserve"> </w:t>
      </w:r>
      <w:r w:rsidR="00463C54" w:rsidRPr="002372B5">
        <w:rPr>
          <w:rFonts w:cs="Arial"/>
        </w:rPr>
        <w:t xml:space="preserve"> Жилищным кодексом Российской Федерации,</w:t>
      </w:r>
      <w:r w:rsidRPr="002372B5">
        <w:rPr>
          <w:rFonts w:cs="Arial"/>
        </w:rPr>
        <w:t xml:space="preserve"> </w:t>
      </w:r>
      <w:r w:rsidR="00463C54" w:rsidRPr="002372B5">
        <w:rPr>
          <w:rFonts w:cs="Arial"/>
        </w:rPr>
        <w:t xml:space="preserve">Федеральным законом «Об общих принципах организации местного самоуправления в Российской Федерации» (№131-ФЗ от 06.10.2003г.), </w:t>
      </w:r>
      <w:r w:rsidR="00463C54" w:rsidRPr="002372B5">
        <w:rPr>
          <w:rFonts w:cs="Arial"/>
          <w:lang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227CF9">
        <w:rPr>
          <w:rFonts w:cs="Arial"/>
          <w:lang w:bidi="ru-RU"/>
        </w:rPr>
        <w:t>Шекаловского</w:t>
      </w:r>
      <w:r w:rsidR="00463C54" w:rsidRPr="002372B5">
        <w:rPr>
          <w:rFonts w:cs="Arial"/>
          <w:lang w:bidi="ru-RU"/>
        </w:rPr>
        <w:t xml:space="preserve"> сельского поселения Россошанского муниципального района и иными действующими федеральными, областными законами и</w:t>
      </w:r>
      <w:r w:rsidRPr="002372B5">
        <w:rPr>
          <w:rFonts w:cs="Arial"/>
          <w:lang w:bidi="ru-RU"/>
        </w:rPr>
        <w:t xml:space="preserve"> </w:t>
      </w:r>
      <w:r w:rsidR="00463C54" w:rsidRPr="002372B5">
        <w:rPr>
          <w:rFonts w:cs="Arial"/>
          <w:lang w:bidi="ru-RU"/>
        </w:rPr>
        <w:t>муниципальными правовыми актами.</w:t>
      </w:r>
      <w:r w:rsidRPr="002372B5">
        <w:rPr>
          <w:rFonts w:cs="Arial"/>
        </w:rPr>
        <w:t xml:space="preserve"> </w:t>
      </w:r>
    </w:p>
    <w:p w:rsidR="00463C54" w:rsidRPr="002372B5" w:rsidRDefault="00463C54" w:rsidP="00A738BA">
      <w:pPr>
        <w:ind w:firstLine="709"/>
        <w:rPr>
          <w:rFonts w:cs="Arial"/>
        </w:rPr>
      </w:pPr>
      <w:r w:rsidRPr="002372B5">
        <w:rPr>
          <w:rFonts w:cs="Arial"/>
        </w:rPr>
        <w:t>9. Основные термины и понятия, применяемые в настоящих Правилах:</w:t>
      </w:r>
    </w:p>
    <w:p w:rsidR="00463C54" w:rsidRPr="002372B5" w:rsidRDefault="00463C54" w:rsidP="00A738BA">
      <w:pPr>
        <w:ind w:firstLine="709"/>
        <w:rPr>
          <w:rFonts w:cs="Arial"/>
        </w:rPr>
      </w:pPr>
      <w:r w:rsidRPr="002372B5">
        <w:rPr>
          <w:rFonts w:cs="Arial"/>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463C54" w:rsidRPr="002372B5" w:rsidRDefault="00463C54" w:rsidP="00A738BA">
      <w:pPr>
        <w:ind w:firstLine="709"/>
        <w:rPr>
          <w:rFonts w:cs="Arial"/>
        </w:rPr>
      </w:pPr>
      <w:r w:rsidRPr="002372B5">
        <w:rPr>
          <w:rFonts w:cs="Arial"/>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2372B5" w:rsidRDefault="00463C54" w:rsidP="00A738BA">
      <w:pPr>
        <w:ind w:firstLine="709"/>
        <w:rPr>
          <w:rFonts w:cs="Arial"/>
        </w:rPr>
      </w:pPr>
      <w:r w:rsidRPr="002372B5">
        <w:rPr>
          <w:rFonts w:cs="Arial"/>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2372B5" w:rsidRDefault="00463C54" w:rsidP="00A738BA">
      <w:pPr>
        <w:ind w:firstLine="709"/>
        <w:rPr>
          <w:rFonts w:cs="Arial"/>
        </w:rPr>
      </w:pPr>
      <w:r w:rsidRPr="002372B5">
        <w:rPr>
          <w:rFonts w:cs="Arial"/>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2372B5" w:rsidRDefault="00463C54" w:rsidP="00A738BA">
      <w:pPr>
        <w:ind w:firstLine="709"/>
        <w:rPr>
          <w:rFonts w:cs="Arial"/>
        </w:rPr>
      </w:pPr>
      <w:r w:rsidRPr="002372B5">
        <w:rPr>
          <w:rFonts w:cs="Arial"/>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2372B5" w:rsidRDefault="00463C54" w:rsidP="00A738BA">
      <w:pPr>
        <w:ind w:firstLine="709"/>
        <w:rPr>
          <w:rFonts w:cs="Arial"/>
        </w:rPr>
      </w:pPr>
      <w:r w:rsidRPr="002372B5">
        <w:rPr>
          <w:rFonts w:cs="Arial"/>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463C54" w:rsidRPr="002372B5" w:rsidRDefault="00463C54" w:rsidP="00A738BA">
      <w:pPr>
        <w:ind w:firstLine="709"/>
        <w:rPr>
          <w:rFonts w:cs="Arial"/>
        </w:rPr>
      </w:pPr>
      <w:r w:rsidRPr="002372B5">
        <w:rPr>
          <w:rFonts w:cs="Arial"/>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63C54" w:rsidRPr="002372B5" w:rsidRDefault="00463C54" w:rsidP="00A738BA">
      <w:pPr>
        <w:ind w:firstLine="709"/>
        <w:rPr>
          <w:rFonts w:cs="Arial"/>
        </w:rPr>
      </w:pPr>
      <w:r w:rsidRPr="002372B5">
        <w:rPr>
          <w:rFonts w:cs="Arial"/>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463C54" w:rsidRPr="002372B5" w:rsidRDefault="00463C54" w:rsidP="00A738BA">
      <w:pPr>
        <w:ind w:firstLine="709"/>
        <w:rPr>
          <w:rFonts w:cs="Arial"/>
        </w:rPr>
      </w:pPr>
      <w:r w:rsidRPr="002372B5">
        <w:rPr>
          <w:rFonts w:cs="Arial"/>
        </w:rPr>
        <w:t xml:space="preserve">бульвар - аллея </w:t>
      </w:r>
      <w:r w:rsidR="00A738BA" w:rsidRPr="002372B5">
        <w:rPr>
          <w:rFonts w:cs="Arial"/>
        </w:rPr>
        <w:t xml:space="preserve"> </w:t>
      </w:r>
      <w:r w:rsidRPr="002372B5">
        <w:rPr>
          <w:rFonts w:cs="Arial"/>
        </w:rPr>
        <w:t>или полоса</w:t>
      </w:r>
      <w:r w:rsidR="00A738BA" w:rsidRPr="002372B5">
        <w:rPr>
          <w:rFonts w:cs="Arial"/>
        </w:rPr>
        <w:t xml:space="preserve"> </w:t>
      </w:r>
      <w:r w:rsidRPr="002372B5">
        <w:rPr>
          <w:rFonts w:cs="Arial"/>
        </w:rPr>
        <w:t>зелёных насаждений</w:t>
      </w:r>
      <w:r w:rsidR="00A738BA" w:rsidRPr="002372B5">
        <w:rPr>
          <w:rFonts w:cs="Arial"/>
        </w:rPr>
        <w:t xml:space="preserve"> </w:t>
      </w:r>
      <w:r w:rsidRPr="002372B5">
        <w:rPr>
          <w:rFonts w:cs="Arial"/>
        </w:rPr>
        <w:t>вдоль (обычно посреди)</w:t>
      </w:r>
      <w:r w:rsidR="00A738BA" w:rsidRPr="002372B5">
        <w:rPr>
          <w:rFonts w:cs="Arial"/>
        </w:rPr>
        <w:t xml:space="preserve"> </w:t>
      </w:r>
      <w:r w:rsidRPr="002372B5">
        <w:rPr>
          <w:rFonts w:cs="Arial"/>
        </w:rPr>
        <w:t>улицы, расположенная вдоль берега</w:t>
      </w:r>
      <w:r w:rsidR="00A738BA" w:rsidRPr="002372B5">
        <w:rPr>
          <w:rFonts w:cs="Arial"/>
        </w:rPr>
        <w:t xml:space="preserve"> </w:t>
      </w:r>
      <w:r w:rsidRPr="002372B5">
        <w:rPr>
          <w:rFonts w:cs="Arial"/>
        </w:rPr>
        <w:t>реки,</w:t>
      </w:r>
      <w:r w:rsidR="00A738BA" w:rsidRPr="002372B5">
        <w:rPr>
          <w:rFonts w:cs="Arial"/>
        </w:rPr>
        <w:t xml:space="preserve"> </w:t>
      </w:r>
      <w:r w:rsidRPr="002372B5">
        <w:rPr>
          <w:rFonts w:cs="Arial"/>
        </w:rPr>
        <w:t>водоема, предназначенная для прогулок населения;</w:t>
      </w:r>
    </w:p>
    <w:p w:rsidR="00463C54" w:rsidRPr="002372B5" w:rsidRDefault="00463C54" w:rsidP="00A738BA">
      <w:pPr>
        <w:ind w:firstLine="709"/>
        <w:rPr>
          <w:rFonts w:cs="Arial"/>
        </w:rPr>
      </w:pPr>
      <w:r w:rsidRPr="002372B5">
        <w:rPr>
          <w:rFonts w:cs="Arial"/>
        </w:rPr>
        <w:lastRenderedPageBreak/>
        <w:t>бункер-накопитель - стандартная емкость для сбора крупногабаритного и другого мусора объемом более 2 кубических метров;</w:t>
      </w:r>
    </w:p>
    <w:p w:rsidR="00463C54" w:rsidRPr="002372B5" w:rsidRDefault="00463C54" w:rsidP="00A738BA">
      <w:pPr>
        <w:ind w:firstLine="709"/>
        <w:rPr>
          <w:rFonts w:cs="Arial"/>
        </w:rPr>
      </w:pPr>
      <w:r w:rsidRPr="002372B5">
        <w:rPr>
          <w:rFonts w:cs="Arial"/>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463C54" w:rsidRPr="002372B5" w:rsidRDefault="00463C54" w:rsidP="00A738BA">
      <w:pPr>
        <w:ind w:firstLine="709"/>
        <w:rPr>
          <w:rFonts w:cs="Arial"/>
        </w:rPr>
      </w:pPr>
      <w:r w:rsidRPr="002372B5">
        <w:rPr>
          <w:rFonts w:cs="Arial"/>
          <w:bCs/>
        </w:rPr>
        <w:t>витрина</w:t>
      </w:r>
      <w:r w:rsidRPr="002372B5">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2372B5" w:rsidRDefault="00463C54" w:rsidP="00A738BA">
      <w:pPr>
        <w:ind w:firstLine="709"/>
        <w:rPr>
          <w:rFonts w:cs="Arial"/>
        </w:rPr>
      </w:pPr>
      <w:r w:rsidRPr="002372B5">
        <w:rPr>
          <w:rFonts w:cs="Arial"/>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2372B5">
        <w:rPr>
          <w:rFonts w:cs="Arial"/>
          <w:lang w:val="en-US"/>
        </w:rPr>
        <w:t>I</w:t>
      </w:r>
      <w:r w:rsidRPr="002372B5">
        <w:rPr>
          <w:rFonts w:cs="Arial"/>
        </w:rPr>
        <w:t xml:space="preserve"> «О защите прав потребителей», за исключением рекламной информации.</w:t>
      </w:r>
    </w:p>
    <w:p w:rsidR="00463C54" w:rsidRPr="002372B5" w:rsidRDefault="00463C54" w:rsidP="00A738BA">
      <w:pPr>
        <w:ind w:firstLine="709"/>
        <w:rPr>
          <w:rFonts w:cs="Arial"/>
        </w:rPr>
      </w:pPr>
      <w:r w:rsidRPr="002372B5">
        <w:rPr>
          <w:rFonts w:cs="Arial"/>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2372B5" w:rsidRDefault="00463C54" w:rsidP="00A738BA">
      <w:pPr>
        <w:ind w:firstLine="709"/>
        <w:rPr>
          <w:rFonts w:cs="Arial"/>
        </w:rPr>
      </w:pPr>
      <w:r w:rsidRPr="002372B5">
        <w:rPr>
          <w:rFonts w:cs="Arial"/>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2372B5" w:rsidRDefault="00463C54" w:rsidP="00A738BA">
      <w:pPr>
        <w:ind w:firstLine="709"/>
        <w:rPr>
          <w:rFonts w:cs="Arial"/>
        </w:rPr>
      </w:pPr>
      <w:r w:rsidRPr="002372B5">
        <w:rPr>
          <w:rFonts w:cs="Arial"/>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2372B5" w:rsidRDefault="00463C54" w:rsidP="00A738BA">
      <w:pPr>
        <w:ind w:firstLine="709"/>
        <w:rPr>
          <w:rFonts w:cs="Arial"/>
        </w:rPr>
      </w:pPr>
      <w:r w:rsidRPr="002372B5">
        <w:rPr>
          <w:rFonts w:cs="Arial"/>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2372B5" w:rsidRDefault="00463C54" w:rsidP="00A738BA">
      <w:pPr>
        <w:ind w:firstLine="709"/>
        <w:rPr>
          <w:rFonts w:cs="Arial"/>
        </w:rPr>
      </w:pPr>
      <w:r w:rsidRPr="002372B5">
        <w:rPr>
          <w:rFonts w:cs="Arial"/>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2372B5" w:rsidRDefault="00463C54" w:rsidP="00A738BA">
      <w:pPr>
        <w:ind w:firstLine="709"/>
        <w:rPr>
          <w:rFonts w:cs="Arial"/>
        </w:rPr>
      </w:pPr>
      <w:r w:rsidRPr="002372B5">
        <w:rPr>
          <w:rFonts w:cs="Arial"/>
          <w:bCs/>
        </w:rPr>
        <w:t>дождеприемный колодец</w:t>
      </w:r>
      <w:r w:rsidRPr="002372B5">
        <w:rPr>
          <w:rFonts w:cs="Arial"/>
        </w:rPr>
        <w:t xml:space="preserve"> - сооружение на канализационной сети, предназначенное для приема и отвода дождевых и талых вод;</w:t>
      </w:r>
    </w:p>
    <w:p w:rsidR="00463C54" w:rsidRPr="002372B5" w:rsidRDefault="00463C54" w:rsidP="00A738BA">
      <w:pPr>
        <w:ind w:firstLine="709"/>
        <w:rPr>
          <w:rFonts w:cs="Arial"/>
        </w:rPr>
      </w:pPr>
      <w:r w:rsidRPr="002372B5">
        <w:rPr>
          <w:rFonts w:cs="Arial"/>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463C54" w:rsidRPr="002372B5" w:rsidRDefault="00463C54" w:rsidP="00A738BA">
      <w:pPr>
        <w:ind w:firstLine="709"/>
        <w:rPr>
          <w:rFonts w:cs="Arial"/>
        </w:rPr>
      </w:pPr>
      <w:r w:rsidRPr="002372B5">
        <w:rPr>
          <w:rFonts w:cs="Arial"/>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2372B5" w:rsidRDefault="00463C54" w:rsidP="00A738BA">
      <w:pPr>
        <w:ind w:firstLine="709"/>
        <w:rPr>
          <w:rFonts w:cs="Arial"/>
        </w:rPr>
      </w:pPr>
      <w:r w:rsidRPr="002372B5">
        <w:rPr>
          <w:rFonts w:cs="Arial"/>
        </w:rPr>
        <w:lastRenderedPageBreak/>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2372B5" w:rsidRDefault="00463C54" w:rsidP="00A738BA">
      <w:pPr>
        <w:ind w:firstLine="709"/>
        <w:rPr>
          <w:rFonts w:cs="Arial"/>
        </w:rPr>
      </w:pPr>
      <w:r w:rsidRPr="002372B5">
        <w:rPr>
          <w:rFonts w:cs="Arial"/>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463C54" w:rsidRPr="002372B5" w:rsidRDefault="00463C54" w:rsidP="00A738BA">
      <w:pPr>
        <w:ind w:firstLine="709"/>
        <w:rPr>
          <w:rFonts w:cs="Arial"/>
        </w:rPr>
      </w:pPr>
      <w:r w:rsidRPr="002372B5">
        <w:rPr>
          <w:rFonts w:cs="Arial"/>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2372B5" w:rsidRDefault="00463C54" w:rsidP="00A738BA">
      <w:pPr>
        <w:ind w:firstLine="709"/>
        <w:rPr>
          <w:rFonts w:cs="Arial"/>
        </w:rPr>
      </w:pPr>
      <w:r w:rsidRPr="002372B5">
        <w:rPr>
          <w:rFonts w:cs="Arial"/>
        </w:rPr>
        <w:t xml:space="preserve">зеленые насаждения - древесно-кустарниковая и травянистая растительность естественного и искусственного происхождения; </w:t>
      </w:r>
    </w:p>
    <w:p w:rsidR="00463C54" w:rsidRPr="002372B5" w:rsidRDefault="00463C54" w:rsidP="00A738BA">
      <w:pPr>
        <w:ind w:firstLine="709"/>
        <w:rPr>
          <w:rFonts w:cs="Arial"/>
        </w:rPr>
      </w:pPr>
      <w:r w:rsidRPr="002372B5">
        <w:rPr>
          <w:rFonts w:cs="Arial"/>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2372B5" w:rsidRDefault="00463C54" w:rsidP="00A738BA">
      <w:pPr>
        <w:ind w:firstLine="709"/>
        <w:rPr>
          <w:rFonts w:cs="Arial"/>
        </w:rPr>
      </w:pPr>
      <w:r w:rsidRPr="002372B5">
        <w:rPr>
          <w:rFonts w:cs="Arial"/>
        </w:rPr>
        <w:t>зона отдыха - территория, предназначенная и обустроенная для организации активного массового отдыха, купания и рекреации;</w:t>
      </w:r>
    </w:p>
    <w:p w:rsidR="00463C54" w:rsidRPr="002372B5" w:rsidRDefault="00463C54" w:rsidP="00A738BA">
      <w:pPr>
        <w:ind w:firstLine="709"/>
        <w:rPr>
          <w:rFonts w:cs="Arial"/>
        </w:rPr>
      </w:pPr>
      <w:r w:rsidRPr="002372B5">
        <w:rPr>
          <w:rFonts w:cs="Arial"/>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2372B5" w:rsidRDefault="00463C54" w:rsidP="00A738BA">
      <w:pPr>
        <w:ind w:firstLine="709"/>
        <w:rPr>
          <w:rFonts w:cs="Arial"/>
        </w:rPr>
      </w:pPr>
      <w:r w:rsidRPr="002372B5">
        <w:rPr>
          <w:rFonts w:cs="Arial"/>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2372B5" w:rsidRDefault="00463C54" w:rsidP="00A738BA">
      <w:pPr>
        <w:ind w:firstLine="709"/>
        <w:rPr>
          <w:rFonts w:cs="Arial"/>
        </w:rPr>
      </w:pPr>
      <w:r w:rsidRPr="002372B5">
        <w:rPr>
          <w:rFonts w:cs="Arial"/>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2372B5" w:rsidRDefault="00463C54" w:rsidP="00A738BA">
      <w:pPr>
        <w:ind w:firstLine="709"/>
        <w:rPr>
          <w:rFonts w:cs="Arial"/>
        </w:rPr>
      </w:pPr>
      <w:r w:rsidRPr="002372B5">
        <w:rPr>
          <w:rFonts w:cs="Arial"/>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463C54" w:rsidRPr="002372B5" w:rsidRDefault="00463C54" w:rsidP="00A738BA">
      <w:pPr>
        <w:ind w:firstLine="709"/>
        <w:rPr>
          <w:rFonts w:cs="Arial"/>
        </w:rPr>
      </w:pPr>
      <w:r w:rsidRPr="002372B5">
        <w:rPr>
          <w:rFonts w:cs="Arial"/>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2372B5" w:rsidRDefault="00463C54" w:rsidP="00A738BA">
      <w:pPr>
        <w:ind w:firstLine="709"/>
        <w:rPr>
          <w:rFonts w:cs="Arial"/>
        </w:rPr>
      </w:pPr>
      <w:r w:rsidRPr="002372B5">
        <w:rPr>
          <w:rFonts w:cs="Arial"/>
        </w:rPr>
        <w:t>контейнер - стандартная емкость для сбора мусора объемом до 2 кубических метров включительно;</w:t>
      </w:r>
    </w:p>
    <w:p w:rsidR="00463C54" w:rsidRPr="002372B5" w:rsidRDefault="00463C54" w:rsidP="00A738BA">
      <w:pPr>
        <w:ind w:firstLine="709"/>
        <w:rPr>
          <w:rFonts w:cs="Arial"/>
        </w:rPr>
      </w:pPr>
      <w:r w:rsidRPr="002372B5">
        <w:rPr>
          <w:rFonts w:cs="Arial"/>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463C54" w:rsidRPr="002372B5" w:rsidRDefault="00463C54" w:rsidP="00A738BA">
      <w:pPr>
        <w:ind w:firstLine="709"/>
        <w:rPr>
          <w:rFonts w:cs="Arial"/>
        </w:rPr>
      </w:pPr>
      <w:r w:rsidRPr="002372B5">
        <w:rPr>
          <w:rFonts w:cs="Arial"/>
        </w:rPr>
        <w:lastRenderedPageBreak/>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463C54" w:rsidRPr="002372B5" w:rsidRDefault="00A738BA" w:rsidP="00A738BA">
      <w:pPr>
        <w:ind w:firstLine="709"/>
        <w:rPr>
          <w:rFonts w:cs="Arial"/>
          <w:bCs/>
        </w:rPr>
      </w:pPr>
      <w:r w:rsidRPr="002372B5">
        <w:rPr>
          <w:rFonts w:cs="Arial"/>
        </w:rPr>
        <w:t xml:space="preserve"> </w:t>
      </w:r>
      <w:r w:rsidR="00463C54" w:rsidRPr="002372B5">
        <w:rPr>
          <w:rFonts w:cs="Arial"/>
        </w:rPr>
        <w:t xml:space="preserve">красные линии - </w:t>
      </w:r>
      <w:r w:rsidR="00463C54" w:rsidRPr="002372B5">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2372B5" w:rsidRDefault="00463C54" w:rsidP="00A738BA">
      <w:pPr>
        <w:ind w:firstLine="709"/>
        <w:rPr>
          <w:rFonts w:cs="Arial"/>
        </w:rPr>
      </w:pPr>
      <w:r w:rsidRPr="002372B5">
        <w:rPr>
          <w:rFonts w:cs="Arial"/>
        </w:rPr>
        <w:t>лесопарк - частично искусственно созданный или благоустроенный</w:t>
      </w:r>
      <w:r w:rsidR="00A738BA" w:rsidRPr="002372B5">
        <w:rPr>
          <w:rFonts w:cs="Arial"/>
        </w:rPr>
        <w:t xml:space="preserve"> </w:t>
      </w:r>
      <w:r w:rsidRPr="002372B5">
        <w:rPr>
          <w:rFonts w:cs="Arial"/>
        </w:rPr>
        <w:t>лес, находящийся в черте населённого пункта муниципального образования, предназначен для отдыха населения;</w:t>
      </w:r>
    </w:p>
    <w:p w:rsidR="00463C54" w:rsidRPr="002372B5" w:rsidRDefault="00463C54" w:rsidP="00A738BA">
      <w:pPr>
        <w:ind w:firstLine="709"/>
        <w:rPr>
          <w:rFonts w:cs="Arial"/>
        </w:rPr>
      </w:pPr>
      <w:r w:rsidRPr="002372B5">
        <w:rPr>
          <w:rFonts w:cs="Arial"/>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463C54" w:rsidRPr="002372B5" w:rsidRDefault="00463C54" w:rsidP="00A738BA">
      <w:pPr>
        <w:ind w:firstLine="709"/>
        <w:rPr>
          <w:rFonts w:cs="Arial"/>
        </w:rPr>
      </w:pPr>
      <w:r w:rsidRPr="002372B5">
        <w:rPr>
          <w:rFonts w:cs="Arial"/>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463C54" w:rsidRPr="002372B5" w:rsidRDefault="00463C54" w:rsidP="00A738BA">
      <w:pPr>
        <w:ind w:firstLine="709"/>
        <w:rPr>
          <w:rFonts w:cs="Arial"/>
        </w:rPr>
      </w:pPr>
      <w:r w:rsidRPr="002372B5">
        <w:rPr>
          <w:rFonts w:cs="Arial"/>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2372B5" w:rsidRDefault="00463C54" w:rsidP="00A738BA">
      <w:pPr>
        <w:ind w:firstLine="709"/>
        <w:rPr>
          <w:rFonts w:cs="Arial"/>
        </w:rPr>
      </w:pPr>
      <w:r w:rsidRPr="002372B5">
        <w:rPr>
          <w:rFonts w:cs="Arial"/>
        </w:rPr>
        <w:t>мусор - мелкие неоднородные сухие или влажные отходы;</w:t>
      </w:r>
    </w:p>
    <w:p w:rsidR="00463C54" w:rsidRPr="002372B5" w:rsidRDefault="00463C54" w:rsidP="00A738BA">
      <w:pPr>
        <w:ind w:firstLine="709"/>
        <w:rPr>
          <w:rFonts w:cs="Arial"/>
        </w:rPr>
      </w:pPr>
      <w:r w:rsidRPr="002372B5">
        <w:rPr>
          <w:rFonts w:cs="Arial"/>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2372B5" w:rsidRDefault="00463C54" w:rsidP="00A738BA">
      <w:pPr>
        <w:ind w:firstLine="709"/>
        <w:rPr>
          <w:rFonts w:cs="Arial"/>
        </w:rPr>
      </w:pPr>
      <w:r w:rsidRPr="002372B5">
        <w:rPr>
          <w:rFonts w:cs="Arial"/>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2372B5" w:rsidRDefault="00463C54" w:rsidP="00A738BA">
      <w:pPr>
        <w:ind w:firstLine="709"/>
        <w:rPr>
          <w:rFonts w:cs="Arial"/>
        </w:rPr>
      </w:pPr>
      <w:r w:rsidRPr="002372B5">
        <w:rPr>
          <w:rFonts w:cs="Arial"/>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2372B5" w:rsidRDefault="00463C54" w:rsidP="00A738BA">
      <w:pPr>
        <w:ind w:firstLine="709"/>
        <w:rPr>
          <w:rFonts w:cs="Arial"/>
        </w:rPr>
      </w:pPr>
      <w:r w:rsidRPr="002372B5">
        <w:rPr>
          <w:rFonts w:cs="Arial"/>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w:t>
      </w:r>
      <w:r w:rsidRPr="002372B5">
        <w:rPr>
          <w:rFonts w:cs="Arial"/>
        </w:rPr>
        <w:lastRenderedPageBreak/>
        <w:t>муниципального и локального значения, многофункциональные, примагистральные и специализированные общественные зоны;</w:t>
      </w:r>
    </w:p>
    <w:p w:rsidR="00463C54" w:rsidRPr="002372B5" w:rsidRDefault="00463C54" w:rsidP="00A738BA">
      <w:pPr>
        <w:ind w:firstLine="709"/>
        <w:rPr>
          <w:rFonts w:cs="Arial"/>
        </w:rPr>
      </w:pPr>
      <w:r w:rsidRPr="002372B5">
        <w:rPr>
          <w:rFonts w:cs="Arial"/>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w:t>
      </w:r>
      <w:r w:rsidR="00A738BA" w:rsidRPr="002372B5">
        <w:rPr>
          <w:rFonts w:cs="Arial"/>
        </w:rPr>
        <w:t xml:space="preserve"> </w:t>
      </w:r>
      <w:r w:rsidRPr="002372B5">
        <w:rPr>
          <w:rFonts w:cs="Arial"/>
        </w:rPr>
        <w:t>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463C54" w:rsidRPr="002372B5" w:rsidRDefault="00463C54" w:rsidP="00A738BA">
      <w:pPr>
        <w:ind w:firstLine="709"/>
        <w:rPr>
          <w:rFonts w:cs="Arial"/>
        </w:rPr>
      </w:pPr>
      <w:r w:rsidRPr="002372B5">
        <w:rPr>
          <w:rFonts w:cs="Arial"/>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2372B5" w:rsidRDefault="00463C54" w:rsidP="00A738BA">
      <w:pPr>
        <w:ind w:firstLine="709"/>
        <w:rPr>
          <w:rFonts w:cs="Arial"/>
        </w:rPr>
      </w:pPr>
      <w:r w:rsidRPr="002372B5">
        <w:rPr>
          <w:rFonts w:cs="Arial"/>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463C54" w:rsidRPr="002372B5" w:rsidRDefault="00463C54" w:rsidP="00A738BA">
      <w:pPr>
        <w:ind w:firstLine="709"/>
        <w:rPr>
          <w:rFonts w:cs="Arial"/>
        </w:rPr>
      </w:pPr>
      <w:r w:rsidRPr="002372B5">
        <w:rPr>
          <w:rFonts w:cs="Arial"/>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463C54" w:rsidRPr="002372B5" w:rsidRDefault="00463C54" w:rsidP="00A738BA">
      <w:pPr>
        <w:ind w:firstLine="709"/>
        <w:rPr>
          <w:rFonts w:cs="Arial"/>
        </w:rPr>
      </w:pPr>
      <w:r w:rsidRPr="002372B5">
        <w:rPr>
          <w:rFonts w:cs="Arial"/>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2372B5" w:rsidRDefault="00463C54" w:rsidP="00A738BA">
      <w:pPr>
        <w:ind w:firstLine="709"/>
        <w:rPr>
          <w:rFonts w:cs="Arial"/>
        </w:rPr>
      </w:pPr>
      <w:r w:rsidRPr="002372B5">
        <w:rPr>
          <w:rFonts w:cs="Arial"/>
        </w:rPr>
        <w:t>ограждение (забор) - сооружение, служащее для ограждения и обозначения границы территории;</w:t>
      </w:r>
    </w:p>
    <w:p w:rsidR="00463C54" w:rsidRPr="002372B5" w:rsidRDefault="00463C54" w:rsidP="00A738BA">
      <w:pPr>
        <w:ind w:firstLine="709"/>
        <w:rPr>
          <w:rFonts w:cs="Arial"/>
        </w:rPr>
      </w:pPr>
      <w:r w:rsidRPr="002372B5">
        <w:rPr>
          <w:rFonts w:cs="Arial"/>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2372B5" w:rsidRDefault="00463C54" w:rsidP="00A738BA">
      <w:pPr>
        <w:ind w:firstLine="709"/>
        <w:rPr>
          <w:rFonts w:cs="Arial"/>
        </w:rPr>
      </w:pPr>
      <w:r w:rsidRPr="002372B5">
        <w:rPr>
          <w:rFonts w:cs="Arial"/>
        </w:rPr>
        <w:t>пандус - прямоугольная или криволинейная в плане наклонная площадка;</w:t>
      </w:r>
    </w:p>
    <w:p w:rsidR="00463C54" w:rsidRPr="002372B5" w:rsidRDefault="00463C54" w:rsidP="00A738BA">
      <w:pPr>
        <w:ind w:firstLine="709"/>
        <w:rPr>
          <w:rFonts w:cs="Arial"/>
        </w:rPr>
      </w:pPr>
      <w:r w:rsidRPr="002372B5">
        <w:rPr>
          <w:rFonts w:cs="Arial"/>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2372B5" w:rsidRDefault="00463C54" w:rsidP="00A738BA">
      <w:pPr>
        <w:ind w:firstLine="709"/>
        <w:rPr>
          <w:rFonts w:cs="Arial"/>
        </w:rPr>
      </w:pPr>
      <w:r w:rsidRPr="002372B5">
        <w:rPr>
          <w:rFonts w:cs="Arial"/>
        </w:rPr>
        <w:t xml:space="preserve">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2372B5">
        <w:rPr>
          <w:rFonts w:cs="Arial"/>
        </w:rPr>
        <w:lastRenderedPageBreak/>
        <w:t>автомобильной дороги, собственника земельного участка либо собственника соответствующей части здания, строения или сооружения;</w:t>
      </w:r>
    </w:p>
    <w:p w:rsidR="00463C54" w:rsidRPr="002372B5" w:rsidRDefault="00463C54" w:rsidP="00A738BA">
      <w:pPr>
        <w:ind w:firstLine="709"/>
        <w:rPr>
          <w:rFonts w:cs="Arial"/>
        </w:rPr>
      </w:pPr>
      <w:r w:rsidRPr="002372B5">
        <w:rPr>
          <w:rFonts w:cs="Arial"/>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463C54" w:rsidRPr="002372B5" w:rsidRDefault="00463C54" w:rsidP="00A738BA">
      <w:pPr>
        <w:ind w:firstLine="709"/>
        <w:rPr>
          <w:rFonts w:cs="Arial"/>
        </w:rPr>
      </w:pPr>
      <w:r w:rsidRPr="002372B5">
        <w:rPr>
          <w:rFonts w:cs="Arial"/>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2372B5" w:rsidRDefault="00463C54" w:rsidP="00A738BA">
      <w:pPr>
        <w:ind w:firstLine="709"/>
        <w:rPr>
          <w:rFonts w:cs="Arial"/>
        </w:rPr>
      </w:pPr>
      <w:r w:rsidRPr="002372B5">
        <w:rPr>
          <w:rFonts w:cs="Arial"/>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2372B5" w:rsidRDefault="00463C54" w:rsidP="00A738BA">
      <w:pPr>
        <w:ind w:firstLine="709"/>
        <w:rPr>
          <w:rFonts w:cs="Arial"/>
        </w:rPr>
      </w:pPr>
      <w:r w:rsidRPr="002372B5">
        <w:rPr>
          <w:rFonts w:cs="Arial"/>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2372B5" w:rsidRDefault="00463C54" w:rsidP="00A738BA">
      <w:pPr>
        <w:ind w:firstLine="709"/>
        <w:rPr>
          <w:rFonts w:cs="Arial"/>
        </w:rPr>
      </w:pPr>
      <w:r w:rsidRPr="002372B5">
        <w:rPr>
          <w:rFonts w:cs="Arial"/>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2372B5" w:rsidRDefault="00463C54" w:rsidP="00A738BA">
      <w:pPr>
        <w:ind w:firstLine="709"/>
        <w:rPr>
          <w:rFonts w:cs="Arial"/>
        </w:rPr>
      </w:pPr>
      <w:r w:rsidRPr="002372B5">
        <w:rPr>
          <w:rFonts w:cs="Arial"/>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2372B5" w:rsidRDefault="00463C54" w:rsidP="00A738BA">
      <w:pPr>
        <w:ind w:firstLine="709"/>
        <w:rPr>
          <w:rFonts w:cs="Arial"/>
        </w:rPr>
      </w:pPr>
      <w:r w:rsidRPr="002372B5">
        <w:rPr>
          <w:rFonts w:cs="Arial"/>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2372B5" w:rsidRDefault="00463C54" w:rsidP="00A738BA">
      <w:pPr>
        <w:ind w:firstLine="709"/>
        <w:rPr>
          <w:rFonts w:cs="Arial"/>
          <w:lang w:bidi="ru-RU"/>
        </w:rPr>
      </w:pPr>
      <w:r w:rsidRPr="002372B5">
        <w:rPr>
          <w:rFonts w:cs="Arial"/>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2372B5">
        <w:rPr>
          <w:rFonts w:cs="Arial"/>
          <w:lang w:bidi="ru-RU"/>
        </w:rPr>
        <w:t xml:space="preserve"> </w:t>
      </w:r>
    </w:p>
    <w:p w:rsidR="00463C54" w:rsidRPr="002372B5" w:rsidRDefault="00463C54" w:rsidP="00A738BA">
      <w:pPr>
        <w:ind w:firstLine="709"/>
        <w:rPr>
          <w:rFonts w:cs="Arial"/>
        </w:rPr>
      </w:pPr>
      <w:r w:rsidRPr="002372B5">
        <w:rPr>
          <w:rFonts w:cs="Arial"/>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2372B5" w:rsidRDefault="00463C54" w:rsidP="00A738BA">
      <w:pPr>
        <w:ind w:firstLine="709"/>
        <w:rPr>
          <w:rFonts w:cs="Arial"/>
        </w:rPr>
      </w:pPr>
      <w:r w:rsidRPr="002372B5">
        <w:rPr>
          <w:rFonts w:cs="Arial"/>
        </w:rPr>
        <w:t>проезжая часть - элемент дороги, предназначенный для движения безрельсовых транспортных средств;</w:t>
      </w:r>
    </w:p>
    <w:p w:rsidR="00463C54" w:rsidRPr="002372B5" w:rsidRDefault="00463C54" w:rsidP="00A738BA">
      <w:pPr>
        <w:ind w:firstLine="709"/>
        <w:rPr>
          <w:rFonts w:cs="Arial"/>
        </w:rPr>
      </w:pPr>
      <w:r w:rsidRPr="002372B5">
        <w:rPr>
          <w:rFonts w:cs="Arial"/>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2372B5" w:rsidRDefault="00463C54" w:rsidP="00A738BA">
      <w:pPr>
        <w:ind w:firstLine="709"/>
        <w:rPr>
          <w:rFonts w:cs="Arial"/>
          <w:lang w:bidi="ru-RU"/>
        </w:rPr>
      </w:pPr>
      <w:r w:rsidRPr="002372B5">
        <w:rPr>
          <w:rFonts w:cs="Arial"/>
          <w:lang w:bidi="ru-RU"/>
        </w:rPr>
        <w:t xml:space="preserve">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w:t>
      </w:r>
      <w:r w:rsidRPr="002372B5">
        <w:rPr>
          <w:rFonts w:cs="Arial"/>
          <w:lang w:bidi="ru-RU"/>
        </w:rPr>
        <w:lastRenderedPageBreak/>
        <w:t>сооружений или вне их, а также остановочных пунктов движения общественного транспорта).</w:t>
      </w:r>
    </w:p>
    <w:p w:rsidR="00463C54" w:rsidRPr="002372B5" w:rsidRDefault="00463C54" w:rsidP="00A738BA">
      <w:pPr>
        <w:ind w:firstLine="709"/>
        <w:rPr>
          <w:rFonts w:cs="Arial"/>
        </w:rPr>
      </w:pPr>
      <w:r w:rsidRPr="002372B5">
        <w:rPr>
          <w:rFonts w:cs="Arial"/>
        </w:rPr>
        <w:t>сад - посаженные человеком на ограниченной территории плодовые или декоративные деревья и кустарники;</w:t>
      </w:r>
    </w:p>
    <w:p w:rsidR="00463C54" w:rsidRPr="002372B5" w:rsidRDefault="00463C54" w:rsidP="00A738BA">
      <w:pPr>
        <w:ind w:firstLine="709"/>
        <w:rPr>
          <w:rFonts w:cs="Arial"/>
        </w:rPr>
      </w:pPr>
      <w:r w:rsidRPr="002372B5">
        <w:rPr>
          <w:rFonts w:cs="Arial"/>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2372B5" w:rsidRDefault="00463C54" w:rsidP="00A738BA">
      <w:pPr>
        <w:ind w:firstLine="709"/>
        <w:rPr>
          <w:rFonts w:cs="Arial"/>
        </w:rPr>
      </w:pPr>
      <w:r w:rsidRPr="002372B5">
        <w:rPr>
          <w:rFonts w:cs="Arial"/>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2372B5" w:rsidRDefault="00463C54" w:rsidP="00A738BA">
      <w:pPr>
        <w:ind w:firstLine="709"/>
        <w:rPr>
          <w:rFonts w:cs="Arial"/>
        </w:rPr>
      </w:pPr>
      <w:r w:rsidRPr="002372B5">
        <w:rPr>
          <w:rFonts w:cs="Arial"/>
        </w:rPr>
        <w:t xml:space="preserve">содержание объекта благоустройства - обеспечение чистоты, поддержание в </w:t>
      </w:r>
      <w:r w:rsidRPr="002372B5">
        <w:rPr>
          <w:rFonts w:cs="Arial"/>
          <w:bCs/>
        </w:rPr>
        <w:t>надлеж</w:t>
      </w:r>
      <w:r w:rsidRPr="002372B5">
        <w:rPr>
          <w:rFonts w:cs="Arial"/>
        </w:rPr>
        <w:t>ащем техническом, санитарном, эстетическом состоянии объектов благоустройства, их отдельных элементов;</w:t>
      </w:r>
    </w:p>
    <w:p w:rsidR="00463C54" w:rsidRPr="002372B5" w:rsidRDefault="00463C54" w:rsidP="00A738BA">
      <w:pPr>
        <w:ind w:firstLine="709"/>
        <w:rPr>
          <w:rFonts w:cs="Arial"/>
        </w:rPr>
      </w:pPr>
      <w:r w:rsidRPr="002372B5">
        <w:rPr>
          <w:rFonts w:cs="Arial"/>
        </w:rPr>
        <w:t xml:space="preserve">спортивная площадка - площадка, предназначенная для занятий физкультурой и спортом всех возрастных групп населения; </w:t>
      </w:r>
    </w:p>
    <w:p w:rsidR="00463C54" w:rsidRPr="002372B5" w:rsidRDefault="00463C54" w:rsidP="00A738BA">
      <w:pPr>
        <w:ind w:firstLine="709"/>
        <w:rPr>
          <w:rFonts w:cs="Arial"/>
        </w:rPr>
      </w:pPr>
      <w:r w:rsidRPr="002372B5">
        <w:rPr>
          <w:rFonts w:cs="Arial"/>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2372B5" w:rsidRDefault="00463C54" w:rsidP="00A738BA">
      <w:pPr>
        <w:ind w:firstLine="709"/>
        <w:rPr>
          <w:rFonts w:cs="Arial"/>
        </w:rPr>
      </w:pPr>
      <w:r w:rsidRPr="002372B5">
        <w:rPr>
          <w:rFonts w:cs="Arial"/>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2372B5" w:rsidRDefault="00463C54" w:rsidP="00A738BA">
      <w:pPr>
        <w:ind w:firstLine="709"/>
        <w:rPr>
          <w:rFonts w:cs="Arial"/>
        </w:rPr>
      </w:pPr>
      <w:r w:rsidRPr="002372B5">
        <w:rPr>
          <w:rFonts w:cs="Arial"/>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2372B5" w:rsidRDefault="00463C54" w:rsidP="00A738BA">
      <w:pPr>
        <w:ind w:firstLine="709"/>
        <w:rPr>
          <w:rFonts w:cs="Arial"/>
        </w:rPr>
      </w:pPr>
      <w:r w:rsidRPr="002372B5">
        <w:rPr>
          <w:rFonts w:cs="Arial"/>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2372B5" w:rsidRDefault="00463C54" w:rsidP="00A738BA">
      <w:pPr>
        <w:ind w:firstLine="709"/>
        <w:rPr>
          <w:rFonts w:cs="Arial"/>
        </w:rPr>
      </w:pPr>
      <w:r w:rsidRPr="002372B5">
        <w:rPr>
          <w:rFonts w:cs="Arial"/>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2372B5" w:rsidRDefault="00463C54" w:rsidP="00A738BA">
      <w:pPr>
        <w:ind w:firstLine="709"/>
        <w:rPr>
          <w:rFonts w:cs="Arial"/>
        </w:rPr>
      </w:pPr>
      <w:r w:rsidRPr="002372B5">
        <w:rPr>
          <w:rFonts w:cs="Arial"/>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2372B5" w:rsidRDefault="00463C54" w:rsidP="00A738BA">
      <w:pPr>
        <w:ind w:firstLine="709"/>
        <w:rPr>
          <w:rFonts w:cs="Arial"/>
        </w:rPr>
      </w:pPr>
      <w:r w:rsidRPr="002372B5">
        <w:rPr>
          <w:rFonts w:cs="Arial"/>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2372B5" w:rsidRDefault="00463C54" w:rsidP="00A738BA">
      <w:pPr>
        <w:ind w:firstLine="709"/>
        <w:rPr>
          <w:rFonts w:cs="Arial"/>
        </w:rPr>
      </w:pPr>
      <w:r w:rsidRPr="002372B5">
        <w:rPr>
          <w:rFonts w:cs="Arial"/>
        </w:rPr>
        <w:t>уличная мебель - мебель, представляющая собой различные виды скамей и столов, размещаемая на территориях общего пользования;</w:t>
      </w:r>
    </w:p>
    <w:p w:rsidR="00463C54" w:rsidRPr="002372B5" w:rsidRDefault="00463C54" w:rsidP="00A738BA">
      <w:pPr>
        <w:ind w:firstLine="709"/>
        <w:rPr>
          <w:rFonts w:cs="Arial"/>
        </w:rPr>
      </w:pPr>
      <w:r w:rsidRPr="002372B5">
        <w:rPr>
          <w:rFonts w:cs="Arial"/>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463C54" w:rsidRPr="002372B5" w:rsidRDefault="00463C54" w:rsidP="00A738BA">
      <w:pPr>
        <w:ind w:firstLine="709"/>
        <w:rPr>
          <w:rFonts w:cs="Arial"/>
        </w:rPr>
      </w:pPr>
      <w:r w:rsidRPr="002372B5">
        <w:rPr>
          <w:rFonts w:cs="Arial"/>
        </w:rPr>
        <w:lastRenderedPageBreak/>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463C54" w:rsidRPr="002372B5" w:rsidRDefault="00463C54" w:rsidP="00A738BA">
      <w:pPr>
        <w:ind w:firstLine="709"/>
        <w:rPr>
          <w:rFonts w:cs="Arial"/>
        </w:rPr>
      </w:pPr>
      <w:r w:rsidRPr="002372B5">
        <w:rPr>
          <w:rFonts w:cs="Arial"/>
        </w:rPr>
        <w:t>урна - стандартная емкость для сбора мусора объемом до 0,5 кубических метров включительно;</w:t>
      </w:r>
    </w:p>
    <w:p w:rsidR="00463C54" w:rsidRPr="002372B5" w:rsidRDefault="00463C54" w:rsidP="00A738BA">
      <w:pPr>
        <w:ind w:firstLine="709"/>
        <w:rPr>
          <w:rFonts w:cs="Arial"/>
        </w:rPr>
      </w:pPr>
      <w:r w:rsidRPr="002372B5">
        <w:rPr>
          <w:rFonts w:cs="Arial"/>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2372B5" w:rsidRDefault="00463C54" w:rsidP="00A738BA">
      <w:pPr>
        <w:ind w:firstLine="709"/>
        <w:rPr>
          <w:rFonts w:cs="Arial"/>
        </w:rPr>
      </w:pPr>
      <w:r w:rsidRPr="002372B5">
        <w:rPr>
          <w:rFonts w:cs="Arial"/>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A738BA" w:rsidRPr="002372B5" w:rsidRDefault="00463C54" w:rsidP="00A738BA">
      <w:pPr>
        <w:ind w:firstLine="709"/>
        <w:rPr>
          <w:rFonts w:cs="Arial"/>
        </w:rPr>
      </w:pPr>
      <w:r w:rsidRPr="002372B5">
        <w:rPr>
          <w:rFonts w:cs="Arial"/>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r w:rsidR="00A738BA" w:rsidRPr="002372B5">
        <w:rPr>
          <w:rFonts w:cs="Arial"/>
        </w:rPr>
        <w:t xml:space="preserve"> </w:t>
      </w:r>
    </w:p>
    <w:p w:rsidR="00A738BA" w:rsidRPr="002372B5" w:rsidRDefault="00463C54" w:rsidP="00A738BA">
      <w:pPr>
        <w:ind w:firstLine="709"/>
        <w:rPr>
          <w:rFonts w:cs="Arial"/>
          <w:bCs/>
        </w:rPr>
      </w:pPr>
      <w:r w:rsidRPr="002372B5">
        <w:rPr>
          <w:rFonts w:cs="Arial"/>
          <w:bCs/>
        </w:rPr>
        <w:t xml:space="preserve">ГЛАВА </w:t>
      </w:r>
      <w:r w:rsidRPr="002372B5">
        <w:rPr>
          <w:rFonts w:cs="Arial"/>
          <w:bCs/>
          <w:lang w:val="en-US"/>
        </w:rPr>
        <w:t>II</w:t>
      </w:r>
      <w:r w:rsidRPr="002372B5">
        <w:rPr>
          <w:rFonts w:cs="Arial"/>
          <w:bCs/>
        </w:rPr>
        <w:t>. Требования к благоустройству.</w:t>
      </w:r>
      <w:r w:rsidR="00A738BA" w:rsidRPr="002372B5">
        <w:rPr>
          <w:rFonts w:cs="Arial"/>
          <w:bCs/>
        </w:rPr>
        <w:t xml:space="preserve"> </w:t>
      </w:r>
    </w:p>
    <w:p w:rsidR="00463C54" w:rsidRPr="002372B5" w:rsidRDefault="00463C54" w:rsidP="00A738BA">
      <w:pPr>
        <w:ind w:firstLine="709"/>
        <w:rPr>
          <w:rFonts w:cs="Arial"/>
        </w:rPr>
      </w:pPr>
      <w:r w:rsidRPr="002372B5">
        <w:rPr>
          <w:rFonts w:cs="Arial"/>
        </w:rPr>
        <w:t>Статья 2. Деятельность по благоустройству территории.</w:t>
      </w:r>
    </w:p>
    <w:p w:rsidR="00463C54" w:rsidRPr="002372B5" w:rsidRDefault="00463C54" w:rsidP="00A738BA">
      <w:pPr>
        <w:ind w:firstLine="709"/>
        <w:rPr>
          <w:rFonts w:cs="Arial"/>
        </w:rPr>
      </w:pPr>
      <w:r w:rsidRPr="002372B5">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2372B5" w:rsidRDefault="00463C54" w:rsidP="00A738BA">
      <w:pPr>
        <w:ind w:firstLine="709"/>
        <w:rPr>
          <w:rFonts w:cs="Arial"/>
        </w:rPr>
      </w:pPr>
      <w:r w:rsidRPr="002372B5">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2372B5" w:rsidRDefault="00463C54" w:rsidP="00A738BA">
      <w:pPr>
        <w:ind w:firstLine="709"/>
        <w:rPr>
          <w:rFonts w:cs="Arial"/>
        </w:rPr>
      </w:pPr>
      <w:r w:rsidRPr="002372B5">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2372B5" w:rsidRDefault="00463C54" w:rsidP="00A738BA">
      <w:pPr>
        <w:ind w:firstLine="709"/>
        <w:rPr>
          <w:rFonts w:cs="Arial"/>
        </w:rPr>
      </w:pPr>
      <w:r w:rsidRPr="002372B5">
        <w:rPr>
          <w:rFonts w:cs="Arial"/>
        </w:rPr>
        <w:t xml:space="preserve">- открытость и проницаемость территорий для визуального восприятия; </w:t>
      </w:r>
    </w:p>
    <w:p w:rsidR="00463C54" w:rsidRPr="002372B5" w:rsidRDefault="00463C54" w:rsidP="00A738BA">
      <w:pPr>
        <w:ind w:firstLine="709"/>
        <w:rPr>
          <w:rFonts w:cs="Arial"/>
        </w:rPr>
      </w:pPr>
      <w:r w:rsidRPr="002372B5">
        <w:rPr>
          <w:rFonts w:cs="Arial"/>
        </w:rPr>
        <w:t xml:space="preserve">- условия беспрепятственного передвижения населения (включая маломобильные группы); </w:t>
      </w:r>
    </w:p>
    <w:p w:rsidR="00463C54" w:rsidRPr="002372B5" w:rsidRDefault="00463C54" w:rsidP="00A738BA">
      <w:pPr>
        <w:ind w:firstLine="709"/>
        <w:rPr>
          <w:rFonts w:cs="Arial"/>
        </w:rPr>
      </w:pPr>
      <w:r w:rsidRPr="002372B5">
        <w:rPr>
          <w:rFonts w:cs="Arial"/>
        </w:rPr>
        <w:t xml:space="preserve">- приемы поддержки исторически сложившейся планировочной структуры и масштаба застройки; </w:t>
      </w:r>
    </w:p>
    <w:p w:rsidR="00A738BA" w:rsidRPr="002372B5" w:rsidRDefault="00463C54" w:rsidP="00A738BA">
      <w:pPr>
        <w:ind w:firstLine="709"/>
        <w:rPr>
          <w:rFonts w:cs="Arial"/>
        </w:rPr>
      </w:pPr>
      <w:r w:rsidRPr="002372B5">
        <w:rPr>
          <w:rFonts w:cs="Arial"/>
        </w:rPr>
        <w:t xml:space="preserve">- достижение стилевого единства элементов благоустройства с окружающей средой муниципального образования. </w:t>
      </w:r>
      <w:r w:rsidR="00A738BA" w:rsidRPr="002372B5">
        <w:rPr>
          <w:rFonts w:cs="Arial"/>
        </w:rPr>
        <w:t xml:space="preserve"> </w:t>
      </w:r>
    </w:p>
    <w:p w:rsidR="00463C54" w:rsidRPr="002372B5" w:rsidRDefault="00463C54" w:rsidP="00A738BA">
      <w:pPr>
        <w:ind w:firstLine="709"/>
        <w:rPr>
          <w:rFonts w:cs="Arial"/>
        </w:rPr>
      </w:pPr>
      <w:bookmarkStart w:id="3" w:name="_Hlk106895183"/>
      <w:r w:rsidRPr="002372B5">
        <w:rPr>
          <w:rFonts w:cs="Arial"/>
        </w:rPr>
        <w:t>Статья 3. Участники деятельности по благоустройству территорий.</w:t>
      </w:r>
    </w:p>
    <w:bookmarkEnd w:id="3"/>
    <w:p w:rsidR="00463C54" w:rsidRPr="002372B5" w:rsidRDefault="00463C54" w:rsidP="00A738BA">
      <w:pPr>
        <w:ind w:firstLine="709"/>
        <w:rPr>
          <w:rFonts w:cs="Arial"/>
        </w:rPr>
      </w:pPr>
      <w:r w:rsidRPr="002372B5">
        <w:rPr>
          <w:rFonts w:cs="Arial"/>
        </w:rPr>
        <w:t xml:space="preserve">1. Участниками деятельности по благоустройству выступают: </w:t>
      </w:r>
    </w:p>
    <w:p w:rsidR="00463C54" w:rsidRPr="002372B5" w:rsidRDefault="00463C54" w:rsidP="00A738BA">
      <w:pPr>
        <w:ind w:firstLine="709"/>
        <w:rPr>
          <w:rFonts w:cs="Arial"/>
        </w:rPr>
      </w:pPr>
      <w:r w:rsidRPr="002372B5">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2372B5" w:rsidRDefault="00463C54" w:rsidP="00A738BA">
      <w:pPr>
        <w:ind w:firstLine="709"/>
        <w:rPr>
          <w:rFonts w:cs="Arial"/>
        </w:rPr>
      </w:pPr>
      <w:r w:rsidRPr="002372B5">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2372B5" w:rsidRDefault="00463C54" w:rsidP="00A738BA">
      <w:pPr>
        <w:ind w:firstLine="709"/>
        <w:rPr>
          <w:rFonts w:cs="Arial"/>
        </w:rPr>
      </w:pPr>
      <w:r w:rsidRPr="002372B5">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2372B5" w:rsidRDefault="00463C54" w:rsidP="00A738BA">
      <w:pPr>
        <w:ind w:firstLine="709"/>
        <w:rPr>
          <w:rFonts w:cs="Arial"/>
        </w:rPr>
      </w:pPr>
      <w:r w:rsidRPr="002372B5">
        <w:rPr>
          <w:rFonts w:cs="Arial"/>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2372B5" w:rsidRDefault="00463C54" w:rsidP="00A738BA">
      <w:pPr>
        <w:ind w:firstLine="709"/>
        <w:rPr>
          <w:rFonts w:cs="Arial"/>
        </w:rPr>
      </w:pPr>
      <w:r w:rsidRPr="002372B5">
        <w:rPr>
          <w:rFonts w:cs="Arial"/>
        </w:rPr>
        <w:t xml:space="preserve">д) исполнители работ, специалисты по благоустройству и озеленению, в том числе возведению малых архитектурных форм; </w:t>
      </w:r>
    </w:p>
    <w:p w:rsidR="00463C54" w:rsidRPr="002372B5" w:rsidRDefault="00463C54" w:rsidP="00A738BA">
      <w:pPr>
        <w:ind w:firstLine="709"/>
        <w:rPr>
          <w:rFonts w:cs="Arial"/>
        </w:rPr>
      </w:pPr>
      <w:r w:rsidRPr="002372B5">
        <w:rPr>
          <w:rFonts w:cs="Arial"/>
        </w:rPr>
        <w:t xml:space="preserve">е) иные лица. </w:t>
      </w:r>
    </w:p>
    <w:p w:rsidR="00463C54" w:rsidRPr="002372B5" w:rsidRDefault="00463C54" w:rsidP="00A738BA">
      <w:pPr>
        <w:ind w:firstLine="709"/>
        <w:rPr>
          <w:rFonts w:cs="Arial"/>
        </w:rPr>
      </w:pPr>
      <w:r w:rsidRPr="002372B5">
        <w:rPr>
          <w:rFonts w:cs="Arial"/>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A738BA" w:rsidRPr="002372B5" w:rsidRDefault="00463C54" w:rsidP="00A738BA">
      <w:pPr>
        <w:ind w:firstLine="709"/>
        <w:rPr>
          <w:rFonts w:cs="Arial"/>
        </w:rPr>
      </w:pPr>
      <w:r w:rsidRPr="002372B5">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r w:rsidR="00A738BA" w:rsidRPr="002372B5">
        <w:rPr>
          <w:rFonts w:cs="Arial"/>
        </w:rPr>
        <w:t xml:space="preserve"> </w:t>
      </w:r>
    </w:p>
    <w:p w:rsidR="00463C54" w:rsidRPr="002372B5" w:rsidRDefault="00463C54" w:rsidP="00A738BA">
      <w:pPr>
        <w:ind w:firstLine="709"/>
        <w:rPr>
          <w:rFonts w:cs="Arial"/>
        </w:rPr>
      </w:pPr>
      <w:r w:rsidRPr="002372B5">
        <w:rPr>
          <w:rFonts w:cs="Arial"/>
          <w:bCs/>
        </w:rPr>
        <w:t xml:space="preserve">Статья 4. </w:t>
      </w:r>
      <w:r w:rsidRPr="002372B5">
        <w:rPr>
          <w:rFonts w:cs="Arial"/>
        </w:rPr>
        <w:t>Общие требования к благоустройству территорий общего пользования сельского поселения и порядку пользования такими территориями.</w:t>
      </w:r>
      <w:r w:rsidRPr="002372B5">
        <w:rPr>
          <w:rFonts w:cs="Arial"/>
        </w:rPr>
        <w:tab/>
      </w:r>
    </w:p>
    <w:p w:rsidR="00463C54" w:rsidRPr="002372B5" w:rsidRDefault="00463C54" w:rsidP="00A738BA">
      <w:pPr>
        <w:ind w:firstLine="709"/>
        <w:rPr>
          <w:rFonts w:cs="Arial"/>
        </w:rPr>
      </w:pPr>
      <w:r w:rsidRPr="002372B5">
        <w:rPr>
          <w:rFonts w:cs="Arial"/>
        </w:rPr>
        <w:t xml:space="preserve">1. Общие требования к благоустройству и порядку пользования территориями жилого назначения. </w:t>
      </w:r>
    </w:p>
    <w:p w:rsidR="00463C54" w:rsidRPr="002372B5" w:rsidRDefault="00463C54" w:rsidP="00A738BA">
      <w:pPr>
        <w:ind w:firstLine="709"/>
        <w:rPr>
          <w:rFonts w:cs="Arial"/>
        </w:rPr>
      </w:pPr>
      <w:r w:rsidRPr="002372B5">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2372B5" w:rsidRDefault="00463C54" w:rsidP="00A738BA">
      <w:pPr>
        <w:ind w:firstLine="709"/>
        <w:rPr>
          <w:rFonts w:cs="Arial"/>
        </w:rPr>
      </w:pPr>
      <w:r w:rsidRPr="002372B5">
        <w:rPr>
          <w:rFonts w:cs="Arial"/>
        </w:rPr>
        <w:t>1.2. В состав жилых зон могут включаться:</w:t>
      </w:r>
    </w:p>
    <w:p w:rsidR="00463C54" w:rsidRPr="002372B5" w:rsidRDefault="00463C54" w:rsidP="00A738BA">
      <w:pPr>
        <w:ind w:firstLine="709"/>
        <w:rPr>
          <w:rFonts w:cs="Arial"/>
        </w:rPr>
      </w:pPr>
      <w:r w:rsidRPr="002372B5">
        <w:rPr>
          <w:rFonts w:cs="Arial"/>
        </w:rPr>
        <w:t>1) зоны застройки индивидуальными жилыми домами;</w:t>
      </w:r>
    </w:p>
    <w:p w:rsidR="00463C54" w:rsidRPr="002372B5" w:rsidRDefault="00463C54" w:rsidP="00A738BA">
      <w:pPr>
        <w:ind w:firstLine="709"/>
        <w:rPr>
          <w:rFonts w:cs="Arial"/>
        </w:rPr>
      </w:pPr>
      <w:r w:rsidRPr="002372B5">
        <w:rPr>
          <w:rFonts w:cs="Arial"/>
        </w:rPr>
        <w:t>2) зоны застройки малоэтажными жилыми домами;</w:t>
      </w:r>
    </w:p>
    <w:p w:rsidR="00463C54" w:rsidRPr="002372B5" w:rsidRDefault="00463C54" w:rsidP="00A738BA">
      <w:pPr>
        <w:ind w:firstLine="709"/>
        <w:rPr>
          <w:rFonts w:cs="Arial"/>
        </w:rPr>
      </w:pPr>
      <w:r w:rsidRPr="002372B5">
        <w:rPr>
          <w:rFonts w:cs="Arial"/>
        </w:rPr>
        <w:t>3) зоны застройки среднеэтажными жилыми домами;</w:t>
      </w:r>
    </w:p>
    <w:p w:rsidR="00463C54" w:rsidRPr="002372B5" w:rsidRDefault="00463C54" w:rsidP="00A738BA">
      <w:pPr>
        <w:ind w:firstLine="709"/>
        <w:rPr>
          <w:rFonts w:cs="Arial"/>
        </w:rPr>
      </w:pPr>
      <w:r w:rsidRPr="002372B5">
        <w:rPr>
          <w:rFonts w:cs="Arial"/>
        </w:rPr>
        <w:t>4) зоны застройки многоэтажными жилыми домами;</w:t>
      </w:r>
    </w:p>
    <w:p w:rsidR="00463C54" w:rsidRPr="002372B5" w:rsidRDefault="00463C54" w:rsidP="00A738BA">
      <w:pPr>
        <w:ind w:firstLine="709"/>
        <w:rPr>
          <w:rFonts w:cs="Arial"/>
        </w:rPr>
      </w:pPr>
      <w:r w:rsidRPr="002372B5">
        <w:rPr>
          <w:rFonts w:cs="Arial"/>
        </w:rPr>
        <w:t>5) зоны жилой застройки иных видов.</w:t>
      </w:r>
    </w:p>
    <w:p w:rsidR="00463C54" w:rsidRPr="002372B5" w:rsidRDefault="00463C54" w:rsidP="00A738BA">
      <w:pPr>
        <w:ind w:firstLine="709"/>
        <w:rPr>
          <w:rFonts w:cs="Arial"/>
        </w:rPr>
      </w:pPr>
      <w:r w:rsidRPr="002372B5">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2372B5" w:rsidRDefault="00463C54" w:rsidP="00A738BA">
      <w:pPr>
        <w:ind w:firstLine="709"/>
        <w:rPr>
          <w:rFonts w:cs="Arial"/>
        </w:rPr>
      </w:pPr>
      <w:r w:rsidRPr="002372B5">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2372B5" w:rsidRDefault="00463C54" w:rsidP="00A738BA">
      <w:pPr>
        <w:ind w:firstLine="709"/>
        <w:rPr>
          <w:rFonts w:cs="Arial"/>
        </w:rPr>
      </w:pPr>
      <w:r w:rsidRPr="002372B5">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2372B5" w:rsidRDefault="00463C54" w:rsidP="00A738BA">
      <w:pPr>
        <w:ind w:firstLine="709"/>
        <w:rPr>
          <w:rFonts w:cs="Arial"/>
        </w:rPr>
      </w:pPr>
      <w:r w:rsidRPr="002372B5">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2372B5" w:rsidRDefault="00463C54" w:rsidP="00A738BA">
      <w:pPr>
        <w:ind w:firstLine="709"/>
        <w:rPr>
          <w:rFonts w:cs="Arial"/>
        </w:rPr>
      </w:pPr>
      <w:r w:rsidRPr="002372B5">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w:t>
      </w:r>
      <w:r w:rsidRPr="002372B5">
        <w:rPr>
          <w:rFonts w:cs="Arial"/>
        </w:rPr>
        <w:lastRenderedPageBreak/>
        <w:t xml:space="preserve">исторической застройки, на территориях высокой плотности застройки, вдоль магистралей, на реконструируемых территориях. </w:t>
      </w:r>
    </w:p>
    <w:p w:rsidR="00463C54" w:rsidRPr="002372B5" w:rsidRDefault="00463C54" w:rsidP="00A738BA">
      <w:pPr>
        <w:ind w:firstLine="709"/>
        <w:rPr>
          <w:rFonts w:cs="Arial"/>
        </w:rPr>
      </w:pPr>
      <w:r w:rsidRPr="002372B5">
        <w:rPr>
          <w:rFonts w:cs="Arial"/>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2372B5" w:rsidRDefault="00463C54" w:rsidP="00A738BA">
      <w:pPr>
        <w:ind w:firstLine="709"/>
        <w:rPr>
          <w:rFonts w:cs="Arial"/>
        </w:rPr>
      </w:pPr>
      <w:r w:rsidRPr="002372B5">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2372B5" w:rsidRDefault="00463C54" w:rsidP="00A738BA">
      <w:pPr>
        <w:ind w:firstLine="709"/>
        <w:rPr>
          <w:rFonts w:cs="Arial"/>
        </w:rPr>
      </w:pPr>
      <w:r w:rsidRPr="002372B5">
        <w:rPr>
          <w:rFonts w:cs="Arial"/>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2372B5" w:rsidRDefault="00463C54" w:rsidP="00A738BA">
      <w:pPr>
        <w:ind w:firstLine="709"/>
        <w:rPr>
          <w:rFonts w:cs="Arial"/>
        </w:rPr>
      </w:pPr>
      <w:r w:rsidRPr="002372B5">
        <w:rPr>
          <w:rFonts w:cs="Arial"/>
        </w:rPr>
        <w:t>1.11. Содержание придомовых и дворовых территорий многоквартирных домов.</w:t>
      </w:r>
    </w:p>
    <w:p w:rsidR="00463C54" w:rsidRPr="002372B5" w:rsidRDefault="00A738BA" w:rsidP="00A738BA">
      <w:pPr>
        <w:ind w:firstLine="709"/>
        <w:rPr>
          <w:rFonts w:cs="Arial"/>
        </w:rPr>
      </w:pPr>
      <w:r w:rsidRPr="002372B5">
        <w:rPr>
          <w:rFonts w:cs="Arial"/>
        </w:rPr>
        <w:t xml:space="preserve"> </w:t>
      </w:r>
      <w:r w:rsidR="00463C54" w:rsidRPr="002372B5">
        <w:rPr>
          <w:rFonts w:cs="Arial"/>
        </w:rPr>
        <w:t>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2372B5" w:rsidRDefault="00A738BA" w:rsidP="00A738BA">
      <w:pPr>
        <w:ind w:firstLine="709"/>
        <w:rPr>
          <w:rFonts w:cs="Arial"/>
        </w:rPr>
      </w:pPr>
      <w:r w:rsidRPr="002372B5">
        <w:rPr>
          <w:rFonts w:cs="Arial"/>
        </w:rPr>
        <w:t xml:space="preserve"> </w:t>
      </w:r>
      <w:r w:rsidR="00463C54" w:rsidRPr="002372B5">
        <w:rPr>
          <w:rFonts w:cs="Arial"/>
        </w:rPr>
        <w:t>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2372B5" w:rsidRDefault="00463C54" w:rsidP="00A738BA">
      <w:pPr>
        <w:ind w:firstLine="709"/>
        <w:rPr>
          <w:rFonts w:cs="Arial"/>
        </w:rPr>
      </w:pPr>
      <w:r w:rsidRPr="002372B5">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2372B5" w:rsidRDefault="00463C54" w:rsidP="00A738BA">
      <w:pPr>
        <w:ind w:firstLine="709"/>
        <w:rPr>
          <w:rFonts w:cs="Arial"/>
        </w:rPr>
      </w:pPr>
      <w:r w:rsidRPr="002372B5">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2372B5" w:rsidRDefault="00463C54" w:rsidP="00A738BA">
      <w:pPr>
        <w:ind w:firstLine="709"/>
        <w:rPr>
          <w:rFonts w:cs="Arial"/>
        </w:rPr>
      </w:pPr>
      <w:r w:rsidRPr="002372B5">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2372B5" w:rsidRDefault="00463C54" w:rsidP="00A738BA">
      <w:pPr>
        <w:ind w:firstLine="709"/>
        <w:rPr>
          <w:rFonts w:cs="Arial"/>
        </w:rPr>
      </w:pPr>
      <w:r w:rsidRPr="002372B5">
        <w:rPr>
          <w:rFonts w:cs="Arial"/>
        </w:rPr>
        <w:t>1.11.6. Многоквартирные жилые дома, не имеющие канализации, должны быть оборудованы выгребными ямами (септиками).</w:t>
      </w:r>
    </w:p>
    <w:p w:rsidR="00463C54" w:rsidRPr="002372B5" w:rsidRDefault="00463C54" w:rsidP="00A738BA">
      <w:pPr>
        <w:ind w:firstLine="709"/>
        <w:rPr>
          <w:rFonts w:cs="Arial"/>
        </w:rPr>
      </w:pPr>
      <w:r w:rsidRPr="002372B5">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2372B5" w:rsidRDefault="00A738BA" w:rsidP="00A738BA">
      <w:pPr>
        <w:ind w:firstLine="709"/>
        <w:rPr>
          <w:rFonts w:cs="Arial"/>
        </w:rPr>
      </w:pPr>
      <w:r w:rsidRPr="002372B5">
        <w:rPr>
          <w:rFonts w:cs="Arial"/>
        </w:rPr>
        <w:t xml:space="preserve"> </w:t>
      </w:r>
      <w:r w:rsidR="00463C54" w:rsidRPr="002372B5">
        <w:rPr>
          <w:rFonts w:cs="Arial"/>
        </w:rPr>
        <w:t>1.11.8. Не допускается перемещение снега с придомовых территорий на объекты улично-дорожной сети.</w:t>
      </w:r>
    </w:p>
    <w:p w:rsidR="00463C54" w:rsidRPr="002372B5" w:rsidRDefault="00463C54" w:rsidP="00A738BA">
      <w:pPr>
        <w:ind w:firstLine="709"/>
        <w:rPr>
          <w:rFonts w:cs="Arial"/>
        </w:rPr>
      </w:pPr>
      <w:r w:rsidRPr="002372B5">
        <w:rPr>
          <w:rFonts w:cs="Arial"/>
        </w:rPr>
        <w:lastRenderedPageBreak/>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2372B5" w:rsidRDefault="00463C54" w:rsidP="00A738BA">
      <w:pPr>
        <w:ind w:firstLine="709"/>
        <w:rPr>
          <w:rFonts w:cs="Arial"/>
        </w:rPr>
      </w:pPr>
      <w:r w:rsidRPr="002372B5">
        <w:rPr>
          <w:rFonts w:cs="Arial"/>
        </w:rPr>
        <w:t xml:space="preserve">1.11.10. У подъездов жилых домов устанавливаются урны. </w:t>
      </w:r>
    </w:p>
    <w:p w:rsidR="00463C54" w:rsidRPr="002372B5" w:rsidRDefault="00463C54" w:rsidP="00A738BA">
      <w:pPr>
        <w:ind w:firstLine="709"/>
        <w:rPr>
          <w:rFonts w:cs="Arial"/>
        </w:rPr>
      </w:pPr>
      <w:r w:rsidRPr="002372B5">
        <w:rPr>
          <w:rFonts w:cs="Arial"/>
        </w:rPr>
        <w:t>1.11.11. На территории придомовых и дворовых территорий многоквартирных домов муниципального образования запрещается:</w:t>
      </w:r>
    </w:p>
    <w:p w:rsidR="00463C54" w:rsidRPr="002372B5" w:rsidRDefault="00463C54" w:rsidP="00A738BA">
      <w:pPr>
        <w:ind w:firstLine="709"/>
        <w:rPr>
          <w:rFonts w:cs="Arial"/>
        </w:rPr>
      </w:pPr>
      <w:r w:rsidRPr="002372B5">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463C54" w:rsidRPr="002372B5" w:rsidRDefault="00463C54" w:rsidP="00A738BA">
      <w:pPr>
        <w:ind w:firstLine="709"/>
        <w:rPr>
          <w:rFonts w:cs="Arial"/>
        </w:rPr>
      </w:pPr>
      <w:r w:rsidRPr="002372B5">
        <w:rPr>
          <w:rFonts w:cs="Arial"/>
        </w:rPr>
        <w:t>- хранение разукомплектованных транспортных средств и их частей;</w:t>
      </w:r>
    </w:p>
    <w:p w:rsidR="00463C54" w:rsidRPr="002372B5" w:rsidRDefault="00463C54" w:rsidP="00A738BA">
      <w:pPr>
        <w:ind w:firstLine="709"/>
        <w:rPr>
          <w:rFonts w:cs="Arial"/>
        </w:rPr>
      </w:pPr>
      <w:r w:rsidRPr="002372B5">
        <w:rPr>
          <w:rFonts w:cs="Arial"/>
        </w:rPr>
        <w:t>- размещение грузового автотранспорта грузоподъемностью свыше 3,5</w:t>
      </w:r>
      <w:r w:rsidR="00A738BA" w:rsidRPr="002372B5">
        <w:rPr>
          <w:rFonts w:cs="Arial"/>
        </w:rPr>
        <w:t xml:space="preserve"> </w:t>
      </w:r>
      <w:r w:rsidRPr="002372B5">
        <w:rPr>
          <w:rFonts w:cs="Arial"/>
        </w:rPr>
        <w:t>тонны, автобусов в ночное время;</w:t>
      </w:r>
    </w:p>
    <w:p w:rsidR="00463C54" w:rsidRPr="002372B5" w:rsidRDefault="00463C54" w:rsidP="00A738BA">
      <w:pPr>
        <w:ind w:firstLine="709"/>
        <w:rPr>
          <w:rFonts w:cs="Arial"/>
        </w:rPr>
      </w:pPr>
      <w:r w:rsidRPr="002372B5">
        <w:rPr>
          <w:rFonts w:cs="Arial"/>
        </w:rPr>
        <w:t>- размещение всех видов автотранспорта на детских, спортивных и бытовых площадках, газонах и озелененных территориях;</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w:t>
      </w:r>
    </w:p>
    <w:p w:rsidR="00463C54" w:rsidRPr="002372B5" w:rsidRDefault="00463C54" w:rsidP="00A738BA">
      <w:pPr>
        <w:ind w:firstLine="709"/>
        <w:rPr>
          <w:rFonts w:cs="Arial"/>
        </w:rPr>
      </w:pPr>
      <w:r w:rsidRPr="002372B5">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2372B5" w:rsidRDefault="00463C54" w:rsidP="00A738BA">
      <w:pPr>
        <w:ind w:firstLine="709"/>
        <w:rPr>
          <w:rFonts w:cs="Arial"/>
        </w:rPr>
      </w:pPr>
      <w:r w:rsidRPr="002372B5">
        <w:rPr>
          <w:rFonts w:cs="Arial"/>
        </w:rPr>
        <w:t>-</w:t>
      </w:r>
      <w:r w:rsidR="00A738BA" w:rsidRPr="002372B5">
        <w:rPr>
          <w:rFonts w:cs="Arial"/>
        </w:rPr>
        <w:t xml:space="preserve"> </w:t>
      </w:r>
      <w:r w:rsidRPr="002372B5">
        <w:rPr>
          <w:rFonts w:cs="Arial"/>
        </w:rPr>
        <w:t>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2372B5" w:rsidRDefault="00463C54" w:rsidP="00A738BA">
      <w:pPr>
        <w:ind w:firstLine="709"/>
        <w:rPr>
          <w:rFonts w:cs="Arial"/>
        </w:rPr>
      </w:pPr>
      <w:r w:rsidRPr="002372B5">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 выгул собак и других животных на детских и спортивных площадках, на газонах, в местах отдыха населения;</w:t>
      </w:r>
    </w:p>
    <w:p w:rsidR="00463C54" w:rsidRPr="002372B5" w:rsidRDefault="00463C54" w:rsidP="00A738BA">
      <w:pPr>
        <w:ind w:firstLine="709"/>
        <w:rPr>
          <w:rFonts w:cs="Arial"/>
        </w:rPr>
      </w:pPr>
      <w:r w:rsidRPr="002372B5">
        <w:rPr>
          <w:rFonts w:cs="Arial"/>
        </w:rPr>
        <w:t>- загрязнение территории экскрементами домашних животных;</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установка и эксплуатация ограждений земельных участков в нарушение настоящих Правил;</w:t>
      </w:r>
    </w:p>
    <w:p w:rsidR="00463C54" w:rsidRPr="002372B5" w:rsidRDefault="00463C54" w:rsidP="00A738BA">
      <w:pPr>
        <w:ind w:firstLine="709"/>
        <w:rPr>
          <w:rFonts w:cs="Arial"/>
        </w:rPr>
      </w:pPr>
      <w:r w:rsidRPr="002372B5">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2. Общие требования к благоустройству и порядку пользования территориями индивидуальной жилой застройки.</w:t>
      </w:r>
    </w:p>
    <w:p w:rsidR="00463C54" w:rsidRPr="002372B5" w:rsidRDefault="00463C54" w:rsidP="00A738BA">
      <w:pPr>
        <w:ind w:firstLine="709"/>
        <w:rPr>
          <w:rFonts w:cs="Arial"/>
        </w:rPr>
      </w:pPr>
      <w:r w:rsidRPr="002372B5">
        <w:rPr>
          <w:rFonts w:cs="Arial"/>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2372B5" w:rsidRDefault="00463C54" w:rsidP="00A738BA">
      <w:pPr>
        <w:ind w:firstLine="709"/>
        <w:rPr>
          <w:rFonts w:cs="Arial"/>
        </w:rPr>
      </w:pPr>
      <w:r w:rsidRPr="002372B5">
        <w:rPr>
          <w:rFonts w:cs="Arial"/>
        </w:rPr>
        <w:t>- принцип ориентации на пользователей;</w:t>
      </w:r>
    </w:p>
    <w:p w:rsidR="00463C54" w:rsidRPr="002372B5" w:rsidRDefault="00463C54" w:rsidP="00A738BA">
      <w:pPr>
        <w:ind w:firstLine="709"/>
        <w:rPr>
          <w:rFonts w:cs="Arial"/>
        </w:rPr>
      </w:pPr>
      <w:r w:rsidRPr="002372B5">
        <w:rPr>
          <w:rFonts w:cs="Arial"/>
        </w:rPr>
        <w:t>- принцип целостности;</w:t>
      </w:r>
    </w:p>
    <w:p w:rsidR="00463C54" w:rsidRPr="002372B5" w:rsidRDefault="00463C54" w:rsidP="00A738BA">
      <w:pPr>
        <w:ind w:firstLine="709"/>
        <w:rPr>
          <w:rFonts w:cs="Arial"/>
        </w:rPr>
      </w:pPr>
      <w:r w:rsidRPr="002372B5">
        <w:rPr>
          <w:rFonts w:cs="Arial"/>
        </w:rPr>
        <w:t>- принцип комплексности.</w:t>
      </w:r>
    </w:p>
    <w:p w:rsidR="00463C54" w:rsidRPr="002372B5" w:rsidRDefault="00A738BA" w:rsidP="00A738BA">
      <w:pPr>
        <w:ind w:firstLine="709"/>
        <w:rPr>
          <w:rFonts w:cs="Arial"/>
        </w:rPr>
      </w:pPr>
      <w:r w:rsidRPr="002372B5">
        <w:rPr>
          <w:rFonts w:cs="Arial"/>
        </w:rPr>
        <w:t xml:space="preserve"> </w:t>
      </w:r>
      <w:r w:rsidR="00463C54" w:rsidRPr="002372B5">
        <w:rPr>
          <w:rFonts w:cs="Arial"/>
        </w:rPr>
        <w:t>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2372B5" w:rsidRDefault="00463C54" w:rsidP="00A738BA">
      <w:pPr>
        <w:ind w:firstLine="709"/>
        <w:rPr>
          <w:rFonts w:cs="Arial"/>
        </w:rPr>
      </w:pPr>
      <w:r w:rsidRPr="002372B5">
        <w:rPr>
          <w:rFonts w:cs="Arial"/>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463C54" w:rsidRPr="002372B5" w:rsidRDefault="00463C54" w:rsidP="00A738BA">
      <w:pPr>
        <w:ind w:firstLine="709"/>
        <w:rPr>
          <w:rFonts w:cs="Arial"/>
        </w:rPr>
      </w:pPr>
      <w:r w:rsidRPr="002372B5">
        <w:rPr>
          <w:rFonts w:cs="Arial"/>
        </w:rPr>
        <w:t>- внимание к потребностям, ценностям, интересам и ожиданиям граждан;</w:t>
      </w:r>
    </w:p>
    <w:p w:rsidR="00463C54" w:rsidRPr="002372B5" w:rsidRDefault="00463C54" w:rsidP="00A738BA">
      <w:pPr>
        <w:ind w:firstLine="709"/>
        <w:rPr>
          <w:rFonts w:cs="Arial"/>
        </w:rPr>
      </w:pPr>
      <w:r w:rsidRPr="002372B5">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2372B5" w:rsidRDefault="00463C54" w:rsidP="00A738BA">
      <w:pPr>
        <w:ind w:firstLine="709"/>
        <w:rPr>
          <w:rFonts w:cs="Arial"/>
        </w:rPr>
      </w:pPr>
      <w:r w:rsidRPr="002372B5">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2372B5" w:rsidRDefault="00463C54" w:rsidP="00A738BA">
      <w:pPr>
        <w:ind w:firstLine="709"/>
        <w:rPr>
          <w:rFonts w:cs="Arial"/>
        </w:rPr>
      </w:pPr>
      <w:r w:rsidRPr="002372B5">
        <w:rPr>
          <w:rFonts w:cs="Arial"/>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463C54" w:rsidRPr="002372B5" w:rsidRDefault="00463C54" w:rsidP="00A738BA">
      <w:pPr>
        <w:ind w:firstLine="709"/>
        <w:rPr>
          <w:rFonts w:cs="Arial"/>
        </w:rPr>
      </w:pPr>
      <w:r w:rsidRPr="002372B5">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2372B5" w:rsidRDefault="00463C54" w:rsidP="00A738BA">
      <w:pPr>
        <w:ind w:firstLine="709"/>
        <w:rPr>
          <w:rFonts w:cs="Arial"/>
        </w:rPr>
      </w:pPr>
      <w:r w:rsidRPr="002372B5">
        <w:rPr>
          <w:rFonts w:cs="Arial"/>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463C54" w:rsidRPr="002372B5" w:rsidRDefault="00463C54" w:rsidP="00A738BA">
      <w:pPr>
        <w:ind w:firstLine="709"/>
        <w:rPr>
          <w:rFonts w:cs="Arial"/>
        </w:rPr>
      </w:pPr>
      <w:r w:rsidRPr="002372B5">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2372B5" w:rsidRDefault="00463C54" w:rsidP="00A738BA">
      <w:pPr>
        <w:ind w:firstLine="709"/>
        <w:rPr>
          <w:rFonts w:cs="Arial"/>
        </w:rPr>
      </w:pPr>
      <w:r w:rsidRPr="002372B5">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2372B5" w:rsidRDefault="00463C54" w:rsidP="00A738BA">
      <w:pPr>
        <w:ind w:firstLine="709"/>
        <w:rPr>
          <w:rFonts w:cs="Arial"/>
        </w:rPr>
      </w:pPr>
      <w:r w:rsidRPr="002372B5">
        <w:rPr>
          <w:rFonts w:cs="Arial"/>
        </w:rPr>
        <w:lastRenderedPageBreak/>
        <w:t>- приоритет междисциплинарного подхода над узкопрофессиональным.</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2372B5" w:rsidRDefault="00463C54" w:rsidP="00A738BA">
      <w:pPr>
        <w:ind w:firstLine="709"/>
        <w:rPr>
          <w:rFonts w:cs="Arial"/>
        </w:rPr>
      </w:pPr>
      <w:r w:rsidRPr="002372B5">
        <w:rPr>
          <w:rFonts w:cs="Arial"/>
        </w:rPr>
        <w:t>2.5. Функциональные зоны улицы различаются по назначению и виду использования, среди которых можно выделить следующие зоны:</w:t>
      </w:r>
    </w:p>
    <w:p w:rsidR="00463C54" w:rsidRPr="002372B5" w:rsidRDefault="00463C54" w:rsidP="00A738BA">
      <w:pPr>
        <w:numPr>
          <w:ilvl w:val="0"/>
          <w:numId w:val="2"/>
        </w:numPr>
        <w:ind w:left="0" w:firstLine="709"/>
        <w:rPr>
          <w:rFonts w:cs="Arial"/>
        </w:rPr>
      </w:pPr>
      <w:r w:rsidRPr="002372B5">
        <w:rPr>
          <w:rFonts w:cs="Arial"/>
        </w:rPr>
        <w:t>зона уличного фронта — часть придомовой территории жилых домов, иных зданий и сооружений, составляющих фронт улицы;</w:t>
      </w:r>
    </w:p>
    <w:p w:rsidR="00463C54" w:rsidRPr="002372B5" w:rsidRDefault="00463C54" w:rsidP="00A738BA">
      <w:pPr>
        <w:numPr>
          <w:ilvl w:val="0"/>
          <w:numId w:val="2"/>
        </w:numPr>
        <w:ind w:left="0" w:firstLine="709"/>
        <w:rPr>
          <w:rFonts w:cs="Arial"/>
        </w:rPr>
      </w:pPr>
      <w:r w:rsidRPr="002372B5">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2372B5" w:rsidRDefault="00463C54" w:rsidP="00A738BA">
      <w:pPr>
        <w:numPr>
          <w:ilvl w:val="0"/>
          <w:numId w:val="2"/>
        </w:numPr>
        <w:ind w:left="0" w:firstLine="709"/>
        <w:rPr>
          <w:rFonts w:cs="Arial"/>
        </w:rPr>
      </w:pPr>
      <w:r w:rsidRPr="002372B5">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2372B5" w:rsidRDefault="00463C54" w:rsidP="00A738BA">
      <w:pPr>
        <w:numPr>
          <w:ilvl w:val="0"/>
          <w:numId w:val="2"/>
        </w:numPr>
        <w:ind w:left="0" w:firstLine="709"/>
        <w:rPr>
          <w:rFonts w:cs="Arial"/>
        </w:rPr>
      </w:pPr>
      <w:r w:rsidRPr="002372B5">
        <w:rPr>
          <w:rFonts w:cs="Arial"/>
        </w:rPr>
        <w:t>проезжая часть;</w:t>
      </w:r>
    </w:p>
    <w:p w:rsidR="00463C54" w:rsidRPr="002372B5" w:rsidRDefault="00463C54" w:rsidP="00A738BA">
      <w:pPr>
        <w:numPr>
          <w:ilvl w:val="0"/>
          <w:numId w:val="2"/>
        </w:numPr>
        <w:ind w:left="0" w:firstLine="709"/>
        <w:rPr>
          <w:rFonts w:cs="Arial"/>
        </w:rPr>
      </w:pPr>
      <w:r w:rsidRPr="002372B5">
        <w:rPr>
          <w:rFonts w:cs="Arial"/>
        </w:rPr>
        <w:t>велосипедная дорожка;</w:t>
      </w:r>
    </w:p>
    <w:p w:rsidR="00463C54" w:rsidRPr="002372B5" w:rsidRDefault="00463C54" w:rsidP="00A738BA">
      <w:pPr>
        <w:numPr>
          <w:ilvl w:val="0"/>
          <w:numId w:val="2"/>
        </w:numPr>
        <w:ind w:left="0" w:firstLine="709"/>
        <w:rPr>
          <w:rFonts w:cs="Arial"/>
        </w:rPr>
      </w:pPr>
      <w:r w:rsidRPr="002372B5">
        <w:rPr>
          <w:rFonts w:cs="Arial"/>
        </w:rPr>
        <w:t>зона общественного обслуживания — территория, где размещаются скамейки, киоски, торговые павильоны, террасы кафе;</w:t>
      </w:r>
    </w:p>
    <w:p w:rsidR="00463C54" w:rsidRPr="002372B5" w:rsidRDefault="00463C54" w:rsidP="00A738BA">
      <w:pPr>
        <w:numPr>
          <w:ilvl w:val="0"/>
          <w:numId w:val="2"/>
        </w:numPr>
        <w:ind w:left="0" w:firstLine="709"/>
        <w:rPr>
          <w:rFonts w:cs="Arial"/>
        </w:rPr>
      </w:pPr>
      <w:r w:rsidRPr="002372B5">
        <w:rPr>
          <w:rFonts w:cs="Arial"/>
        </w:rPr>
        <w:t xml:space="preserve">продольная парковка (линейная парковка). </w:t>
      </w:r>
      <w:r w:rsidR="00A738BA" w:rsidRPr="002372B5">
        <w:rPr>
          <w:rFonts w:cs="Arial"/>
        </w:rPr>
        <w:t xml:space="preserve"> </w:t>
      </w:r>
    </w:p>
    <w:p w:rsidR="00463C54" w:rsidRPr="002372B5" w:rsidRDefault="00463C54" w:rsidP="00A738BA">
      <w:pPr>
        <w:ind w:firstLine="709"/>
        <w:rPr>
          <w:rFonts w:cs="Arial"/>
        </w:rPr>
      </w:pPr>
      <w:r w:rsidRPr="002372B5">
        <w:rPr>
          <w:rFonts w:cs="Arial"/>
        </w:rPr>
        <w:t>2.6. Перечень элементов благоустройства на территории улиц в массивах ИЖС муниципальных образований:</w:t>
      </w:r>
    </w:p>
    <w:p w:rsidR="00463C54" w:rsidRPr="002372B5" w:rsidRDefault="00463C54" w:rsidP="00A738BA">
      <w:pPr>
        <w:ind w:firstLine="709"/>
        <w:rPr>
          <w:rFonts w:cs="Arial"/>
          <w:bCs/>
        </w:rPr>
      </w:pPr>
      <w:r w:rsidRPr="002372B5">
        <w:rPr>
          <w:rFonts w:cs="Arial"/>
          <w:bCs/>
        </w:rPr>
        <w:t>- пешеходная инфраструктура;</w:t>
      </w:r>
    </w:p>
    <w:p w:rsidR="00463C54" w:rsidRPr="002372B5" w:rsidRDefault="00463C54" w:rsidP="00A738BA">
      <w:pPr>
        <w:ind w:firstLine="709"/>
        <w:rPr>
          <w:rFonts w:cs="Arial"/>
          <w:bCs/>
        </w:rPr>
      </w:pPr>
      <w:r w:rsidRPr="002372B5">
        <w:rPr>
          <w:rFonts w:cs="Arial"/>
          <w:bCs/>
        </w:rPr>
        <w:t>- автомобильная инфраструктура;</w:t>
      </w:r>
    </w:p>
    <w:p w:rsidR="00463C54" w:rsidRPr="002372B5" w:rsidRDefault="00463C54" w:rsidP="00A738BA">
      <w:pPr>
        <w:ind w:firstLine="709"/>
        <w:rPr>
          <w:rFonts w:cs="Arial"/>
          <w:bCs/>
        </w:rPr>
      </w:pPr>
      <w:r w:rsidRPr="002372B5">
        <w:rPr>
          <w:rFonts w:cs="Arial"/>
          <w:bCs/>
        </w:rPr>
        <w:t>- велосипедная инфраструктура;</w:t>
      </w:r>
    </w:p>
    <w:p w:rsidR="00463C54" w:rsidRPr="002372B5" w:rsidRDefault="00463C54" w:rsidP="00A738BA">
      <w:pPr>
        <w:ind w:firstLine="709"/>
        <w:rPr>
          <w:rFonts w:cs="Arial"/>
          <w:bCs/>
        </w:rPr>
      </w:pPr>
      <w:r w:rsidRPr="002372B5">
        <w:rPr>
          <w:rFonts w:cs="Arial"/>
          <w:bCs/>
        </w:rPr>
        <w:t>- инфраструктура общественного транспорта;</w:t>
      </w:r>
    </w:p>
    <w:p w:rsidR="00463C54" w:rsidRPr="002372B5" w:rsidRDefault="00463C54" w:rsidP="00A738BA">
      <w:pPr>
        <w:ind w:firstLine="709"/>
        <w:rPr>
          <w:rFonts w:cs="Arial"/>
          <w:bCs/>
        </w:rPr>
      </w:pPr>
      <w:r w:rsidRPr="002372B5">
        <w:rPr>
          <w:rFonts w:cs="Arial"/>
          <w:bCs/>
        </w:rPr>
        <w:t>- озеленение;</w:t>
      </w:r>
    </w:p>
    <w:p w:rsidR="00463C54" w:rsidRPr="002372B5" w:rsidRDefault="00463C54" w:rsidP="00A738BA">
      <w:pPr>
        <w:ind w:firstLine="709"/>
        <w:rPr>
          <w:rFonts w:cs="Arial"/>
          <w:bCs/>
        </w:rPr>
      </w:pPr>
      <w:r w:rsidRPr="002372B5">
        <w:rPr>
          <w:rFonts w:cs="Arial"/>
          <w:bCs/>
        </w:rPr>
        <w:t>- освещение;</w:t>
      </w:r>
    </w:p>
    <w:p w:rsidR="00463C54" w:rsidRPr="002372B5" w:rsidRDefault="00463C54" w:rsidP="00A738BA">
      <w:pPr>
        <w:ind w:firstLine="709"/>
        <w:rPr>
          <w:rFonts w:cs="Arial"/>
          <w:bCs/>
        </w:rPr>
      </w:pPr>
      <w:r w:rsidRPr="002372B5">
        <w:rPr>
          <w:rFonts w:cs="Arial"/>
          <w:bCs/>
        </w:rPr>
        <w:t>- система регулирования стоков;</w:t>
      </w:r>
    </w:p>
    <w:p w:rsidR="00463C54" w:rsidRPr="002372B5" w:rsidRDefault="00463C54" w:rsidP="00A738BA">
      <w:pPr>
        <w:ind w:firstLine="709"/>
        <w:rPr>
          <w:rFonts w:cs="Arial"/>
          <w:bCs/>
        </w:rPr>
      </w:pPr>
      <w:r w:rsidRPr="002372B5">
        <w:rPr>
          <w:rFonts w:cs="Arial"/>
          <w:bCs/>
        </w:rPr>
        <w:t>- уличная навигация.</w:t>
      </w:r>
    </w:p>
    <w:p w:rsidR="00463C54" w:rsidRPr="002372B5" w:rsidRDefault="00463C54" w:rsidP="00A738BA">
      <w:pPr>
        <w:ind w:firstLine="709"/>
        <w:rPr>
          <w:rFonts w:cs="Arial"/>
          <w:bCs/>
        </w:rPr>
      </w:pPr>
      <w:r w:rsidRPr="002372B5">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2372B5" w:rsidRDefault="00463C54" w:rsidP="00A738BA">
      <w:pPr>
        <w:ind w:firstLine="709"/>
        <w:rPr>
          <w:rFonts w:cs="Arial"/>
        </w:rPr>
      </w:pPr>
      <w:r w:rsidRPr="002372B5">
        <w:rPr>
          <w:rFonts w:cs="Arial"/>
        </w:rPr>
        <w:t xml:space="preserve">2.8. </w:t>
      </w:r>
      <w:r w:rsidRPr="002372B5">
        <w:rPr>
          <w:rFonts w:cs="Arial"/>
          <w:bCs/>
        </w:rPr>
        <w:t>Собственники индивидуальных жилых домов обязаны:</w:t>
      </w:r>
    </w:p>
    <w:p w:rsidR="00463C54" w:rsidRPr="002372B5" w:rsidRDefault="00463C54" w:rsidP="00A738BA">
      <w:pPr>
        <w:ind w:firstLine="709"/>
        <w:rPr>
          <w:rFonts w:cs="Arial"/>
        </w:rPr>
      </w:pPr>
      <w:r w:rsidRPr="002372B5">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2372B5" w:rsidRDefault="00463C54" w:rsidP="00A738BA">
      <w:pPr>
        <w:ind w:firstLine="709"/>
        <w:rPr>
          <w:rFonts w:cs="Arial"/>
        </w:rPr>
      </w:pPr>
      <w:r w:rsidRPr="002372B5">
        <w:rPr>
          <w:rFonts w:cs="Arial"/>
        </w:rPr>
        <w:t>2) обеспечивать сохранность и надлежащий уход за зелеными насаждениями;</w:t>
      </w:r>
    </w:p>
    <w:p w:rsidR="00463C54" w:rsidRPr="002372B5" w:rsidRDefault="00463C54" w:rsidP="00A738BA">
      <w:pPr>
        <w:ind w:firstLine="709"/>
        <w:rPr>
          <w:rFonts w:cs="Arial"/>
        </w:rPr>
      </w:pPr>
      <w:r w:rsidRPr="002372B5">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2372B5" w:rsidRDefault="00463C54" w:rsidP="00A738BA">
      <w:pPr>
        <w:ind w:firstLine="709"/>
        <w:rPr>
          <w:rFonts w:cs="Arial"/>
        </w:rPr>
      </w:pPr>
      <w:r w:rsidRPr="002372B5">
        <w:rPr>
          <w:rFonts w:cs="Arial"/>
        </w:rPr>
        <w:t>4) складировать отходы производства и потребления только в специально отведенных местах;</w:t>
      </w:r>
    </w:p>
    <w:p w:rsidR="00463C54" w:rsidRPr="002372B5" w:rsidRDefault="00463C54" w:rsidP="00A738BA">
      <w:pPr>
        <w:ind w:firstLine="709"/>
        <w:rPr>
          <w:rFonts w:cs="Arial"/>
        </w:rPr>
      </w:pPr>
      <w:r w:rsidRPr="002372B5">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2372B5" w:rsidRDefault="00463C54" w:rsidP="00A738BA">
      <w:pPr>
        <w:ind w:firstLine="709"/>
        <w:rPr>
          <w:rFonts w:cs="Arial"/>
        </w:rPr>
      </w:pPr>
      <w:r w:rsidRPr="002372B5">
        <w:rPr>
          <w:rFonts w:cs="Arial"/>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w:t>
      </w:r>
      <w:r w:rsidRPr="002372B5">
        <w:rPr>
          <w:rFonts w:cs="Arial"/>
        </w:rPr>
        <w:lastRenderedPageBreak/>
        <w:t>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2372B5" w:rsidRDefault="00463C54" w:rsidP="00A738BA">
      <w:pPr>
        <w:ind w:firstLine="709"/>
        <w:rPr>
          <w:rFonts w:cs="Arial"/>
        </w:rPr>
      </w:pPr>
      <w:r w:rsidRPr="002372B5">
        <w:rPr>
          <w:rFonts w:cs="Arial"/>
        </w:rPr>
        <w:t>2.10. Собственники жилых домов на территориях индивидуальной застройки обязаны:</w:t>
      </w:r>
    </w:p>
    <w:p w:rsidR="00463C54" w:rsidRPr="002372B5" w:rsidRDefault="00463C54" w:rsidP="00A738BA">
      <w:pPr>
        <w:ind w:firstLine="709"/>
        <w:rPr>
          <w:rFonts w:cs="Arial"/>
        </w:rPr>
      </w:pPr>
      <w:r w:rsidRPr="002372B5">
        <w:rPr>
          <w:rFonts w:cs="Arial"/>
        </w:rPr>
        <w:t>1) содержать в чистоте и порядке жилой дом, надворные постройки, ограждения и прилегающую к жилому</w:t>
      </w:r>
      <w:r w:rsidR="00A738BA" w:rsidRPr="002372B5">
        <w:rPr>
          <w:rFonts w:cs="Arial"/>
        </w:rPr>
        <w:t xml:space="preserve"> </w:t>
      </w:r>
      <w:r w:rsidRPr="002372B5">
        <w:rPr>
          <w:rFonts w:cs="Arial"/>
        </w:rPr>
        <w:t>дому</w:t>
      </w:r>
      <w:r w:rsidR="00A738BA" w:rsidRPr="002372B5">
        <w:rPr>
          <w:rFonts w:cs="Arial"/>
        </w:rPr>
        <w:t xml:space="preserve"> </w:t>
      </w:r>
      <w:r w:rsidRPr="002372B5">
        <w:rPr>
          <w:rFonts w:cs="Arial"/>
        </w:rPr>
        <w:t>территорию;</w:t>
      </w:r>
    </w:p>
    <w:p w:rsidR="00463C54" w:rsidRPr="002372B5" w:rsidRDefault="00463C54" w:rsidP="00A738BA">
      <w:pPr>
        <w:ind w:firstLine="709"/>
        <w:rPr>
          <w:rFonts w:cs="Arial"/>
        </w:rPr>
      </w:pPr>
      <w:r w:rsidRPr="002372B5">
        <w:rPr>
          <w:rFonts w:cs="Arial"/>
        </w:rPr>
        <w:t>2) обеспечивать сохранность имеющихся перед жилым домом зеленых насаждений;</w:t>
      </w:r>
    </w:p>
    <w:p w:rsidR="00463C54" w:rsidRPr="002372B5" w:rsidRDefault="00463C54" w:rsidP="00A738BA">
      <w:pPr>
        <w:ind w:firstLine="709"/>
        <w:rPr>
          <w:rFonts w:cs="Arial"/>
        </w:rPr>
      </w:pPr>
      <w:r w:rsidRPr="002372B5">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2372B5" w:rsidRDefault="00463C54" w:rsidP="00A738BA">
      <w:pPr>
        <w:ind w:firstLine="709"/>
        <w:rPr>
          <w:rFonts w:cs="Arial"/>
        </w:rPr>
      </w:pPr>
      <w:r w:rsidRPr="002372B5">
        <w:rPr>
          <w:rFonts w:cs="Arial"/>
        </w:rPr>
        <w:t>4) осуществлять сброс, накопление мусора и отходов в специально отведенных для этих целей местах;</w:t>
      </w:r>
    </w:p>
    <w:p w:rsidR="00463C54" w:rsidRPr="002372B5" w:rsidRDefault="00463C54" w:rsidP="00A738BA">
      <w:pPr>
        <w:ind w:firstLine="709"/>
        <w:rPr>
          <w:rFonts w:cs="Arial"/>
        </w:rPr>
      </w:pPr>
      <w:r w:rsidRPr="002372B5">
        <w:rPr>
          <w:rFonts w:cs="Arial"/>
        </w:rPr>
        <w:t>5) обустраивать и содержать ливневые канализации, не допуская розлива (слива) сточных и фекальных вод;</w:t>
      </w:r>
    </w:p>
    <w:p w:rsidR="00463C54" w:rsidRPr="002372B5" w:rsidRDefault="00463C54" w:rsidP="00A738BA">
      <w:pPr>
        <w:ind w:firstLine="709"/>
        <w:rPr>
          <w:rFonts w:cs="Arial"/>
        </w:rPr>
      </w:pPr>
      <w:r w:rsidRPr="002372B5">
        <w:rPr>
          <w:rFonts w:cs="Arial"/>
        </w:rPr>
        <w:t>6) производить земляные работы на землях общего пользования в</w:t>
      </w:r>
      <w:r w:rsidR="00A738BA" w:rsidRPr="002372B5">
        <w:rPr>
          <w:rFonts w:cs="Arial"/>
        </w:rPr>
        <w:t xml:space="preserve"> </w:t>
      </w:r>
      <w:r w:rsidRPr="002372B5">
        <w:rPr>
          <w:rFonts w:cs="Arial"/>
        </w:rPr>
        <w:t>установленном порядке;</w:t>
      </w:r>
    </w:p>
    <w:p w:rsidR="00463C54" w:rsidRPr="002372B5" w:rsidRDefault="00463C54" w:rsidP="00A738BA">
      <w:pPr>
        <w:ind w:firstLine="709"/>
        <w:rPr>
          <w:rFonts w:cs="Arial"/>
        </w:rPr>
      </w:pPr>
      <w:r w:rsidRPr="002372B5">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2372B5" w:rsidRDefault="00463C54" w:rsidP="00A738BA">
      <w:pPr>
        <w:ind w:firstLine="709"/>
        <w:rPr>
          <w:rFonts w:cs="Arial"/>
        </w:rPr>
      </w:pPr>
      <w:r w:rsidRPr="002372B5">
        <w:rPr>
          <w:rFonts w:cs="Arial"/>
        </w:rPr>
        <w:t>8) иметь на жилом доме номерной знак и поддерживать его в исправном состоянии;</w:t>
      </w:r>
    </w:p>
    <w:p w:rsidR="00463C54" w:rsidRPr="002372B5" w:rsidRDefault="00463C54" w:rsidP="00A738BA">
      <w:pPr>
        <w:ind w:firstLine="709"/>
        <w:rPr>
          <w:rFonts w:cs="Arial"/>
        </w:rPr>
      </w:pPr>
      <w:r w:rsidRPr="002372B5">
        <w:rPr>
          <w:rFonts w:cs="Arial"/>
        </w:rPr>
        <w:t>9) содержать в порядке зеленые насаждения в пределах землеотвода, проводить санитарную обрезку</w:t>
      </w:r>
      <w:r w:rsidR="00A738BA" w:rsidRPr="002372B5">
        <w:rPr>
          <w:rFonts w:cs="Arial"/>
        </w:rPr>
        <w:t xml:space="preserve"> </w:t>
      </w:r>
      <w:r w:rsidRPr="002372B5">
        <w:rPr>
          <w:rFonts w:cs="Arial"/>
        </w:rPr>
        <w:t>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2372B5" w:rsidRDefault="00463C54" w:rsidP="00A738BA">
      <w:pPr>
        <w:ind w:firstLine="709"/>
        <w:rPr>
          <w:rFonts w:cs="Arial"/>
        </w:rPr>
      </w:pPr>
      <w:r w:rsidRPr="002372B5">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w:t>
      </w:r>
      <w:r w:rsidR="00A738BA" w:rsidRPr="002372B5">
        <w:rPr>
          <w:rFonts w:cs="Arial"/>
        </w:rPr>
        <w:t xml:space="preserve"> </w:t>
      </w:r>
      <w:r w:rsidRPr="002372B5">
        <w:rPr>
          <w:rFonts w:cs="Arial"/>
        </w:rPr>
        <w:t>и дезинфекцию;</w:t>
      </w:r>
    </w:p>
    <w:p w:rsidR="00463C54" w:rsidRPr="002372B5" w:rsidRDefault="00463C54" w:rsidP="00A738BA">
      <w:pPr>
        <w:ind w:firstLine="709"/>
        <w:rPr>
          <w:rFonts w:cs="Arial"/>
        </w:rPr>
      </w:pPr>
      <w:r w:rsidRPr="002372B5">
        <w:rPr>
          <w:rFonts w:cs="Arial"/>
        </w:rPr>
        <w:t>11) не допускать захламления прилегающей территории отходами производства и потребления;</w:t>
      </w:r>
    </w:p>
    <w:p w:rsidR="00463C54" w:rsidRPr="002372B5" w:rsidRDefault="00463C54" w:rsidP="00A738BA">
      <w:pPr>
        <w:ind w:firstLine="709"/>
        <w:rPr>
          <w:rFonts w:cs="Arial"/>
        </w:rPr>
      </w:pPr>
      <w:r w:rsidRPr="002372B5">
        <w:rPr>
          <w:rFonts w:cs="Arial"/>
        </w:rPr>
        <w:t>12) обеспечивать своевременную очистку</w:t>
      </w:r>
      <w:r w:rsidR="00A738BA" w:rsidRPr="002372B5">
        <w:rPr>
          <w:rFonts w:cs="Arial"/>
        </w:rPr>
        <w:t xml:space="preserve"> </w:t>
      </w:r>
      <w:r w:rsidRPr="002372B5">
        <w:rPr>
          <w:rFonts w:cs="Arial"/>
        </w:rPr>
        <w:t>выгребных ям (септиков). Конструкция выгребных ям (септиков) должна исключать фильтрацию их содержимого в грунт.</w:t>
      </w:r>
    </w:p>
    <w:p w:rsidR="00463C54" w:rsidRPr="002372B5" w:rsidRDefault="00463C54" w:rsidP="00A738BA">
      <w:pPr>
        <w:ind w:firstLine="709"/>
        <w:rPr>
          <w:rFonts w:cs="Arial"/>
        </w:rPr>
      </w:pPr>
      <w:r w:rsidRPr="002372B5">
        <w:rPr>
          <w:rFonts w:cs="Arial"/>
        </w:rPr>
        <w:t>2.11. Собственникам жилых домов на территориях индивидуальной застройки запрещается:</w:t>
      </w:r>
    </w:p>
    <w:p w:rsidR="00463C54" w:rsidRPr="002372B5" w:rsidRDefault="00463C54" w:rsidP="00A738BA">
      <w:pPr>
        <w:ind w:firstLine="709"/>
        <w:rPr>
          <w:rFonts w:cs="Arial"/>
        </w:rPr>
      </w:pPr>
      <w:r w:rsidRPr="002372B5">
        <w:rPr>
          <w:rFonts w:cs="Arial"/>
        </w:rPr>
        <w:t>1) осуществлять сброс, накопление отходов и мусора в местах, не отведенных для этих целей;</w:t>
      </w:r>
    </w:p>
    <w:p w:rsidR="00463C54" w:rsidRPr="002372B5" w:rsidRDefault="00463C54" w:rsidP="00A738BA">
      <w:pPr>
        <w:ind w:firstLine="709"/>
        <w:rPr>
          <w:rFonts w:cs="Arial"/>
        </w:rPr>
      </w:pPr>
      <w:r w:rsidRPr="002372B5">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2372B5" w:rsidRDefault="00463C54" w:rsidP="00A738BA">
      <w:pPr>
        <w:ind w:firstLine="709"/>
        <w:rPr>
          <w:rFonts w:cs="Arial"/>
        </w:rPr>
      </w:pPr>
      <w:r w:rsidRPr="002372B5">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2372B5" w:rsidRDefault="00463C54" w:rsidP="00A738BA">
      <w:pPr>
        <w:ind w:firstLine="709"/>
        <w:rPr>
          <w:rFonts w:cs="Arial"/>
        </w:rPr>
      </w:pPr>
      <w:r w:rsidRPr="002372B5">
        <w:rPr>
          <w:rFonts w:cs="Arial"/>
        </w:rPr>
        <w:t>4) выставлять на земли общего пользования пакеты и мешки с мусором и отходами (кроме тары</w:t>
      </w:r>
      <w:r w:rsidR="00A738BA" w:rsidRPr="002372B5">
        <w:rPr>
          <w:rFonts w:cs="Arial"/>
        </w:rPr>
        <w:t xml:space="preserve"> </w:t>
      </w:r>
      <w:r w:rsidRPr="002372B5">
        <w:rPr>
          <w:rFonts w:cs="Arial"/>
        </w:rPr>
        <w:t>в соответствии с графиком вывоза бытовых отходов);</w:t>
      </w:r>
    </w:p>
    <w:p w:rsidR="00463C54" w:rsidRPr="002372B5" w:rsidRDefault="00463C54" w:rsidP="00A738BA">
      <w:pPr>
        <w:ind w:firstLine="709"/>
        <w:rPr>
          <w:rFonts w:cs="Arial"/>
        </w:rPr>
      </w:pPr>
      <w:r w:rsidRPr="002372B5">
        <w:rPr>
          <w:rFonts w:cs="Arial"/>
        </w:rPr>
        <w:lastRenderedPageBreak/>
        <w:t>5) сжигать листву, любые виды отходов и мусор на прилегающих к ним территориях;</w:t>
      </w:r>
    </w:p>
    <w:p w:rsidR="00463C54" w:rsidRPr="002372B5" w:rsidRDefault="00463C54" w:rsidP="00A738BA">
      <w:pPr>
        <w:ind w:firstLine="709"/>
        <w:rPr>
          <w:rFonts w:cs="Arial"/>
        </w:rPr>
      </w:pPr>
      <w:r w:rsidRPr="002372B5">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463C54" w:rsidRPr="002372B5" w:rsidRDefault="00463C54" w:rsidP="00A738BA">
      <w:pPr>
        <w:ind w:firstLine="709"/>
        <w:rPr>
          <w:rFonts w:cs="Arial"/>
        </w:rPr>
      </w:pPr>
      <w:r w:rsidRPr="002372B5">
        <w:rPr>
          <w:rFonts w:cs="Arial"/>
        </w:rPr>
        <w:t>7) самовольно использовать земли за пределами отведенных собственнику</w:t>
      </w:r>
      <w:r w:rsidR="00A738BA" w:rsidRPr="002372B5">
        <w:rPr>
          <w:rFonts w:cs="Arial"/>
        </w:rPr>
        <w:t xml:space="preserve"> </w:t>
      </w:r>
      <w:r w:rsidRPr="002372B5">
        <w:rPr>
          <w:rFonts w:cs="Arial"/>
        </w:rPr>
        <w:t>жилого дома территорий под личные хозяйственные и иные нужды (складирование мусора, горючих материалов,</w:t>
      </w:r>
      <w:r w:rsidR="00A738BA" w:rsidRPr="002372B5">
        <w:rPr>
          <w:rFonts w:cs="Arial"/>
        </w:rPr>
        <w:t xml:space="preserve"> </w:t>
      </w:r>
      <w:r w:rsidRPr="002372B5">
        <w:rPr>
          <w:rFonts w:cs="Arial"/>
        </w:rPr>
        <w:t>удобрений, возведение построек, пристроек, гаражей, погребов, и др.);</w:t>
      </w:r>
    </w:p>
    <w:p w:rsidR="00463C54" w:rsidRPr="002372B5" w:rsidRDefault="00463C54" w:rsidP="00A738BA">
      <w:pPr>
        <w:ind w:firstLine="709"/>
        <w:rPr>
          <w:rFonts w:cs="Arial"/>
        </w:rPr>
      </w:pPr>
      <w:r w:rsidRPr="002372B5">
        <w:rPr>
          <w:rFonts w:cs="Arial"/>
        </w:rPr>
        <w:t>8) размещать ограждение за границами домовладения;</w:t>
      </w:r>
    </w:p>
    <w:p w:rsidR="00463C54" w:rsidRPr="002372B5" w:rsidRDefault="00463C54" w:rsidP="00A738BA">
      <w:pPr>
        <w:ind w:firstLine="709"/>
        <w:rPr>
          <w:rFonts w:cs="Arial"/>
        </w:rPr>
      </w:pPr>
      <w:r w:rsidRPr="002372B5">
        <w:rPr>
          <w:rFonts w:cs="Arial"/>
        </w:rPr>
        <w:t>9) самовольно</w:t>
      </w:r>
      <w:r w:rsidR="00A738BA" w:rsidRPr="002372B5">
        <w:rPr>
          <w:rFonts w:cs="Arial"/>
        </w:rPr>
        <w:t xml:space="preserve"> </w:t>
      </w:r>
      <w:r w:rsidRPr="002372B5">
        <w:rPr>
          <w:rFonts w:cs="Arial"/>
        </w:rPr>
        <w:t>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w:t>
      </w:r>
      <w:r w:rsidR="00A738BA" w:rsidRPr="002372B5">
        <w:rPr>
          <w:rFonts w:cs="Arial"/>
        </w:rPr>
        <w:t xml:space="preserve"> </w:t>
      </w:r>
      <w:r w:rsidRPr="002372B5">
        <w:rPr>
          <w:rFonts w:cs="Arial"/>
        </w:rPr>
        <w:t>отходов и др.;</w:t>
      </w:r>
    </w:p>
    <w:p w:rsidR="00463C54" w:rsidRPr="002372B5" w:rsidRDefault="00463C54" w:rsidP="00A738BA">
      <w:pPr>
        <w:ind w:firstLine="709"/>
        <w:rPr>
          <w:rFonts w:cs="Arial"/>
        </w:rPr>
      </w:pPr>
      <w:r w:rsidRPr="002372B5">
        <w:rPr>
          <w:rFonts w:cs="Arial"/>
        </w:rPr>
        <w:t>10) изменять</w:t>
      </w:r>
      <w:r w:rsidR="00A738BA" w:rsidRPr="002372B5">
        <w:rPr>
          <w:rFonts w:cs="Arial"/>
        </w:rPr>
        <w:t xml:space="preserve"> </w:t>
      </w:r>
      <w:r w:rsidRPr="002372B5">
        <w:rPr>
          <w:rFonts w:cs="Arial"/>
        </w:rPr>
        <w:t>уровень рельефа, в том числе прилегающей территории, создавать условия для подтопления соседних территорий;</w:t>
      </w:r>
    </w:p>
    <w:p w:rsidR="00463C54" w:rsidRPr="002372B5" w:rsidRDefault="00463C54" w:rsidP="00A738BA">
      <w:pPr>
        <w:ind w:firstLine="709"/>
        <w:rPr>
          <w:rFonts w:cs="Arial"/>
        </w:rPr>
      </w:pPr>
      <w:r w:rsidRPr="002372B5">
        <w:rPr>
          <w:rFonts w:cs="Arial"/>
        </w:rPr>
        <w:t>11) самовольное строительство выгребной ямы (септика) для сбора жидких бытовых отходов вне придомовой территории;</w:t>
      </w:r>
    </w:p>
    <w:p w:rsidR="00463C54" w:rsidRPr="002372B5" w:rsidRDefault="00463C54" w:rsidP="00A738BA">
      <w:pPr>
        <w:ind w:firstLine="709"/>
        <w:rPr>
          <w:rFonts w:cs="Arial"/>
        </w:rPr>
      </w:pPr>
      <w:r w:rsidRPr="002372B5">
        <w:rPr>
          <w:rFonts w:cs="Arial"/>
        </w:rPr>
        <w:t>12) выпускать домашнюю птицу, домашних животных</w:t>
      </w:r>
      <w:r w:rsidR="00A738BA" w:rsidRPr="002372B5">
        <w:rPr>
          <w:rFonts w:cs="Arial"/>
        </w:rPr>
        <w:t xml:space="preserve"> </w:t>
      </w:r>
      <w:r w:rsidRPr="002372B5">
        <w:rPr>
          <w:rFonts w:cs="Arial"/>
        </w:rPr>
        <w:t>и скот за пределы принадлежащего собственнику</w:t>
      </w:r>
      <w:r w:rsidR="00A738BA" w:rsidRPr="002372B5">
        <w:rPr>
          <w:rFonts w:cs="Arial"/>
        </w:rPr>
        <w:t xml:space="preserve"> </w:t>
      </w:r>
      <w:r w:rsidRPr="002372B5">
        <w:rPr>
          <w:rFonts w:cs="Arial"/>
        </w:rPr>
        <w:t>земельного</w:t>
      </w:r>
      <w:r w:rsidR="00A738BA" w:rsidRPr="002372B5">
        <w:rPr>
          <w:rFonts w:cs="Arial"/>
        </w:rPr>
        <w:t xml:space="preserve"> </w:t>
      </w:r>
      <w:r w:rsidRPr="002372B5">
        <w:rPr>
          <w:rFonts w:cs="Arial"/>
        </w:rPr>
        <w:t>участка вне специально отведенных мест, установленных местной администрацией;</w:t>
      </w:r>
    </w:p>
    <w:p w:rsidR="00463C54" w:rsidRPr="002372B5" w:rsidRDefault="00463C54" w:rsidP="00A738BA">
      <w:pPr>
        <w:ind w:firstLine="709"/>
        <w:rPr>
          <w:rFonts w:cs="Arial"/>
        </w:rPr>
      </w:pPr>
      <w:r w:rsidRPr="002372B5">
        <w:rPr>
          <w:rFonts w:cs="Arial"/>
        </w:rPr>
        <w:t>13) мыть транспортные средства за территорией домовладения;</w:t>
      </w:r>
    </w:p>
    <w:p w:rsidR="00463C54" w:rsidRPr="002372B5" w:rsidRDefault="00463C54" w:rsidP="00A738BA">
      <w:pPr>
        <w:ind w:firstLine="709"/>
        <w:rPr>
          <w:rFonts w:cs="Arial"/>
        </w:rPr>
      </w:pPr>
      <w:r w:rsidRPr="002372B5">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2372B5" w:rsidRDefault="00463C54" w:rsidP="00A738BA">
      <w:pPr>
        <w:ind w:firstLine="709"/>
        <w:rPr>
          <w:rFonts w:cs="Arial"/>
        </w:rPr>
      </w:pPr>
      <w:r w:rsidRPr="002372B5">
        <w:rPr>
          <w:rFonts w:cs="Arial"/>
        </w:rPr>
        <w:t>15) хранение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16) слив топлива, масел, технических жидкостей вне специально отведенных мест;</w:t>
      </w:r>
    </w:p>
    <w:p w:rsidR="00463C54" w:rsidRPr="002372B5" w:rsidRDefault="00463C54" w:rsidP="00A738BA">
      <w:pPr>
        <w:ind w:firstLine="709"/>
        <w:rPr>
          <w:rFonts w:cs="Arial"/>
        </w:rPr>
      </w:pPr>
      <w:r w:rsidRPr="002372B5">
        <w:rPr>
          <w:rFonts w:cs="Arial"/>
        </w:rPr>
        <w:t>17)</w:t>
      </w:r>
      <w:r w:rsidRPr="002372B5">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2372B5" w:rsidRDefault="00463C54" w:rsidP="00A738BA">
      <w:pPr>
        <w:ind w:firstLine="709"/>
        <w:rPr>
          <w:rFonts w:cs="Arial"/>
        </w:rPr>
      </w:pPr>
      <w:r w:rsidRPr="002372B5">
        <w:rPr>
          <w:rFonts w:cs="Arial"/>
        </w:rPr>
        <w:t>18)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2372B5" w:rsidRDefault="00463C54" w:rsidP="00A738BA">
      <w:pPr>
        <w:ind w:firstLine="709"/>
        <w:rPr>
          <w:rFonts w:cs="Arial"/>
        </w:rPr>
      </w:pPr>
      <w:r w:rsidRPr="002372B5">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2372B5" w:rsidRDefault="00463C54" w:rsidP="00A738BA">
      <w:pPr>
        <w:ind w:firstLine="709"/>
        <w:rPr>
          <w:rFonts w:cs="Arial"/>
        </w:rPr>
      </w:pPr>
      <w:r w:rsidRPr="002372B5">
        <w:rPr>
          <w:rFonts w:cs="Arial"/>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xml:space="preserve">3. Общие требования к благоустройству и порядку пользования территориями рекреационного назначения. </w:t>
      </w:r>
    </w:p>
    <w:p w:rsidR="00463C54" w:rsidRPr="002372B5" w:rsidRDefault="00463C54" w:rsidP="00A738BA">
      <w:pPr>
        <w:ind w:firstLine="709"/>
        <w:rPr>
          <w:rFonts w:cs="Arial"/>
        </w:rPr>
      </w:pPr>
      <w:r w:rsidRPr="002372B5">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2372B5" w:rsidRDefault="00463C54" w:rsidP="00A738BA">
      <w:pPr>
        <w:ind w:firstLine="709"/>
        <w:rPr>
          <w:rFonts w:cs="Arial"/>
        </w:rPr>
      </w:pPr>
      <w:r w:rsidRPr="002372B5">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2372B5" w:rsidRDefault="00463C54" w:rsidP="00A738BA">
      <w:pPr>
        <w:ind w:firstLine="709"/>
        <w:rPr>
          <w:rFonts w:cs="Arial"/>
        </w:rPr>
      </w:pPr>
      <w:r w:rsidRPr="002372B5">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2372B5" w:rsidRDefault="00463C54" w:rsidP="00A738BA">
      <w:pPr>
        <w:ind w:firstLine="709"/>
        <w:rPr>
          <w:rFonts w:cs="Arial"/>
        </w:rPr>
      </w:pPr>
      <w:r w:rsidRPr="002372B5">
        <w:rPr>
          <w:rFonts w:cs="Arial"/>
        </w:rPr>
        <w:t xml:space="preserve">3.3. При строительстве и реконструкции объектов рекреации предусматривается: </w:t>
      </w:r>
    </w:p>
    <w:p w:rsidR="00463C54" w:rsidRPr="002372B5" w:rsidRDefault="00463C54" w:rsidP="00A738BA">
      <w:pPr>
        <w:ind w:firstLine="709"/>
        <w:rPr>
          <w:rFonts w:cs="Arial"/>
        </w:rPr>
      </w:pPr>
      <w:r w:rsidRPr="002372B5">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2372B5" w:rsidRDefault="00463C54" w:rsidP="00A738BA">
      <w:pPr>
        <w:ind w:firstLine="709"/>
        <w:rPr>
          <w:rFonts w:cs="Arial"/>
        </w:rPr>
      </w:pPr>
      <w:r w:rsidRPr="002372B5">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2372B5" w:rsidRDefault="00463C54" w:rsidP="00A738BA">
      <w:pPr>
        <w:ind w:firstLine="709"/>
        <w:rPr>
          <w:rFonts w:cs="Arial"/>
        </w:rPr>
      </w:pPr>
      <w:r w:rsidRPr="002372B5">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2372B5" w:rsidRDefault="00463C54" w:rsidP="00A738BA">
      <w:pPr>
        <w:ind w:firstLine="709"/>
        <w:rPr>
          <w:rFonts w:cs="Arial"/>
        </w:rPr>
      </w:pPr>
      <w:r w:rsidRPr="002372B5">
        <w:rPr>
          <w:rFonts w:cs="Arial"/>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463C54" w:rsidRPr="002372B5" w:rsidRDefault="00463C54" w:rsidP="00A738BA">
      <w:pPr>
        <w:ind w:firstLine="709"/>
        <w:rPr>
          <w:rFonts w:cs="Arial"/>
        </w:rPr>
      </w:pPr>
      <w:r w:rsidRPr="002372B5">
        <w:rPr>
          <w:rFonts w:cs="Arial"/>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463C54" w:rsidRPr="002372B5" w:rsidRDefault="00463C54" w:rsidP="00A738BA">
      <w:pPr>
        <w:ind w:firstLine="709"/>
        <w:rPr>
          <w:rFonts w:cs="Arial"/>
        </w:rPr>
      </w:pPr>
      <w:r w:rsidRPr="002372B5">
        <w:rPr>
          <w:rFonts w:cs="Arial"/>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463C54" w:rsidRPr="002372B5" w:rsidRDefault="00463C54" w:rsidP="00A738BA">
      <w:pPr>
        <w:ind w:firstLine="709"/>
        <w:rPr>
          <w:rFonts w:cs="Arial"/>
        </w:rPr>
      </w:pPr>
      <w:r w:rsidRPr="002372B5">
        <w:rPr>
          <w:rFonts w:cs="Arial"/>
        </w:rPr>
        <w:t xml:space="preserve">3.7. На территориях муниципальных образований организуются следующие виды парков: </w:t>
      </w:r>
    </w:p>
    <w:p w:rsidR="00463C54" w:rsidRPr="002372B5" w:rsidRDefault="00463C54" w:rsidP="00A738BA">
      <w:pPr>
        <w:ind w:firstLine="709"/>
        <w:rPr>
          <w:rFonts w:cs="Arial"/>
        </w:rPr>
      </w:pPr>
      <w:r w:rsidRPr="002372B5">
        <w:rPr>
          <w:rFonts w:cs="Arial"/>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2372B5" w:rsidRDefault="00463C54" w:rsidP="00A738BA">
      <w:pPr>
        <w:ind w:firstLine="709"/>
        <w:rPr>
          <w:rFonts w:cs="Arial"/>
        </w:rPr>
      </w:pPr>
      <w:r w:rsidRPr="002372B5">
        <w:rPr>
          <w:rFonts w:cs="Arial"/>
        </w:rPr>
        <w:t xml:space="preserve">- специализированные - предназначены для организации специализированных видов отдыха; </w:t>
      </w:r>
    </w:p>
    <w:p w:rsidR="00463C54" w:rsidRPr="002372B5" w:rsidRDefault="00463C54" w:rsidP="00A738BA">
      <w:pPr>
        <w:ind w:firstLine="709"/>
        <w:rPr>
          <w:rFonts w:cs="Arial"/>
        </w:rPr>
      </w:pPr>
      <w:r w:rsidRPr="002372B5">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2372B5" w:rsidRDefault="00463C54" w:rsidP="00A738BA">
      <w:pPr>
        <w:ind w:firstLine="709"/>
        <w:rPr>
          <w:rFonts w:cs="Arial"/>
        </w:rPr>
      </w:pPr>
      <w:r w:rsidRPr="002372B5">
        <w:rPr>
          <w:rFonts w:cs="Arial"/>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463C54" w:rsidRPr="002372B5" w:rsidRDefault="00463C54" w:rsidP="00A738BA">
      <w:pPr>
        <w:ind w:firstLine="709"/>
        <w:rPr>
          <w:rFonts w:cs="Arial"/>
        </w:rPr>
      </w:pPr>
      <w:r w:rsidRPr="002372B5">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2372B5" w:rsidRDefault="00463C54" w:rsidP="00A738BA">
      <w:pPr>
        <w:ind w:firstLine="709"/>
        <w:rPr>
          <w:rFonts w:cs="Arial"/>
        </w:rPr>
      </w:pPr>
      <w:r w:rsidRPr="002372B5">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2372B5" w:rsidRDefault="00463C54" w:rsidP="00A738BA">
      <w:pPr>
        <w:ind w:firstLine="709"/>
        <w:rPr>
          <w:rFonts w:cs="Arial"/>
        </w:rPr>
      </w:pPr>
      <w:r w:rsidRPr="002372B5">
        <w:rPr>
          <w:rFonts w:cs="Arial"/>
        </w:rPr>
        <w:t>3.7.4.</w:t>
      </w:r>
      <w:r w:rsidR="00A738BA" w:rsidRPr="002372B5">
        <w:rPr>
          <w:rFonts w:cs="Arial"/>
        </w:rPr>
        <w:t xml:space="preserve"> </w:t>
      </w:r>
      <w:r w:rsidRPr="002372B5">
        <w:rPr>
          <w:rFonts w:cs="Arial"/>
        </w:rPr>
        <w:t>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w:t>
      </w:r>
      <w:r w:rsidR="00A738BA" w:rsidRPr="002372B5">
        <w:rPr>
          <w:rFonts w:cs="Arial"/>
        </w:rPr>
        <w:t xml:space="preserve"> </w:t>
      </w:r>
      <w:r w:rsidRPr="002372B5">
        <w:rPr>
          <w:rFonts w:cs="Arial"/>
        </w:rPr>
        <w:t>необходимо устанавливать урну емкостью не менее 10 л.</w:t>
      </w:r>
    </w:p>
    <w:p w:rsidR="00463C54" w:rsidRPr="002372B5" w:rsidRDefault="00463C54" w:rsidP="00A738BA">
      <w:pPr>
        <w:ind w:firstLine="709"/>
        <w:rPr>
          <w:rFonts w:cs="Arial"/>
        </w:rPr>
      </w:pPr>
      <w:r w:rsidRPr="002372B5">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2372B5" w:rsidRDefault="00463C54" w:rsidP="00A738BA">
      <w:pPr>
        <w:ind w:firstLine="709"/>
        <w:rPr>
          <w:rFonts w:cs="Arial"/>
        </w:rPr>
      </w:pPr>
      <w:r w:rsidRPr="002372B5">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2372B5" w:rsidRDefault="00463C54" w:rsidP="00A738BA">
      <w:pPr>
        <w:ind w:firstLine="709"/>
        <w:rPr>
          <w:rFonts w:cs="Arial"/>
        </w:rPr>
      </w:pPr>
      <w:r w:rsidRPr="002372B5">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2372B5" w:rsidRDefault="00463C54" w:rsidP="00A738BA">
      <w:pPr>
        <w:ind w:firstLine="709"/>
        <w:rPr>
          <w:rFonts w:cs="Arial"/>
        </w:rPr>
      </w:pPr>
      <w:r w:rsidRPr="002372B5">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2372B5" w:rsidRDefault="00463C54" w:rsidP="00A738BA">
      <w:pPr>
        <w:ind w:firstLine="709"/>
        <w:rPr>
          <w:rFonts w:cs="Arial"/>
        </w:rPr>
      </w:pPr>
      <w:r w:rsidRPr="002372B5">
        <w:rPr>
          <w:rFonts w:cs="Arial"/>
        </w:rPr>
        <w:t xml:space="preserve">3.8. На территории сельского поселения возможно формирование следующих видов садов: </w:t>
      </w:r>
    </w:p>
    <w:p w:rsidR="00463C54" w:rsidRPr="002372B5" w:rsidRDefault="00463C54" w:rsidP="00A738BA">
      <w:pPr>
        <w:ind w:firstLine="709"/>
        <w:rPr>
          <w:rFonts w:cs="Arial"/>
        </w:rPr>
      </w:pPr>
      <w:r w:rsidRPr="002372B5">
        <w:rPr>
          <w:rFonts w:cs="Arial"/>
        </w:rPr>
        <w:t xml:space="preserve">- сады отдыха - предназначены для организации кратковременного отдыха населения и прогулок; </w:t>
      </w:r>
    </w:p>
    <w:p w:rsidR="00463C54" w:rsidRPr="002372B5" w:rsidRDefault="00463C54" w:rsidP="00A738BA">
      <w:pPr>
        <w:ind w:firstLine="709"/>
        <w:rPr>
          <w:rFonts w:cs="Arial"/>
        </w:rPr>
      </w:pPr>
      <w:r w:rsidRPr="002372B5">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2372B5" w:rsidRDefault="00463C54" w:rsidP="00A738BA">
      <w:pPr>
        <w:ind w:firstLine="709"/>
        <w:rPr>
          <w:rFonts w:cs="Arial"/>
        </w:rPr>
      </w:pPr>
      <w:r w:rsidRPr="002372B5">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2372B5" w:rsidRDefault="00463C54" w:rsidP="00A738BA">
      <w:pPr>
        <w:ind w:firstLine="709"/>
        <w:rPr>
          <w:rFonts w:cs="Arial"/>
        </w:rPr>
      </w:pPr>
      <w:r w:rsidRPr="002372B5">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2372B5" w:rsidRDefault="00463C54" w:rsidP="00A738BA">
      <w:pPr>
        <w:ind w:firstLine="709"/>
        <w:rPr>
          <w:rFonts w:cs="Arial"/>
        </w:rPr>
      </w:pPr>
      <w:r w:rsidRPr="002372B5">
        <w:rPr>
          <w:rFonts w:cs="Arial"/>
        </w:rPr>
        <w:lastRenderedPageBreak/>
        <w:t>3.9. Бульвары и скверы предназначены для организации кратковременного отдыха, прогулок, транзитных пешеходных передвижений.</w:t>
      </w:r>
    </w:p>
    <w:p w:rsidR="00463C54" w:rsidRPr="002372B5" w:rsidRDefault="00463C54" w:rsidP="00A738BA">
      <w:pPr>
        <w:ind w:firstLine="709"/>
        <w:rPr>
          <w:rFonts w:cs="Arial"/>
        </w:rPr>
      </w:pPr>
      <w:r w:rsidRPr="002372B5">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2372B5" w:rsidRDefault="00463C54" w:rsidP="00A738BA">
      <w:pPr>
        <w:ind w:firstLine="709"/>
        <w:rPr>
          <w:rFonts w:cs="Arial"/>
        </w:rPr>
      </w:pPr>
      <w:r w:rsidRPr="002372B5">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2372B5" w:rsidRDefault="00463C54" w:rsidP="00A738BA">
      <w:pPr>
        <w:ind w:firstLine="709"/>
        <w:rPr>
          <w:rFonts w:cs="Arial"/>
        </w:rPr>
      </w:pPr>
      <w:r w:rsidRPr="002372B5">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2372B5" w:rsidRDefault="00463C54" w:rsidP="00A738BA">
      <w:pPr>
        <w:ind w:firstLine="709"/>
        <w:rPr>
          <w:rFonts w:cs="Arial"/>
        </w:rPr>
      </w:pPr>
      <w:r w:rsidRPr="002372B5">
        <w:rPr>
          <w:rFonts w:cs="Arial"/>
        </w:rPr>
        <w:t xml:space="preserve"> 3.10. При осуществлении рекреационной деятельности на лесных участках допускается организация: </w:t>
      </w:r>
    </w:p>
    <w:p w:rsidR="00463C54" w:rsidRPr="002372B5" w:rsidRDefault="00463C54" w:rsidP="00A738BA">
      <w:pPr>
        <w:ind w:firstLine="709"/>
        <w:rPr>
          <w:rFonts w:cs="Arial"/>
        </w:rPr>
      </w:pPr>
      <w:r w:rsidRPr="002372B5">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2372B5" w:rsidRDefault="00463C54" w:rsidP="00A738BA">
      <w:pPr>
        <w:ind w:firstLine="709"/>
        <w:rPr>
          <w:rFonts w:cs="Arial"/>
        </w:rPr>
      </w:pPr>
      <w:r w:rsidRPr="002372B5">
        <w:rPr>
          <w:rFonts w:cs="Arial"/>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2372B5" w:rsidRDefault="00463C54" w:rsidP="00A738BA">
      <w:pPr>
        <w:ind w:firstLine="709"/>
        <w:rPr>
          <w:rFonts w:cs="Arial"/>
        </w:rPr>
      </w:pPr>
      <w:r w:rsidRPr="002372B5">
        <w:rPr>
          <w:rFonts w:cs="Arial"/>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2372B5" w:rsidRDefault="00463C54" w:rsidP="00A738BA">
      <w:pPr>
        <w:ind w:firstLine="709"/>
        <w:rPr>
          <w:rFonts w:cs="Arial"/>
        </w:rPr>
      </w:pPr>
      <w:r w:rsidRPr="002372B5">
        <w:rPr>
          <w:rFonts w:cs="Arial"/>
        </w:rPr>
        <w:t xml:space="preserve">3.12. При проектировании озеленения территории рекреационного назначения: </w:t>
      </w:r>
    </w:p>
    <w:p w:rsidR="00463C54" w:rsidRPr="002372B5" w:rsidRDefault="00463C54" w:rsidP="00A738BA">
      <w:pPr>
        <w:ind w:firstLine="709"/>
        <w:rPr>
          <w:rFonts w:cs="Arial"/>
        </w:rPr>
      </w:pPr>
      <w:r w:rsidRPr="002372B5">
        <w:rPr>
          <w:rFonts w:cs="Arial"/>
        </w:rPr>
        <w:t xml:space="preserve">- производится оценка существующей растительности, состояния древесных растений и травянистого покрова; </w:t>
      </w:r>
    </w:p>
    <w:p w:rsidR="00463C54" w:rsidRPr="002372B5" w:rsidRDefault="00463C54" w:rsidP="00A738BA">
      <w:pPr>
        <w:ind w:firstLine="709"/>
        <w:rPr>
          <w:rFonts w:cs="Arial"/>
        </w:rPr>
      </w:pPr>
      <w:r w:rsidRPr="002372B5">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2372B5" w:rsidRDefault="00463C54" w:rsidP="00A738BA">
      <w:pPr>
        <w:ind w:firstLine="709"/>
        <w:rPr>
          <w:rFonts w:cs="Arial"/>
        </w:rPr>
      </w:pPr>
      <w:r w:rsidRPr="002372B5">
        <w:rPr>
          <w:rFonts w:cs="Arial"/>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463C54" w:rsidRPr="002372B5" w:rsidRDefault="00463C54" w:rsidP="00A738BA">
      <w:pPr>
        <w:ind w:firstLine="709"/>
        <w:rPr>
          <w:rFonts w:cs="Arial"/>
        </w:rPr>
      </w:pPr>
      <w:r w:rsidRPr="002372B5">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2372B5" w:rsidRDefault="00463C54" w:rsidP="00A738BA">
      <w:pPr>
        <w:ind w:firstLine="709"/>
        <w:rPr>
          <w:rFonts w:cs="Arial"/>
        </w:rPr>
      </w:pPr>
      <w:r w:rsidRPr="002372B5">
        <w:rPr>
          <w:rFonts w:cs="Arial"/>
        </w:rPr>
        <w:t>- обеспечивается недопущение использования территории зоны отдыха для целей выгуливания собак.</w:t>
      </w:r>
    </w:p>
    <w:p w:rsidR="00463C54" w:rsidRPr="002372B5" w:rsidRDefault="00463C54" w:rsidP="00A738BA">
      <w:pPr>
        <w:ind w:firstLine="709"/>
        <w:rPr>
          <w:rFonts w:cs="Arial"/>
        </w:rPr>
      </w:pPr>
      <w:r w:rsidRPr="002372B5">
        <w:rPr>
          <w:rFonts w:cs="Arial"/>
        </w:rPr>
        <w:t>3.13. Ответственность за содержание и сохранность зеленых насаждений несут их владельцы.</w:t>
      </w:r>
    </w:p>
    <w:p w:rsidR="00463C54" w:rsidRPr="002372B5" w:rsidRDefault="00463C54" w:rsidP="00A738BA">
      <w:pPr>
        <w:ind w:firstLine="709"/>
        <w:rPr>
          <w:rFonts w:cs="Arial"/>
        </w:rPr>
      </w:pPr>
      <w:r w:rsidRPr="002372B5">
        <w:rPr>
          <w:rFonts w:cs="Arial"/>
        </w:rPr>
        <w:t>В соответствии с настоящими правилами они обязаны:</w:t>
      </w:r>
    </w:p>
    <w:p w:rsidR="00463C54" w:rsidRPr="002372B5" w:rsidRDefault="00463C54" w:rsidP="00A738BA">
      <w:pPr>
        <w:ind w:firstLine="709"/>
        <w:rPr>
          <w:rFonts w:cs="Arial"/>
        </w:rPr>
      </w:pPr>
      <w:r w:rsidRPr="002372B5">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2372B5" w:rsidRDefault="00463C54" w:rsidP="00A738BA">
      <w:pPr>
        <w:ind w:firstLine="709"/>
        <w:rPr>
          <w:rFonts w:cs="Arial"/>
        </w:rPr>
      </w:pPr>
      <w:r w:rsidRPr="002372B5">
        <w:rPr>
          <w:rFonts w:cs="Arial"/>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2372B5" w:rsidRDefault="00463C54" w:rsidP="00A738BA">
      <w:pPr>
        <w:ind w:firstLine="709"/>
        <w:rPr>
          <w:rFonts w:cs="Arial"/>
        </w:rPr>
      </w:pPr>
      <w:r w:rsidRPr="002372B5">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2372B5" w:rsidRDefault="00463C54" w:rsidP="00A738BA">
      <w:pPr>
        <w:ind w:firstLine="709"/>
        <w:rPr>
          <w:rFonts w:cs="Arial"/>
        </w:rPr>
      </w:pPr>
      <w:r w:rsidRPr="002372B5">
        <w:rPr>
          <w:rFonts w:cs="Arial"/>
        </w:rPr>
        <w:t>6) не допускать вытаптывания газонов и складирования на них различных материалов, мусора, сколов льда, грязного снега и т. д.;</w:t>
      </w:r>
    </w:p>
    <w:p w:rsidR="00463C54" w:rsidRPr="002372B5" w:rsidRDefault="00463C54" w:rsidP="00A738BA">
      <w:pPr>
        <w:ind w:firstLine="709"/>
        <w:rPr>
          <w:rFonts w:cs="Arial"/>
        </w:rPr>
      </w:pPr>
      <w:r w:rsidRPr="002372B5">
        <w:rPr>
          <w:rFonts w:cs="Arial"/>
        </w:rPr>
        <w:t>7) поливать зеленые насаждения в сухое время летом.</w:t>
      </w:r>
    </w:p>
    <w:p w:rsidR="00463C54" w:rsidRPr="002372B5" w:rsidRDefault="00463C54" w:rsidP="00A738BA">
      <w:pPr>
        <w:ind w:firstLine="709"/>
        <w:rPr>
          <w:rFonts w:cs="Arial"/>
        </w:rPr>
      </w:pPr>
      <w:r w:rsidRPr="002372B5">
        <w:rPr>
          <w:rFonts w:cs="Arial"/>
        </w:rPr>
        <w:t>3.14. На территории рекреационного назначения запрещается:</w:t>
      </w:r>
    </w:p>
    <w:p w:rsidR="00463C54" w:rsidRPr="002372B5" w:rsidRDefault="00463C54" w:rsidP="00A738BA">
      <w:pPr>
        <w:ind w:firstLine="709"/>
        <w:rPr>
          <w:rFonts w:cs="Arial"/>
        </w:rPr>
      </w:pPr>
      <w:r w:rsidRPr="002372B5">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463C54" w:rsidRPr="002372B5" w:rsidRDefault="00463C54" w:rsidP="00A738BA">
      <w:pPr>
        <w:ind w:firstLine="709"/>
        <w:rPr>
          <w:rFonts w:cs="Arial"/>
        </w:rPr>
      </w:pPr>
      <w:r w:rsidRPr="002372B5">
        <w:rPr>
          <w:rFonts w:cs="Arial"/>
        </w:rPr>
        <w:t>- хранение разукомплектованных транспортных средств и их частей;</w:t>
      </w:r>
    </w:p>
    <w:p w:rsidR="00463C54" w:rsidRPr="002372B5" w:rsidRDefault="00463C54" w:rsidP="00A738BA">
      <w:pPr>
        <w:ind w:firstLine="709"/>
        <w:rPr>
          <w:rFonts w:cs="Arial"/>
        </w:rPr>
      </w:pPr>
      <w:r w:rsidRPr="002372B5">
        <w:rPr>
          <w:rFonts w:cs="Arial"/>
        </w:rPr>
        <w:t>- размещение грузового автотранспорта грузоподъемностью свыше 3,5</w:t>
      </w:r>
      <w:r w:rsidR="00A738BA" w:rsidRPr="002372B5">
        <w:rPr>
          <w:rFonts w:cs="Arial"/>
        </w:rPr>
        <w:t xml:space="preserve"> </w:t>
      </w:r>
      <w:r w:rsidRPr="002372B5">
        <w:rPr>
          <w:rFonts w:cs="Arial"/>
        </w:rPr>
        <w:t>тонны, автобусов;</w:t>
      </w:r>
    </w:p>
    <w:p w:rsidR="00463C54" w:rsidRPr="002372B5" w:rsidRDefault="00463C54" w:rsidP="00A738BA">
      <w:pPr>
        <w:ind w:firstLine="709"/>
        <w:rPr>
          <w:rFonts w:cs="Arial"/>
        </w:rPr>
      </w:pPr>
      <w:r w:rsidRPr="002372B5">
        <w:rPr>
          <w:rFonts w:cs="Arial"/>
        </w:rPr>
        <w:t>- размещение всех видов автотранспорта на детских, спортивных и бытовых площадках, газонах и озелененных территориях;</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w:t>
      </w:r>
    </w:p>
    <w:p w:rsidR="00463C54" w:rsidRPr="002372B5" w:rsidRDefault="00463C54" w:rsidP="00A738BA">
      <w:pPr>
        <w:ind w:firstLine="709"/>
        <w:rPr>
          <w:rFonts w:cs="Arial"/>
        </w:rPr>
      </w:pPr>
      <w:r w:rsidRPr="002372B5">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2372B5" w:rsidRDefault="00463C54" w:rsidP="00A738BA">
      <w:pPr>
        <w:ind w:firstLine="709"/>
        <w:rPr>
          <w:rFonts w:cs="Arial"/>
        </w:rPr>
      </w:pPr>
      <w:r w:rsidRPr="002372B5">
        <w:rPr>
          <w:rFonts w:cs="Arial"/>
        </w:rPr>
        <w:t>- использование ливневой канализации для пропуска не ливневых стоков, аварийных сбросов;</w:t>
      </w:r>
    </w:p>
    <w:p w:rsidR="00463C54" w:rsidRPr="002372B5" w:rsidRDefault="00463C54" w:rsidP="00A738BA">
      <w:pPr>
        <w:ind w:firstLine="709"/>
        <w:rPr>
          <w:rFonts w:cs="Arial"/>
        </w:rPr>
      </w:pPr>
      <w:r w:rsidRPr="002372B5">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2372B5" w:rsidRDefault="00463C54" w:rsidP="00A738BA">
      <w:pPr>
        <w:ind w:firstLine="709"/>
        <w:rPr>
          <w:rFonts w:cs="Arial"/>
        </w:rPr>
      </w:pPr>
      <w:r w:rsidRPr="002372B5">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 xml:space="preserve">- использование клена ясенилистного (американского) при озеленении территорий; </w:t>
      </w:r>
    </w:p>
    <w:p w:rsidR="00463C54" w:rsidRPr="002372B5" w:rsidRDefault="00463C54" w:rsidP="00A738BA">
      <w:pPr>
        <w:ind w:firstLine="709"/>
        <w:rPr>
          <w:rFonts w:cs="Arial"/>
        </w:rPr>
      </w:pPr>
      <w:r w:rsidRPr="002372B5">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2372B5" w:rsidRDefault="00463C54" w:rsidP="00A738BA">
      <w:pPr>
        <w:ind w:firstLine="709"/>
        <w:rPr>
          <w:rFonts w:cs="Arial"/>
        </w:rPr>
      </w:pPr>
      <w:r w:rsidRPr="002372B5">
        <w:rPr>
          <w:rFonts w:cs="Arial"/>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2372B5" w:rsidRDefault="00463C54" w:rsidP="00A738BA">
      <w:pPr>
        <w:ind w:firstLine="709"/>
        <w:rPr>
          <w:rFonts w:cs="Arial"/>
        </w:rPr>
      </w:pPr>
      <w:r w:rsidRPr="002372B5">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2372B5" w:rsidRDefault="00463C54" w:rsidP="00A738BA">
      <w:pPr>
        <w:ind w:firstLine="709"/>
        <w:rPr>
          <w:rFonts w:cs="Arial"/>
        </w:rPr>
      </w:pPr>
      <w:r w:rsidRPr="002372B5">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2372B5" w:rsidRDefault="00463C54" w:rsidP="00A738BA">
      <w:pPr>
        <w:ind w:firstLine="709"/>
        <w:rPr>
          <w:rFonts w:cs="Arial"/>
        </w:rPr>
      </w:pPr>
      <w:r w:rsidRPr="002372B5">
        <w:rPr>
          <w:rFonts w:cs="Arial"/>
        </w:rPr>
        <w:t>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w:t>
      </w:r>
      <w:r w:rsidR="00A738BA" w:rsidRPr="002372B5">
        <w:rPr>
          <w:rFonts w:cs="Arial"/>
        </w:rPr>
        <w:t xml:space="preserve"> </w:t>
      </w:r>
    </w:p>
    <w:p w:rsidR="00463C54" w:rsidRPr="002372B5" w:rsidRDefault="00463C54" w:rsidP="00A738BA">
      <w:pPr>
        <w:ind w:firstLine="709"/>
        <w:rPr>
          <w:rFonts w:cs="Arial"/>
        </w:rPr>
      </w:pPr>
      <w:r w:rsidRPr="002372B5">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2372B5" w:rsidRDefault="00463C54" w:rsidP="00A738BA">
      <w:pPr>
        <w:ind w:firstLine="709"/>
        <w:rPr>
          <w:rFonts w:cs="Arial"/>
        </w:rPr>
      </w:pPr>
      <w:r w:rsidRPr="002372B5">
        <w:rPr>
          <w:rFonts w:cs="Arial"/>
        </w:rPr>
        <w:t xml:space="preserve">- элементы сопряжения озелененного участка с прилегающими территориями (бортовой камень, подпорные стенки и др.); </w:t>
      </w:r>
    </w:p>
    <w:p w:rsidR="00463C54" w:rsidRPr="002372B5" w:rsidRDefault="00463C54" w:rsidP="00A738BA">
      <w:pPr>
        <w:ind w:firstLine="709"/>
        <w:rPr>
          <w:rFonts w:cs="Arial"/>
        </w:rPr>
      </w:pPr>
      <w:r w:rsidRPr="002372B5">
        <w:rPr>
          <w:rFonts w:cs="Arial"/>
        </w:rPr>
        <w:t>- элементы защиты насаждений и участков озеленения.</w:t>
      </w:r>
    </w:p>
    <w:p w:rsidR="00463C54" w:rsidRPr="002372B5" w:rsidRDefault="00463C54" w:rsidP="00A738BA">
      <w:pPr>
        <w:ind w:firstLine="709"/>
        <w:rPr>
          <w:rFonts w:cs="Arial"/>
        </w:rPr>
      </w:pPr>
      <w:r w:rsidRPr="002372B5">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2372B5" w:rsidRDefault="00463C54" w:rsidP="00A738BA">
      <w:pPr>
        <w:ind w:firstLine="709"/>
        <w:rPr>
          <w:rFonts w:cs="Arial"/>
        </w:rPr>
      </w:pPr>
      <w:r w:rsidRPr="002372B5">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2372B5" w:rsidRDefault="00463C54" w:rsidP="00A738BA">
      <w:pPr>
        <w:ind w:firstLine="709"/>
        <w:rPr>
          <w:rFonts w:cs="Arial"/>
        </w:rPr>
      </w:pPr>
      <w:r w:rsidRPr="002372B5">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2372B5" w:rsidRDefault="00463C54" w:rsidP="00A738BA">
      <w:pPr>
        <w:ind w:firstLine="709"/>
        <w:rPr>
          <w:rFonts w:cs="Arial"/>
        </w:rPr>
      </w:pPr>
      <w:r w:rsidRPr="002372B5">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2372B5" w:rsidRDefault="00463C54" w:rsidP="00A738BA">
      <w:pPr>
        <w:ind w:firstLine="709"/>
        <w:rPr>
          <w:rFonts w:cs="Arial"/>
        </w:rPr>
      </w:pPr>
      <w:r w:rsidRPr="002372B5">
        <w:rPr>
          <w:rFonts w:cs="Arial"/>
        </w:rPr>
        <w:t>4) иные виды производственной, инженерной и транспортной инфраструктур.</w:t>
      </w:r>
    </w:p>
    <w:p w:rsidR="00463C54" w:rsidRPr="002372B5" w:rsidRDefault="00463C54" w:rsidP="00A738BA">
      <w:pPr>
        <w:ind w:firstLine="709"/>
        <w:rPr>
          <w:rFonts w:cs="Arial"/>
        </w:rPr>
      </w:pPr>
      <w:r w:rsidRPr="002372B5">
        <w:rPr>
          <w:rFonts w:cs="Arial"/>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w:t>
      </w:r>
      <w:r w:rsidR="00A738BA" w:rsidRPr="002372B5">
        <w:rPr>
          <w:rFonts w:cs="Arial"/>
        </w:rPr>
        <w:t xml:space="preserve"> </w:t>
      </w:r>
      <w:r w:rsidRPr="002372B5">
        <w:rPr>
          <w:rFonts w:cs="Arial"/>
        </w:rPr>
        <w:t>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463C54" w:rsidRPr="002372B5" w:rsidRDefault="00463C54" w:rsidP="00A738BA">
      <w:pPr>
        <w:ind w:firstLine="709"/>
        <w:rPr>
          <w:rFonts w:cs="Arial"/>
        </w:rPr>
      </w:pPr>
      <w:r w:rsidRPr="002372B5">
        <w:rPr>
          <w:rFonts w:cs="Arial"/>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2372B5">
        <w:rPr>
          <w:rFonts w:cs="Arial"/>
        </w:rPr>
        <w:lastRenderedPageBreak/>
        <w:t>чистоте. Проезды и проходы должны быть свободными для движения, выровнены, не иметь рытвин, ям и достаточно освещены.</w:t>
      </w:r>
    </w:p>
    <w:p w:rsidR="00463C54" w:rsidRPr="002372B5" w:rsidRDefault="00463C54" w:rsidP="00A738BA">
      <w:pPr>
        <w:ind w:firstLine="709"/>
        <w:rPr>
          <w:rFonts w:cs="Arial"/>
        </w:rPr>
      </w:pPr>
      <w:r w:rsidRPr="002372B5">
        <w:rPr>
          <w:rFonts w:cs="Arial"/>
        </w:rPr>
        <w:t>Ямы, устраиваемые для технических целей, должны быть ограждены.</w:t>
      </w:r>
    </w:p>
    <w:p w:rsidR="00463C54" w:rsidRPr="002372B5" w:rsidRDefault="00463C54" w:rsidP="00A738BA">
      <w:pPr>
        <w:ind w:firstLine="709"/>
        <w:rPr>
          <w:rFonts w:cs="Arial"/>
        </w:rPr>
      </w:pPr>
      <w:r w:rsidRPr="002372B5">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2372B5" w:rsidRDefault="00463C54" w:rsidP="00A738BA">
      <w:pPr>
        <w:ind w:firstLine="709"/>
        <w:rPr>
          <w:rFonts w:cs="Arial"/>
        </w:rPr>
      </w:pPr>
      <w:r w:rsidRPr="002372B5">
        <w:rPr>
          <w:rFonts w:cs="Arial"/>
        </w:rPr>
        <w:t>4.8. Водостоки (канавы) для отвода атмосферных вод надлежит регулярно прочищать и ремонтировать.</w:t>
      </w:r>
    </w:p>
    <w:p w:rsidR="00463C54" w:rsidRPr="002372B5" w:rsidRDefault="00463C54" w:rsidP="00A738BA">
      <w:pPr>
        <w:ind w:firstLine="709"/>
        <w:rPr>
          <w:rFonts w:cs="Arial"/>
        </w:rPr>
      </w:pPr>
      <w:r w:rsidRPr="002372B5">
        <w:rPr>
          <w:rFonts w:cs="Arial"/>
        </w:rPr>
        <w:t>4.9. Тоннели, мосты, переходы, эстакады, а также ограждения (перила, обшивка, борта) должны содержаться в исправности.</w:t>
      </w:r>
    </w:p>
    <w:p w:rsidR="00463C54" w:rsidRPr="002372B5" w:rsidRDefault="00463C54" w:rsidP="00A738BA">
      <w:pPr>
        <w:ind w:firstLine="709"/>
        <w:rPr>
          <w:rFonts w:cs="Arial"/>
        </w:rPr>
      </w:pPr>
      <w:r w:rsidRPr="002372B5">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2372B5" w:rsidRDefault="00463C54" w:rsidP="00A738BA">
      <w:pPr>
        <w:ind w:firstLine="709"/>
        <w:rPr>
          <w:rFonts w:cs="Arial"/>
        </w:rPr>
      </w:pPr>
      <w:r w:rsidRPr="002372B5">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463C54" w:rsidRPr="002372B5" w:rsidRDefault="00463C54" w:rsidP="00A738BA">
      <w:pPr>
        <w:ind w:firstLine="709"/>
        <w:rPr>
          <w:rFonts w:cs="Arial"/>
        </w:rPr>
      </w:pPr>
      <w:r w:rsidRPr="002372B5">
        <w:rPr>
          <w:rFonts w:cs="Arial"/>
        </w:rPr>
        <w:t>- хранение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 мойка транспортных средств, слив топлива, масел, технических жидкостей вне специально отведенных мест;</w:t>
      </w:r>
    </w:p>
    <w:p w:rsidR="00463C54" w:rsidRPr="002372B5" w:rsidRDefault="00463C54" w:rsidP="00A738BA">
      <w:pPr>
        <w:ind w:firstLine="709"/>
        <w:rPr>
          <w:rFonts w:cs="Arial"/>
        </w:rPr>
      </w:pPr>
      <w:r w:rsidRPr="002372B5">
        <w:rPr>
          <w:rFonts w:cs="Arial"/>
        </w:rPr>
        <w:t>- вынос грунта и грязи машинами, механизмами, иной техникой на дороги, пешеходные зоны, площади, площадки;</w:t>
      </w:r>
    </w:p>
    <w:p w:rsidR="00463C54" w:rsidRPr="002372B5" w:rsidRDefault="00463C54" w:rsidP="00A738BA">
      <w:pPr>
        <w:ind w:firstLine="709"/>
        <w:rPr>
          <w:rFonts w:cs="Arial"/>
        </w:rPr>
      </w:pPr>
      <w:r w:rsidRPr="002372B5">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2372B5" w:rsidRDefault="00463C54" w:rsidP="00A738BA">
      <w:pPr>
        <w:ind w:firstLine="709"/>
        <w:rPr>
          <w:rFonts w:cs="Arial"/>
        </w:rPr>
      </w:pPr>
      <w:r w:rsidRPr="002372B5">
        <w:rPr>
          <w:rFonts w:cs="Arial"/>
        </w:rPr>
        <w:t>-</w:t>
      </w:r>
      <w:r w:rsidR="00A738BA" w:rsidRPr="002372B5">
        <w:rPr>
          <w:rFonts w:cs="Arial"/>
        </w:rPr>
        <w:t xml:space="preserve"> </w:t>
      </w:r>
      <w:r w:rsidRPr="002372B5">
        <w:rPr>
          <w:rFonts w:cs="Arial"/>
        </w:rPr>
        <w:t>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2372B5" w:rsidRDefault="00463C54" w:rsidP="00A738BA">
      <w:pPr>
        <w:ind w:firstLine="709"/>
        <w:rPr>
          <w:rFonts w:cs="Arial"/>
        </w:rPr>
      </w:pPr>
      <w:r w:rsidRPr="002372B5">
        <w:rPr>
          <w:rFonts w:cs="Arial"/>
        </w:rPr>
        <w:t>- повреждение, самовольный спил или сруб деревьев и кустарников;</w:t>
      </w:r>
    </w:p>
    <w:p w:rsidR="00463C54" w:rsidRPr="002372B5" w:rsidRDefault="00463C54" w:rsidP="00A738BA">
      <w:pPr>
        <w:ind w:firstLine="709"/>
        <w:rPr>
          <w:rFonts w:cs="Arial"/>
        </w:rPr>
      </w:pPr>
      <w:r w:rsidRPr="002372B5">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2372B5" w:rsidRDefault="00463C54" w:rsidP="00A738BA">
      <w:pPr>
        <w:ind w:firstLine="709"/>
        <w:rPr>
          <w:rFonts w:cs="Arial"/>
        </w:rPr>
      </w:pPr>
      <w:r w:rsidRPr="002372B5">
        <w:rPr>
          <w:rFonts w:cs="Arial"/>
        </w:rPr>
        <w:t xml:space="preserve">5. Общие требования к благоустройству и порядку пользования территориями транспортной инфраструктуры. </w:t>
      </w:r>
    </w:p>
    <w:p w:rsidR="00463C54" w:rsidRPr="002372B5" w:rsidRDefault="00463C54" w:rsidP="00A738BA">
      <w:pPr>
        <w:ind w:firstLine="709"/>
        <w:rPr>
          <w:rFonts w:cs="Arial"/>
        </w:rPr>
      </w:pPr>
      <w:r w:rsidRPr="002372B5">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2372B5" w:rsidRDefault="00463C54" w:rsidP="00A738BA">
      <w:pPr>
        <w:ind w:firstLine="709"/>
        <w:rPr>
          <w:rFonts w:cs="Arial"/>
        </w:rPr>
      </w:pPr>
      <w:r w:rsidRPr="002372B5">
        <w:rPr>
          <w:rFonts w:cs="Arial"/>
        </w:rPr>
        <w:t xml:space="preserve"> К объектам транспортной инфраструктуры относятся:</w:t>
      </w:r>
    </w:p>
    <w:p w:rsidR="00463C54" w:rsidRPr="002372B5" w:rsidRDefault="00463C54" w:rsidP="00A738BA">
      <w:pPr>
        <w:ind w:firstLine="709"/>
        <w:rPr>
          <w:rFonts w:cs="Arial"/>
        </w:rPr>
      </w:pPr>
      <w:r w:rsidRPr="002372B5">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2372B5" w:rsidRDefault="00463C54" w:rsidP="00A738BA">
      <w:pPr>
        <w:ind w:firstLine="709"/>
        <w:rPr>
          <w:rFonts w:cs="Arial"/>
        </w:rPr>
      </w:pPr>
      <w:r w:rsidRPr="002372B5">
        <w:rPr>
          <w:rFonts w:cs="Arial"/>
        </w:rPr>
        <w:t>2) места для стоянки (парковочные места) транспортных средств;</w:t>
      </w:r>
    </w:p>
    <w:p w:rsidR="00463C54" w:rsidRPr="002372B5" w:rsidRDefault="00463C54" w:rsidP="00A738BA">
      <w:pPr>
        <w:ind w:firstLine="709"/>
        <w:rPr>
          <w:rFonts w:cs="Arial"/>
        </w:rPr>
      </w:pPr>
      <w:r w:rsidRPr="002372B5">
        <w:rPr>
          <w:rFonts w:cs="Arial"/>
        </w:rPr>
        <w:t>3) железнодорожные контактные линии;</w:t>
      </w:r>
    </w:p>
    <w:p w:rsidR="00463C54" w:rsidRPr="002372B5" w:rsidRDefault="00463C54" w:rsidP="00A738BA">
      <w:pPr>
        <w:ind w:firstLine="709"/>
        <w:rPr>
          <w:rFonts w:cs="Arial"/>
        </w:rPr>
      </w:pPr>
      <w:r w:rsidRPr="002372B5">
        <w:rPr>
          <w:rFonts w:cs="Arial"/>
        </w:rPr>
        <w:t>4) искусственные сооружения (тоннели, эстакады, мосты, виадуки, и т.д.) и их охранные зоны;</w:t>
      </w:r>
    </w:p>
    <w:p w:rsidR="00463C54" w:rsidRPr="002372B5" w:rsidRDefault="00463C54" w:rsidP="00A738BA">
      <w:pPr>
        <w:ind w:firstLine="709"/>
        <w:rPr>
          <w:rFonts w:cs="Arial"/>
        </w:rPr>
      </w:pPr>
      <w:r w:rsidRPr="002372B5">
        <w:rPr>
          <w:rFonts w:cs="Arial"/>
        </w:rPr>
        <w:t>5) трубопроводы и другие наземные транспортные сооружения;</w:t>
      </w:r>
    </w:p>
    <w:p w:rsidR="00463C54" w:rsidRPr="002372B5" w:rsidRDefault="00463C54" w:rsidP="00A738BA">
      <w:pPr>
        <w:ind w:firstLine="709"/>
        <w:rPr>
          <w:rFonts w:cs="Arial"/>
        </w:rPr>
      </w:pPr>
      <w:r w:rsidRPr="002372B5">
        <w:rPr>
          <w:rFonts w:cs="Arial"/>
        </w:rPr>
        <w:t>6) автомобильные и железнодорожные станции;</w:t>
      </w:r>
    </w:p>
    <w:p w:rsidR="00463C54" w:rsidRPr="002372B5" w:rsidRDefault="00463C54" w:rsidP="00A738BA">
      <w:pPr>
        <w:ind w:firstLine="709"/>
        <w:rPr>
          <w:rFonts w:cs="Arial"/>
        </w:rPr>
      </w:pPr>
      <w:r w:rsidRPr="002372B5">
        <w:rPr>
          <w:rFonts w:cs="Arial"/>
        </w:rPr>
        <w:lastRenderedPageBreak/>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463C54" w:rsidRPr="002372B5" w:rsidRDefault="00463C54" w:rsidP="00A738BA">
      <w:pPr>
        <w:ind w:firstLine="709"/>
        <w:rPr>
          <w:rFonts w:cs="Arial"/>
        </w:rPr>
      </w:pPr>
      <w:r w:rsidRPr="002372B5">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2372B5" w:rsidRDefault="00463C54" w:rsidP="00A738BA">
      <w:pPr>
        <w:ind w:firstLine="709"/>
        <w:rPr>
          <w:rFonts w:cs="Arial"/>
        </w:rPr>
      </w:pPr>
      <w:r w:rsidRPr="002372B5">
        <w:rPr>
          <w:rFonts w:cs="Arial"/>
        </w:rPr>
        <w:t>5.2.</w:t>
      </w:r>
      <w:r w:rsidR="00A738BA" w:rsidRPr="002372B5">
        <w:rPr>
          <w:rFonts w:cs="Arial"/>
        </w:rPr>
        <w:t xml:space="preserve"> </w:t>
      </w:r>
      <w:r w:rsidRPr="002372B5">
        <w:rPr>
          <w:rFonts w:cs="Arial"/>
        </w:rPr>
        <w:t>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2372B5" w:rsidRDefault="00463C54" w:rsidP="00A738BA">
      <w:pPr>
        <w:ind w:firstLine="709"/>
        <w:rPr>
          <w:rFonts w:cs="Arial"/>
        </w:rPr>
      </w:pPr>
      <w:r w:rsidRPr="002372B5">
        <w:rPr>
          <w:rFonts w:cs="Arial"/>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2372B5" w:rsidRDefault="00463C54" w:rsidP="00A738BA">
      <w:pPr>
        <w:ind w:firstLine="709"/>
        <w:rPr>
          <w:rFonts w:cs="Arial"/>
        </w:rPr>
      </w:pPr>
      <w:r w:rsidRPr="002372B5">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2372B5" w:rsidRDefault="00463C54" w:rsidP="00A738BA">
      <w:pPr>
        <w:ind w:firstLine="709"/>
        <w:rPr>
          <w:rFonts w:cs="Arial"/>
        </w:rPr>
      </w:pPr>
      <w:r w:rsidRPr="002372B5">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2372B5" w:rsidRDefault="00463C54" w:rsidP="00A738BA">
      <w:pPr>
        <w:ind w:firstLine="709"/>
        <w:rPr>
          <w:rFonts w:cs="Arial"/>
        </w:rPr>
      </w:pPr>
      <w:r w:rsidRPr="002372B5">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2372B5" w:rsidRDefault="00463C54" w:rsidP="00A738BA">
      <w:pPr>
        <w:ind w:firstLine="709"/>
        <w:rPr>
          <w:rFonts w:cs="Arial"/>
        </w:rPr>
      </w:pPr>
      <w:r w:rsidRPr="002372B5">
        <w:rPr>
          <w:rFonts w:cs="Arial"/>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2372B5" w:rsidRDefault="00463C54" w:rsidP="00A738BA">
      <w:pPr>
        <w:ind w:firstLine="709"/>
        <w:rPr>
          <w:rFonts w:cs="Arial"/>
        </w:rPr>
      </w:pPr>
      <w:r w:rsidRPr="002372B5">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2372B5" w:rsidRDefault="00463C54" w:rsidP="00A738BA">
      <w:pPr>
        <w:ind w:firstLine="709"/>
        <w:rPr>
          <w:rFonts w:cs="Arial"/>
        </w:rPr>
      </w:pPr>
      <w:r w:rsidRPr="002372B5">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2372B5" w:rsidRDefault="00463C54" w:rsidP="00A738BA">
      <w:pPr>
        <w:ind w:firstLine="709"/>
        <w:rPr>
          <w:rFonts w:cs="Arial"/>
        </w:rPr>
      </w:pPr>
      <w:r w:rsidRPr="002372B5">
        <w:rPr>
          <w:rFonts w:cs="Arial"/>
        </w:rPr>
        <w:t>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2372B5" w:rsidRDefault="00463C54" w:rsidP="00A738BA">
      <w:pPr>
        <w:ind w:firstLine="709"/>
        <w:rPr>
          <w:rFonts w:cs="Arial"/>
        </w:rPr>
      </w:pPr>
      <w:r w:rsidRPr="002372B5">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2372B5" w:rsidRDefault="00463C54" w:rsidP="00A738BA">
      <w:pPr>
        <w:ind w:firstLine="709"/>
        <w:rPr>
          <w:rFonts w:cs="Arial"/>
        </w:rPr>
      </w:pPr>
      <w:r w:rsidRPr="002372B5">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2372B5" w:rsidRDefault="00463C54" w:rsidP="00A738BA">
      <w:pPr>
        <w:ind w:firstLine="709"/>
        <w:rPr>
          <w:rFonts w:cs="Arial"/>
        </w:rPr>
      </w:pPr>
      <w:r w:rsidRPr="002372B5">
        <w:rPr>
          <w:rFonts w:cs="Arial"/>
        </w:rPr>
        <w:lastRenderedPageBreak/>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2372B5" w:rsidRDefault="00463C54" w:rsidP="00A738BA">
      <w:pPr>
        <w:ind w:firstLine="709"/>
        <w:rPr>
          <w:rFonts w:cs="Arial"/>
        </w:rPr>
      </w:pPr>
      <w:r w:rsidRPr="002372B5">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2372B5" w:rsidRDefault="00463C54" w:rsidP="00A738BA">
      <w:pPr>
        <w:ind w:firstLine="709"/>
        <w:rPr>
          <w:rFonts w:cs="Arial"/>
        </w:rPr>
      </w:pPr>
      <w:r w:rsidRPr="002372B5">
        <w:rPr>
          <w:rFonts w:cs="Arial"/>
        </w:rPr>
        <w:t>5.15.</w:t>
      </w:r>
      <w:r w:rsidR="00A738BA" w:rsidRPr="002372B5">
        <w:rPr>
          <w:rFonts w:cs="Arial"/>
        </w:rPr>
        <w:t xml:space="preserve"> </w:t>
      </w:r>
      <w:r w:rsidRPr="002372B5">
        <w:rPr>
          <w:rFonts w:cs="Arial"/>
        </w:rPr>
        <w:t>Содержание объектов транспортной инфраструктуры предусматривает:</w:t>
      </w:r>
    </w:p>
    <w:p w:rsidR="00463C54" w:rsidRPr="002372B5" w:rsidRDefault="00463C54" w:rsidP="00A738BA">
      <w:pPr>
        <w:ind w:firstLine="709"/>
        <w:rPr>
          <w:rFonts w:cs="Arial"/>
        </w:rPr>
      </w:pPr>
      <w:r w:rsidRPr="002372B5">
        <w:rPr>
          <w:rFonts w:cs="Arial"/>
        </w:rPr>
        <w:t>1) текущий и капитальный ремонт;</w:t>
      </w:r>
    </w:p>
    <w:p w:rsidR="00463C54" w:rsidRPr="002372B5" w:rsidRDefault="00463C54" w:rsidP="00A738BA">
      <w:pPr>
        <w:ind w:firstLine="709"/>
        <w:rPr>
          <w:rFonts w:cs="Arial"/>
        </w:rPr>
      </w:pPr>
      <w:r w:rsidRPr="002372B5">
        <w:rPr>
          <w:rFonts w:cs="Arial"/>
        </w:rPr>
        <w:t>2) регулярную уборку;</w:t>
      </w:r>
    </w:p>
    <w:p w:rsidR="00463C54" w:rsidRPr="002372B5" w:rsidRDefault="00463C54" w:rsidP="00A738BA">
      <w:pPr>
        <w:ind w:firstLine="709"/>
        <w:rPr>
          <w:rFonts w:cs="Arial"/>
        </w:rPr>
      </w:pPr>
      <w:r w:rsidRPr="002372B5">
        <w:rPr>
          <w:rFonts w:cs="Arial"/>
        </w:rPr>
        <w:t>3) проведение мероприятий, направленных на обеспечение безопасности и улучшение организации дорожного движения.</w:t>
      </w:r>
    </w:p>
    <w:p w:rsidR="00463C54" w:rsidRPr="002372B5" w:rsidRDefault="00463C54" w:rsidP="00A738BA">
      <w:pPr>
        <w:ind w:firstLine="709"/>
        <w:rPr>
          <w:rFonts w:cs="Arial"/>
        </w:rPr>
      </w:pPr>
      <w:r w:rsidRPr="002372B5">
        <w:rPr>
          <w:rFonts w:cs="Arial"/>
        </w:rPr>
        <w:t xml:space="preserve">5.16. </w:t>
      </w:r>
      <w:r w:rsidRPr="002372B5">
        <w:rPr>
          <w:rFonts w:cs="Arial"/>
          <w:bCs/>
        </w:rPr>
        <w:t>Владельцы объектов транспортной инфраструктуры обязаны:</w:t>
      </w:r>
    </w:p>
    <w:p w:rsidR="00463C54" w:rsidRPr="002372B5" w:rsidRDefault="00463C54" w:rsidP="00A738BA">
      <w:pPr>
        <w:ind w:firstLine="709"/>
        <w:rPr>
          <w:rFonts w:cs="Arial"/>
        </w:rPr>
      </w:pPr>
      <w:r w:rsidRPr="002372B5">
        <w:rPr>
          <w:rFonts w:cs="Arial"/>
        </w:rPr>
        <w:t>1) проводить работы по содержанию объектов транспортной инфраструктуры;</w:t>
      </w:r>
    </w:p>
    <w:p w:rsidR="00463C54" w:rsidRPr="002372B5" w:rsidRDefault="00463C54" w:rsidP="00A738BA">
      <w:pPr>
        <w:ind w:firstLine="709"/>
        <w:rPr>
          <w:rFonts w:cs="Arial"/>
        </w:rPr>
      </w:pPr>
      <w:r w:rsidRPr="002372B5">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2372B5" w:rsidRDefault="00463C54" w:rsidP="00A738BA">
      <w:pPr>
        <w:ind w:firstLine="709"/>
        <w:rPr>
          <w:rFonts w:cs="Arial"/>
        </w:rPr>
      </w:pPr>
      <w:r w:rsidRPr="002372B5">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2372B5" w:rsidRDefault="00463C54" w:rsidP="00A738BA">
      <w:pPr>
        <w:ind w:firstLine="709"/>
        <w:rPr>
          <w:rFonts w:cs="Arial"/>
        </w:rPr>
      </w:pPr>
      <w:r w:rsidRPr="002372B5">
        <w:rPr>
          <w:rFonts w:cs="Arial"/>
        </w:rPr>
        <w:t>4) осуществлять мероприятия по оценке состояния сельских дорог;</w:t>
      </w:r>
    </w:p>
    <w:p w:rsidR="00463C54" w:rsidRPr="002372B5" w:rsidRDefault="00463C54" w:rsidP="00A738BA">
      <w:pPr>
        <w:ind w:firstLine="709"/>
        <w:rPr>
          <w:rFonts w:cs="Arial"/>
        </w:rPr>
      </w:pPr>
      <w:r w:rsidRPr="002372B5">
        <w:rPr>
          <w:rFonts w:cs="Arial"/>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2372B5" w:rsidRDefault="00463C54" w:rsidP="00A738BA">
      <w:pPr>
        <w:ind w:firstLine="709"/>
        <w:rPr>
          <w:rFonts w:cs="Arial"/>
        </w:rPr>
      </w:pPr>
      <w:r w:rsidRPr="002372B5">
        <w:rPr>
          <w:rFonts w:cs="Arial"/>
        </w:rPr>
        <w:t>6) наносить на вновь созданных и существующих стоянках (парковках) транспортных средств горизонтальную разметку;</w:t>
      </w:r>
    </w:p>
    <w:p w:rsidR="00463C54" w:rsidRPr="002372B5" w:rsidRDefault="00463C54" w:rsidP="00A738BA">
      <w:pPr>
        <w:ind w:firstLine="709"/>
        <w:rPr>
          <w:rFonts w:cs="Arial"/>
        </w:rPr>
      </w:pPr>
      <w:r w:rsidRPr="002372B5">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2372B5" w:rsidRDefault="00463C54" w:rsidP="00A738BA">
      <w:pPr>
        <w:ind w:firstLine="709"/>
        <w:rPr>
          <w:rFonts w:cs="Arial"/>
        </w:rPr>
      </w:pPr>
      <w:r w:rsidRPr="002372B5">
        <w:rPr>
          <w:rFonts w:cs="Arial"/>
        </w:rPr>
        <w:t>5.17. На территории транспортной инфраструктуры</w:t>
      </w:r>
      <w:r w:rsidRPr="002372B5">
        <w:rPr>
          <w:rFonts w:cs="Arial"/>
          <w:bCs/>
        </w:rPr>
        <w:t xml:space="preserve"> запрещается:</w:t>
      </w:r>
    </w:p>
    <w:p w:rsidR="00463C54" w:rsidRPr="002372B5" w:rsidRDefault="00463C54" w:rsidP="00A738BA">
      <w:pPr>
        <w:ind w:firstLine="709"/>
        <w:rPr>
          <w:rFonts w:cs="Arial"/>
        </w:rPr>
      </w:pPr>
      <w:r w:rsidRPr="002372B5">
        <w:rPr>
          <w:rFonts w:cs="Arial"/>
        </w:rPr>
        <w:t>1) осуществлять мойку транспортных средств вне предназначенных для этого мест;</w:t>
      </w:r>
    </w:p>
    <w:p w:rsidR="00463C54" w:rsidRPr="002372B5" w:rsidRDefault="00463C54" w:rsidP="00A738BA">
      <w:pPr>
        <w:ind w:firstLine="709"/>
        <w:rPr>
          <w:rFonts w:cs="Arial"/>
        </w:rPr>
      </w:pPr>
      <w:r w:rsidRPr="002372B5">
        <w:rPr>
          <w:rFonts w:cs="Arial"/>
        </w:rPr>
        <w:t>2) осуществлять движение своим ходом машин и механизмов на гусеничном ходу по дорогам с асфальтовым покрытием;</w:t>
      </w:r>
    </w:p>
    <w:p w:rsidR="00463C54" w:rsidRPr="002372B5" w:rsidRDefault="00463C54" w:rsidP="00A738BA">
      <w:pPr>
        <w:ind w:firstLine="709"/>
        <w:rPr>
          <w:rFonts w:cs="Arial"/>
        </w:rPr>
      </w:pPr>
      <w:r w:rsidRPr="002372B5">
        <w:rPr>
          <w:rFonts w:cs="Arial"/>
        </w:rPr>
        <w:t>3) выливать жидкие продукты (топливо, масла, технические жидкости), воду на тротуары, газоны и городские дороги;</w:t>
      </w:r>
    </w:p>
    <w:p w:rsidR="00463C54" w:rsidRPr="002372B5" w:rsidRDefault="00463C54" w:rsidP="00A738BA">
      <w:pPr>
        <w:ind w:firstLine="709"/>
        <w:rPr>
          <w:rFonts w:cs="Arial"/>
        </w:rPr>
      </w:pPr>
      <w:r w:rsidRPr="002372B5">
        <w:rPr>
          <w:rFonts w:cs="Arial"/>
        </w:rPr>
        <w:t>4) сбрасывать снег, лед, грязь, отходы производства и потребления на проезжую часть дорог;</w:t>
      </w:r>
    </w:p>
    <w:p w:rsidR="00463C54" w:rsidRPr="002372B5" w:rsidRDefault="00463C54" w:rsidP="00A738BA">
      <w:pPr>
        <w:ind w:firstLine="709"/>
        <w:rPr>
          <w:rFonts w:cs="Arial"/>
        </w:rPr>
      </w:pPr>
      <w:r w:rsidRPr="002372B5">
        <w:rPr>
          <w:rFonts w:cs="Arial"/>
        </w:rPr>
        <w:t>5) складировать снег, грязь, мусор на дорогах, тротуарах и газонах;</w:t>
      </w:r>
    </w:p>
    <w:p w:rsidR="00463C54" w:rsidRPr="002372B5" w:rsidRDefault="00463C54" w:rsidP="00A738BA">
      <w:pPr>
        <w:ind w:firstLine="709"/>
        <w:rPr>
          <w:rFonts w:cs="Arial"/>
        </w:rPr>
      </w:pPr>
      <w:r w:rsidRPr="002372B5">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2372B5" w:rsidRDefault="00463C54" w:rsidP="00A738BA">
      <w:pPr>
        <w:ind w:firstLine="709"/>
        <w:rPr>
          <w:rFonts w:cs="Arial"/>
        </w:rPr>
      </w:pPr>
      <w:r w:rsidRPr="002372B5">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2372B5" w:rsidRDefault="00463C54" w:rsidP="00A738BA">
      <w:pPr>
        <w:ind w:firstLine="709"/>
        <w:rPr>
          <w:rFonts w:cs="Arial"/>
        </w:rPr>
      </w:pPr>
      <w:r w:rsidRPr="002372B5">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2372B5" w:rsidRDefault="00463C54" w:rsidP="00A738BA">
      <w:pPr>
        <w:ind w:firstLine="709"/>
        <w:rPr>
          <w:rFonts w:cs="Arial"/>
        </w:rPr>
      </w:pPr>
      <w:r w:rsidRPr="002372B5">
        <w:rPr>
          <w:rFonts w:cs="Arial"/>
        </w:rPr>
        <w:t>9) хранить разукомплектованных транспортных средств и их частей вне специально отведенных для этого мест;</w:t>
      </w:r>
    </w:p>
    <w:p w:rsidR="00463C54" w:rsidRPr="002372B5" w:rsidRDefault="00463C54" w:rsidP="00A738BA">
      <w:pPr>
        <w:ind w:firstLine="709"/>
        <w:rPr>
          <w:rFonts w:cs="Arial"/>
        </w:rPr>
      </w:pPr>
      <w:r w:rsidRPr="002372B5">
        <w:rPr>
          <w:rFonts w:cs="Arial"/>
        </w:rPr>
        <w:t>10) вынос грунта и грязи машинами, механизмами, иной техникой на дороги, пешеходные зоны, тротуары;</w:t>
      </w:r>
    </w:p>
    <w:p w:rsidR="00463C54" w:rsidRPr="002372B5" w:rsidRDefault="00463C54" w:rsidP="00A738BA">
      <w:pPr>
        <w:ind w:firstLine="709"/>
        <w:rPr>
          <w:rFonts w:cs="Arial"/>
        </w:rPr>
      </w:pPr>
      <w:r w:rsidRPr="002372B5">
        <w:rPr>
          <w:rFonts w:cs="Arial"/>
        </w:rPr>
        <w:t xml:space="preserve">11) самовольное возведение препятствий, установка блоков и иных ограждений территорий, мешающих проезду транспорта, на землях общего </w:t>
      </w:r>
      <w:r w:rsidRPr="002372B5">
        <w:rPr>
          <w:rFonts w:cs="Arial"/>
        </w:rPr>
        <w:lastRenderedPageBreak/>
        <w:t>пользования, за исключением случаев проведения аварийно-восстановительных, ремонтных и строительных работ;</w:t>
      </w:r>
    </w:p>
    <w:p w:rsidR="00463C54" w:rsidRPr="002372B5" w:rsidRDefault="00463C54" w:rsidP="00A738BA">
      <w:pPr>
        <w:ind w:firstLine="709"/>
        <w:rPr>
          <w:rFonts w:cs="Arial"/>
        </w:rPr>
      </w:pPr>
      <w:r w:rsidRPr="002372B5">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2372B5" w:rsidRDefault="00463C54" w:rsidP="00A738BA">
      <w:pPr>
        <w:ind w:firstLine="709"/>
        <w:rPr>
          <w:rFonts w:cs="Arial"/>
        </w:rPr>
      </w:pPr>
      <w:r w:rsidRPr="002372B5">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2372B5" w:rsidRDefault="00463C54" w:rsidP="00A738BA">
      <w:pPr>
        <w:ind w:firstLine="709"/>
        <w:rPr>
          <w:rFonts w:cs="Arial"/>
        </w:rPr>
      </w:pPr>
      <w:r w:rsidRPr="002372B5">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2372B5" w:rsidRDefault="00463C54" w:rsidP="00A738BA">
      <w:pPr>
        <w:ind w:firstLine="709"/>
        <w:rPr>
          <w:rFonts w:cs="Arial"/>
          <w:bCs/>
        </w:rPr>
      </w:pPr>
      <w:r w:rsidRPr="002372B5">
        <w:rPr>
          <w:rFonts w:cs="Arial"/>
        </w:rPr>
        <w:t>6. Общие требования к благоустройству и порядку пользования общественных уборных.</w:t>
      </w:r>
    </w:p>
    <w:p w:rsidR="00463C54" w:rsidRPr="002372B5" w:rsidRDefault="00463C54" w:rsidP="00A738BA">
      <w:pPr>
        <w:ind w:firstLine="709"/>
        <w:rPr>
          <w:rFonts w:cs="Arial"/>
        </w:rPr>
      </w:pPr>
      <w:r w:rsidRPr="002372B5">
        <w:rPr>
          <w:rFonts w:cs="Arial"/>
        </w:rPr>
        <w:t>6.1. Общественные уборные бывают отдельно стоящие стационарные объекты, мобильные (передвижные).</w:t>
      </w:r>
    </w:p>
    <w:p w:rsidR="00463C54" w:rsidRPr="002372B5" w:rsidRDefault="00463C54" w:rsidP="00A738BA">
      <w:pPr>
        <w:ind w:firstLine="709"/>
        <w:rPr>
          <w:rFonts w:cs="Arial"/>
        </w:rPr>
      </w:pPr>
      <w:r w:rsidRPr="002372B5">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2372B5" w:rsidRDefault="00463C54" w:rsidP="00A738BA">
      <w:pPr>
        <w:ind w:firstLine="709"/>
        <w:rPr>
          <w:rFonts w:cs="Arial"/>
        </w:rPr>
      </w:pPr>
      <w:r w:rsidRPr="002372B5">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2372B5" w:rsidRDefault="00463C54" w:rsidP="00A738BA">
      <w:pPr>
        <w:ind w:firstLine="709"/>
        <w:rPr>
          <w:rFonts w:cs="Arial"/>
        </w:rPr>
      </w:pPr>
      <w:r w:rsidRPr="002372B5">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2372B5" w:rsidRDefault="00463C54" w:rsidP="00A738BA">
      <w:pPr>
        <w:ind w:firstLine="709"/>
        <w:rPr>
          <w:rFonts w:cs="Arial"/>
        </w:rPr>
      </w:pPr>
      <w:r w:rsidRPr="002372B5">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2372B5" w:rsidRDefault="00463C54" w:rsidP="00A738BA">
      <w:pPr>
        <w:ind w:firstLine="709"/>
        <w:rPr>
          <w:rFonts w:cs="Arial"/>
        </w:rPr>
      </w:pPr>
      <w:r w:rsidRPr="002372B5">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2372B5" w:rsidRDefault="00463C54" w:rsidP="00A738BA">
      <w:pPr>
        <w:ind w:firstLine="709"/>
        <w:rPr>
          <w:rFonts w:cs="Arial"/>
        </w:rPr>
      </w:pPr>
      <w:r w:rsidRPr="002372B5">
        <w:rPr>
          <w:rFonts w:cs="Arial"/>
        </w:rPr>
        <w:t>Запрещается самостоятельно устанавливать общественные уборные.</w:t>
      </w:r>
    </w:p>
    <w:p w:rsidR="00463C54" w:rsidRPr="002372B5" w:rsidRDefault="00463C54" w:rsidP="00A738BA">
      <w:pPr>
        <w:ind w:firstLine="709"/>
        <w:rPr>
          <w:rFonts w:cs="Arial"/>
        </w:rPr>
      </w:pPr>
      <w:r w:rsidRPr="002372B5">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2372B5" w:rsidRDefault="00463C54" w:rsidP="00A738BA">
      <w:pPr>
        <w:ind w:firstLine="709"/>
        <w:rPr>
          <w:rFonts w:cs="Arial"/>
        </w:rPr>
      </w:pPr>
      <w:r w:rsidRPr="002372B5">
        <w:rPr>
          <w:rFonts w:cs="Arial"/>
        </w:rPr>
        <w:t>6.7. На территории общественных уборных и прилегающих к ней территориям запрещается:</w:t>
      </w:r>
    </w:p>
    <w:p w:rsidR="00463C54" w:rsidRPr="002372B5" w:rsidRDefault="00463C54" w:rsidP="00A738BA">
      <w:pPr>
        <w:ind w:firstLine="709"/>
        <w:rPr>
          <w:rFonts w:cs="Arial"/>
        </w:rPr>
      </w:pPr>
      <w:r w:rsidRPr="002372B5">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2372B5" w:rsidRDefault="00463C54" w:rsidP="00A738BA">
      <w:pPr>
        <w:ind w:firstLine="709"/>
        <w:rPr>
          <w:rFonts w:cs="Arial"/>
        </w:rPr>
      </w:pPr>
      <w:r w:rsidRPr="002372B5">
        <w:rPr>
          <w:rFonts w:cs="Arial"/>
        </w:rPr>
        <w:t>- любые загрязнения уборных;</w:t>
      </w:r>
    </w:p>
    <w:p w:rsidR="00463C54" w:rsidRPr="002372B5" w:rsidRDefault="00463C54" w:rsidP="00A738BA">
      <w:pPr>
        <w:ind w:firstLine="709"/>
        <w:rPr>
          <w:rFonts w:cs="Arial"/>
        </w:rPr>
      </w:pPr>
      <w:r w:rsidRPr="002372B5">
        <w:rPr>
          <w:rFonts w:cs="Arial"/>
        </w:rPr>
        <w:t>- неисправности дверей уборных и запирающих устройств;</w:t>
      </w:r>
    </w:p>
    <w:p w:rsidR="00463C54" w:rsidRPr="002372B5" w:rsidRDefault="00463C54" w:rsidP="00A738BA">
      <w:pPr>
        <w:ind w:firstLine="709"/>
        <w:rPr>
          <w:rFonts w:cs="Arial"/>
        </w:rPr>
      </w:pPr>
      <w:r w:rsidRPr="002372B5">
        <w:rPr>
          <w:rFonts w:cs="Arial"/>
        </w:rPr>
        <w:t xml:space="preserve">- несвоевременная очистка и опорожнение емкостей уборных от фекалий. </w:t>
      </w:r>
    </w:p>
    <w:p w:rsidR="00463C54" w:rsidRPr="002372B5" w:rsidRDefault="00463C54" w:rsidP="00A738BA">
      <w:pPr>
        <w:ind w:firstLine="709"/>
        <w:rPr>
          <w:rFonts w:cs="Arial"/>
        </w:rPr>
      </w:pPr>
      <w:r w:rsidRPr="002372B5">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2372B5" w:rsidRDefault="00463C54" w:rsidP="00A738BA">
      <w:pPr>
        <w:ind w:firstLine="709"/>
        <w:rPr>
          <w:rFonts w:cs="Arial"/>
        </w:rPr>
      </w:pPr>
      <w:r w:rsidRPr="002372B5">
        <w:rPr>
          <w:rFonts w:cs="Arial"/>
        </w:rPr>
        <w:t>6.9. Ответственность за эстетический внешний вид общественных уборных несут их собственники и иные владельцы.</w:t>
      </w:r>
    </w:p>
    <w:p w:rsidR="00463C54" w:rsidRPr="002372B5" w:rsidRDefault="00463C54" w:rsidP="00A738BA">
      <w:pPr>
        <w:ind w:firstLine="709"/>
        <w:rPr>
          <w:rFonts w:cs="Arial"/>
        </w:rPr>
      </w:pPr>
      <w:r w:rsidRPr="002372B5">
        <w:rPr>
          <w:rFonts w:cs="Arial"/>
        </w:rPr>
        <w:t>6.10. Собственники (владельцы) общественных уборных:</w:t>
      </w:r>
    </w:p>
    <w:p w:rsidR="00463C54" w:rsidRPr="002372B5" w:rsidRDefault="00463C54" w:rsidP="00A738BA">
      <w:pPr>
        <w:ind w:firstLine="709"/>
        <w:rPr>
          <w:rFonts w:cs="Arial"/>
        </w:rPr>
      </w:pPr>
      <w:r w:rsidRPr="002372B5">
        <w:rPr>
          <w:rFonts w:cs="Arial"/>
        </w:rPr>
        <w:t>1) определяют режим работы объектов;</w:t>
      </w:r>
    </w:p>
    <w:p w:rsidR="00463C54" w:rsidRPr="002372B5" w:rsidRDefault="00463C54" w:rsidP="00A738BA">
      <w:pPr>
        <w:ind w:firstLine="709"/>
        <w:rPr>
          <w:rFonts w:cs="Arial"/>
        </w:rPr>
      </w:pPr>
      <w:r w:rsidRPr="002372B5">
        <w:rPr>
          <w:rFonts w:cs="Arial"/>
        </w:rPr>
        <w:lastRenderedPageBreak/>
        <w:t>2) обеспечивают техническую исправность туалетов, их уборку по мере загрязнения, в том числе дезинфекцию в конце смены;</w:t>
      </w:r>
    </w:p>
    <w:p w:rsidR="00463C54" w:rsidRPr="002372B5" w:rsidRDefault="00463C54" w:rsidP="00A738BA">
      <w:pPr>
        <w:ind w:firstLine="709"/>
        <w:rPr>
          <w:rFonts w:cs="Arial"/>
        </w:rPr>
      </w:pPr>
      <w:r w:rsidRPr="002372B5">
        <w:rPr>
          <w:rFonts w:cs="Arial"/>
        </w:rPr>
        <w:t>3) обеспечивают туалеты необходимым для эксплуатации и уборки инвентарем и оборудованием;</w:t>
      </w:r>
    </w:p>
    <w:p w:rsidR="00463C54" w:rsidRPr="002372B5" w:rsidRDefault="00463C54" w:rsidP="00A738BA">
      <w:pPr>
        <w:ind w:firstLine="709"/>
        <w:rPr>
          <w:rFonts w:cs="Arial"/>
        </w:rPr>
      </w:pPr>
      <w:r w:rsidRPr="002372B5">
        <w:rPr>
          <w:rFonts w:cs="Arial"/>
        </w:rPr>
        <w:t>4) обеспечивают очистку уборных.</w:t>
      </w:r>
    </w:p>
    <w:p w:rsidR="00463C54" w:rsidRPr="002372B5" w:rsidRDefault="00463C54" w:rsidP="00A738BA">
      <w:pPr>
        <w:ind w:firstLine="709"/>
        <w:rPr>
          <w:rFonts w:cs="Arial"/>
          <w:bCs/>
        </w:rPr>
      </w:pPr>
      <w:r w:rsidRPr="002372B5">
        <w:rPr>
          <w:rFonts w:cs="Arial"/>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2372B5" w:rsidRDefault="00463C54" w:rsidP="00A738BA">
      <w:pPr>
        <w:ind w:firstLine="709"/>
        <w:rPr>
          <w:rFonts w:cs="Arial"/>
        </w:rPr>
      </w:pPr>
      <w:r w:rsidRPr="002372B5">
        <w:rPr>
          <w:rFonts w:cs="Arial"/>
        </w:rPr>
        <w:t>7.1. Организация сбора отходов:</w:t>
      </w:r>
    </w:p>
    <w:p w:rsidR="00463C54" w:rsidRPr="002372B5" w:rsidRDefault="00463C54" w:rsidP="00A738BA">
      <w:pPr>
        <w:ind w:firstLine="709"/>
        <w:rPr>
          <w:rFonts w:cs="Arial"/>
        </w:rPr>
      </w:pPr>
      <w:r w:rsidRPr="002372B5">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2372B5" w:rsidRDefault="00463C54" w:rsidP="00A738BA">
      <w:pPr>
        <w:ind w:firstLine="709"/>
        <w:rPr>
          <w:rFonts w:cs="Arial"/>
        </w:rPr>
      </w:pPr>
      <w:r w:rsidRPr="002372B5">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2372B5" w:rsidRDefault="00463C54" w:rsidP="00A738BA">
      <w:pPr>
        <w:ind w:firstLine="709"/>
        <w:rPr>
          <w:rFonts w:cs="Arial"/>
        </w:rPr>
      </w:pPr>
      <w:r w:rsidRPr="002372B5">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2372B5" w:rsidRDefault="00463C54" w:rsidP="00A738BA">
      <w:pPr>
        <w:ind w:firstLine="709"/>
        <w:rPr>
          <w:rFonts w:cs="Arial"/>
        </w:rPr>
      </w:pPr>
      <w:r w:rsidRPr="002372B5">
        <w:rPr>
          <w:rFonts w:cs="Arial"/>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463C54" w:rsidRPr="002372B5" w:rsidRDefault="00463C54" w:rsidP="00A738BA">
      <w:pPr>
        <w:ind w:firstLine="709"/>
        <w:rPr>
          <w:rFonts w:cs="Arial"/>
        </w:rPr>
      </w:pPr>
      <w:r w:rsidRPr="002372B5">
        <w:rPr>
          <w:rFonts w:cs="Arial"/>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463C54" w:rsidRPr="002372B5" w:rsidRDefault="00463C54" w:rsidP="00A738BA">
      <w:pPr>
        <w:ind w:firstLine="709"/>
        <w:rPr>
          <w:rFonts w:cs="Arial"/>
        </w:rPr>
      </w:pPr>
      <w:r w:rsidRPr="002372B5">
        <w:rPr>
          <w:rFonts w:cs="Arial"/>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463C54" w:rsidRPr="002372B5" w:rsidRDefault="00463C54" w:rsidP="00A738BA">
      <w:pPr>
        <w:ind w:firstLine="709"/>
        <w:rPr>
          <w:rFonts w:cs="Arial"/>
        </w:rPr>
      </w:pPr>
      <w:r w:rsidRPr="002372B5">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2372B5" w:rsidRDefault="00463C54" w:rsidP="00A738BA">
      <w:pPr>
        <w:ind w:firstLine="709"/>
        <w:rPr>
          <w:rFonts w:cs="Arial"/>
        </w:rPr>
      </w:pPr>
      <w:r w:rsidRPr="002372B5">
        <w:rPr>
          <w:rFonts w:cs="Arial"/>
        </w:rPr>
        <w:lastRenderedPageBreak/>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2372B5" w:rsidRDefault="00463C54" w:rsidP="00A738BA">
      <w:pPr>
        <w:ind w:firstLine="709"/>
        <w:rPr>
          <w:rFonts w:cs="Arial"/>
        </w:rPr>
      </w:pPr>
      <w:r w:rsidRPr="002372B5">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2372B5" w:rsidRDefault="00463C54" w:rsidP="00A738BA">
      <w:pPr>
        <w:ind w:firstLine="709"/>
        <w:rPr>
          <w:rFonts w:cs="Arial"/>
        </w:rPr>
      </w:pPr>
      <w:r w:rsidRPr="002372B5">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2372B5" w:rsidRDefault="00463C54" w:rsidP="00A738BA">
      <w:pPr>
        <w:ind w:firstLine="709"/>
        <w:rPr>
          <w:rFonts w:cs="Arial"/>
        </w:rPr>
      </w:pPr>
      <w:r w:rsidRPr="002372B5">
        <w:rPr>
          <w:rFonts w:cs="Arial"/>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463C54" w:rsidRPr="002372B5" w:rsidRDefault="00463C54" w:rsidP="00A738BA">
      <w:pPr>
        <w:ind w:firstLine="709"/>
        <w:rPr>
          <w:rFonts w:cs="Arial"/>
        </w:rPr>
      </w:pPr>
      <w:r w:rsidRPr="002372B5">
        <w:rPr>
          <w:rFonts w:cs="Arial"/>
        </w:rPr>
        <w:t>Не допускается промывка контейнеров и (или) бункеров на контейнерных площадках.</w:t>
      </w:r>
    </w:p>
    <w:p w:rsidR="00463C54" w:rsidRPr="002372B5" w:rsidRDefault="00463C54" w:rsidP="00A738BA">
      <w:pPr>
        <w:ind w:firstLine="709"/>
        <w:rPr>
          <w:rFonts w:cs="Arial"/>
        </w:rPr>
      </w:pPr>
      <w:r w:rsidRPr="002372B5">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2372B5" w:rsidRDefault="00463C54" w:rsidP="00A738BA">
      <w:pPr>
        <w:ind w:firstLine="709"/>
        <w:rPr>
          <w:rFonts w:cs="Arial"/>
        </w:rPr>
      </w:pPr>
      <w:r w:rsidRPr="002372B5">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2372B5" w:rsidRDefault="00463C54" w:rsidP="00A738BA">
      <w:pPr>
        <w:ind w:firstLine="709"/>
        <w:rPr>
          <w:rFonts w:cs="Arial"/>
        </w:rPr>
      </w:pPr>
      <w:r w:rsidRPr="002372B5">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2372B5" w:rsidRDefault="00463C54" w:rsidP="00A738BA">
      <w:pPr>
        <w:ind w:firstLine="709"/>
        <w:rPr>
          <w:rFonts w:cs="Arial"/>
        </w:rPr>
      </w:pPr>
      <w:r w:rsidRPr="002372B5">
        <w:rPr>
          <w:rFonts w:cs="Arial"/>
        </w:rPr>
        <w:t>плюс 5 °C и выше - не более 1 суток;</w:t>
      </w:r>
    </w:p>
    <w:p w:rsidR="00463C54" w:rsidRPr="002372B5" w:rsidRDefault="00463C54" w:rsidP="00A738BA">
      <w:pPr>
        <w:ind w:firstLine="709"/>
        <w:rPr>
          <w:rFonts w:cs="Arial"/>
        </w:rPr>
      </w:pPr>
      <w:r w:rsidRPr="002372B5">
        <w:rPr>
          <w:rFonts w:cs="Arial"/>
        </w:rPr>
        <w:t>плюс 4 °C и ниже - не более 3 суток.</w:t>
      </w:r>
    </w:p>
    <w:p w:rsidR="00463C54" w:rsidRPr="002372B5" w:rsidRDefault="00463C54" w:rsidP="00A738BA">
      <w:pPr>
        <w:ind w:firstLine="709"/>
        <w:rPr>
          <w:rFonts w:cs="Arial"/>
        </w:rPr>
      </w:pPr>
      <w:r w:rsidRPr="002372B5">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2372B5" w:rsidRDefault="00463C54" w:rsidP="00A738BA">
      <w:pPr>
        <w:ind w:firstLine="709"/>
        <w:rPr>
          <w:rFonts w:cs="Arial"/>
        </w:rPr>
      </w:pPr>
      <w:r w:rsidRPr="002372B5">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2372B5" w:rsidRDefault="00463C54" w:rsidP="00A738BA">
      <w:pPr>
        <w:ind w:firstLine="709"/>
        <w:rPr>
          <w:rFonts w:cs="Arial"/>
        </w:rPr>
      </w:pPr>
      <w:r w:rsidRPr="002372B5">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2372B5" w:rsidRDefault="00463C54" w:rsidP="00A738BA">
      <w:pPr>
        <w:ind w:firstLine="709"/>
        <w:rPr>
          <w:rFonts w:cs="Arial"/>
        </w:rPr>
      </w:pPr>
      <w:r w:rsidRPr="002372B5">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2372B5" w:rsidRDefault="00463C54" w:rsidP="00A738BA">
      <w:pPr>
        <w:ind w:firstLine="709"/>
        <w:rPr>
          <w:rFonts w:cs="Arial"/>
        </w:rPr>
      </w:pPr>
      <w:r w:rsidRPr="002372B5">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2372B5" w:rsidRDefault="00463C54" w:rsidP="00A738BA">
      <w:pPr>
        <w:ind w:firstLine="709"/>
        <w:rPr>
          <w:rFonts w:cs="Arial"/>
        </w:rPr>
      </w:pPr>
      <w:r w:rsidRPr="002372B5">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w:t>
      </w:r>
      <w:r w:rsidRPr="002372B5">
        <w:rPr>
          <w:rFonts w:cs="Arial"/>
        </w:rPr>
        <w:lastRenderedPageBreak/>
        <w:t xml:space="preserve">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2372B5" w:rsidRDefault="00463C54" w:rsidP="00A738BA">
      <w:pPr>
        <w:ind w:firstLine="709"/>
        <w:rPr>
          <w:rFonts w:cs="Arial"/>
        </w:rPr>
      </w:pPr>
      <w:r w:rsidRPr="002372B5">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2372B5" w:rsidRDefault="00463C54" w:rsidP="00A738BA">
      <w:pPr>
        <w:ind w:firstLine="709"/>
        <w:rPr>
          <w:rFonts w:cs="Arial"/>
        </w:rPr>
      </w:pPr>
      <w:r w:rsidRPr="002372B5">
        <w:rPr>
          <w:rFonts w:cs="Arial"/>
        </w:rPr>
        <w:t>7.1.17 Запрещается сжигание всех видов отходов в контейнерах, урнах и на прилегающей территории.</w:t>
      </w:r>
    </w:p>
    <w:p w:rsidR="00463C54" w:rsidRPr="002372B5" w:rsidRDefault="00463C54" w:rsidP="00A738BA">
      <w:pPr>
        <w:ind w:firstLine="709"/>
        <w:rPr>
          <w:rFonts w:cs="Arial"/>
        </w:rPr>
      </w:pPr>
      <w:r w:rsidRPr="002372B5">
        <w:rPr>
          <w:rFonts w:cs="Arial"/>
        </w:rPr>
        <w:t>7.2. Организация вывоза отходов:</w:t>
      </w:r>
    </w:p>
    <w:p w:rsidR="00463C54" w:rsidRPr="002372B5" w:rsidRDefault="00A738BA" w:rsidP="00A738BA">
      <w:pPr>
        <w:ind w:firstLine="709"/>
        <w:rPr>
          <w:rFonts w:cs="Arial"/>
        </w:rPr>
      </w:pPr>
      <w:r w:rsidRPr="002372B5">
        <w:rPr>
          <w:rFonts w:cs="Arial"/>
        </w:rPr>
        <w:t xml:space="preserve"> </w:t>
      </w:r>
      <w:r w:rsidR="00463C54" w:rsidRPr="002372B5">
        <w:rPr>
          <w:rFonts w:cs="Arial"/>
        </w:rPr>
        <w:t>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2372B5" w:rsidRDefault="00A738BA" w:rsidP="00A738BA">
      <w:pPr>
        <w:ind w:firstLine="709"/>
        <w:rPr>
          <w:rFonts w:cs="Arial"/>
        </w:rPr>
      </w:pPr>
      <w:r w:rsidRPr="002372B5">
        <w:rPr>
          <w:rFonts w:cs="Arial"/>
        </w:rPr>
        <w:t xml:space="preserve"> </w:t>
      </w:r>
      <w:r w:rsidR="00463C54" w:rsidRPr="002372B5">
        <w:rPr>
          <w:rFonts w:cs="Arial"/>
        </w:rPr>
        <w:t>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2372B5" w:rsidRDefault="00463C54" w:rsidP="00A738BA">
      <w:pPr>
        <w:ind w:firstLine="709"/>
        <w:rPr>
          <w:rFonts w:cs="Arial"/>
        </w:rPr>
      </w:pPr>
      <w:r w:rsidRPr="002372B5">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2372B5" w:rsidRDefault="00463C54" w:rsidP="00A738BA">
      <w:pPr>
        <w:ind w:firstLine="709"/>
        <w:rPr>
          <w:rFonts w:cs="Arial"/>
        </w:rPr>
      </w:pPr>
      <w:r w:rsidRPr="002372B5">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2372B5" w:rsidRDefault="00463C54" w:rsidP="00A738BA">
      <w:pPr>
        <w:ind w:firstLine="709"/>
        <w:rPr>
          <w:rFonts w:cs="Arial"/>
        </w:rPr>
      </w:pPr>
      <w:r w:rsidRPr="002372B5">
        <w:rPr>
          <w:rFonts w:cs="Arial"/>
        </w:rPr>
        <w:t>7.2.5. Допускается сбор и удаление (вывоз) ТКО (КГО) бестарным методом (без накопления ТКО (КГО) на контейнерных площадках).</w:t>
      </w:r>
    </w:p>
    <w:p w:rsidR="00463C54" w:rsidRPr="002372B5" w:rsidRDefault="00463C54" w:rsidP="00A738BA">
      <w:pPr>
        <w:ind w:firstLine="709"/>
        <w:rPr>
          <w:rFonts w:cs="Arial"/>
        </w:rPr>
      </w:pPr>
      <w:r w:rsidRPr="002372B5">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2372B5" w:rsidRDefault="00463C54" w:rsidP="00A738BA">
      <w:pPr>
        <w:ind w:firstLine="709"/>
        <w:rPr>
          <w:rFonts w:cs="Arial"/>
        </w:rPr>
      </w:pPr>
      <w:r w:rsidRPr="002372B5">
        <w:rPr>
          <w:rFonts w:cs="Arial"/>
        </w:rPr>
        <w:t xml:space="preserve"> 7.2.7. Вывоз и сброс отходов в места, не предназначенные для обращения с отходами, запрещен.</w:t>
      </w:r>
    </w:p>
    <w:p w:rsidR="00463C54" w:rsidRPr="002372B5" w:rsidRDefault="00463C54" w:rsidP="00A738BA">
      <w:pPr>
        <w:ind w:firstLine="709"/>
        <w:rPr>
          <w:rFonts w:cs="Arial"/>
        </w:rPr>
      </w:pPr>
      <w:r w:rsidRPr="002372B5">
        <w:rPr>
          <w:rFonts w:cs="Arial"/>
        </w:rPr>
        <w:t xml:space="preserve"> 7.3.</w:t>
      </w:r>
      <w:r w:rsidR="00A738BA" w:rsidRPr="002372B5">
        <w:rPr>
          <w:rFonts w:cs="Arial"/>
        </w:rPr>
        <w:t xml:space="preserve"> </w:t>
      </w:r>
      <w:r w:rsidRPr="002372B5">
        <w:rPr>
          <w:rFonts w:cs="Arial"/>
        </w:rPr>
        <w:t>Сбор и вывоз жидких бытовых отходов (ЖБО).</w:t>
      </w:r>
    </w:p>
    <w:p w:rsidR="00463C54" w:rsidRPr="002372B5" w:rsidRDefault="00463C54" w:rsidP="00A738BA">
      <w:pPr>
        <w:ind w:firstLine="709"/>
        <w:rPr>
          <w:rFonts w:cs="Arial"/>
        </w:rPr>
      </w:pPr>
      <w:r w:rsidRPr="002372B5">
        <w:rPr>
          <w:rFonts w:cs="Arial"/>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2372B5" w:rsidRDefault="00463C54" w:rsidP="00A738BA">
      <w:pPr>
        <w:ind w:firstLine="709"/>
        <w:rPr>
          <w:rFonts w:cs="Arial"/>
        </w:rPr>
      </w:pPr>
      <w:r w:rsidRPr="002372B5">
        <w:rPr>
          <w:rFonts w:cs="Arial"/>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463C54" w:rsidRPr="002372B5" w:rsidRDefault="00463C54" w:rsidP="00A738BA">
      <w:pPr>
        <w:ind w:firstLine="709"/>
        <w:rPr>
          <w:rFonts w:cs="Arial"/>
        </w:rPr>
      </w:pPr>
      <w:r w:rsidRPr="002372B5">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2372B5" w:rsidRDefault="00463C54" w:rsidP="00A738BA">
      <w:pPr>
        <w:ind w:firstLine="709"/>
        <w:rPr>
          <w:rFonts w:cs="Arial"/>
        </w:rPr>
      </w:pPr>
      <w:r w:rsidRPr="002372B5">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2372B5" w:rsidRDefault="00463C54" w:rsidP="00A738BA">
      <w:pPr>
        <w:ind w:firstLine="709"/>
        <w:rPr>
          <w:rFonts w:cs="Arial"/>
        </w:rPr>
      </w:pPr>
      <w:r w:rsidRPr="002372B5">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2372B5" w:rsidRDefault="00463C54" w:rsidP="00A738BA">
      <w:pPr>
        <w:ind w:firstLine="709"/>
        <w:rPr>
          <w:rFonts w:cs="Arial"/>
        </w:rPr>
      </w:pPr>
      <w:r w:rsidRPr="002372B5">
        <w:rPr>
          <w:rFonts w:cs="Arial"/>
        </w:rPr>
        <w:lastRenderedPageBreak/>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2372B5" w:rsidRDefault="00463C54" w:rsidP="00A738BA">
      <w:pPr>
        <w:ind w:firstLine="709"/>
        <w:rPr>
          <w:rFonts w:cs="Arial"/>
        </w:rPr>
      </w:pPr>
      <w:r w:rsidRPr="002372B5">
        <w:rPr>
          <w:rFonts w:cs="Arial"/>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2372B5" w:rsidRDefault="00463C54" w:rsidP="00A738BA">
      <w:pPr>
        <w:ind w:firstLine="709"/>
        <w:rPr>
          <w:rFonts w:cs="Arial"/>
        </w:rPr>
      </w:pPr>
      <w:r w:rsidRPr="002372B5">
        <w:rPr>
          <w:rFonts w:cs="Arial"/>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2372B5" w:rsidRDefault="00463C54" w:rsidP="00A738BA">
      <w:pPr>
        <w:ind w:firstLine="709"/>
        <w:rPr>
          <w:rFonts w:cs="Arial"/>
        </w:rPr>
      </w:pPr>
      <w:r w:rsidRPr="002372B5">
        <w:rPr>
          <w:rFonts w:cs="Arial"/>
        </w:rPr>
        <w:t>7.3.9. Не допускается вывоз ЖБО в места, не предназначенные для приема и (или) очистки ЖБО.</w:t>
      </w:r>
    </w:p>
    <w:p w:rsidR="00463C54" w:rsidRPr="002372B5" w:rsidRDefault="00463C54" w:rsidP="00A738BA">
      <w:pPr>
        <w:ind w:firstLine="709"/>
        <w:rPr>
          <w:rFonts w:cs="Arial"/>
        </w:rPr>
      </w:pPr>
      <w:r w:rsidRPr="002372B5">
        <w:rPr>
          <w:rFonts w:cs="Arial"/>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463C54" w:rsidRPr="002372B5" w:rsidRDefault="00463C54" w:rsidP="00A738BA">
      <w:pPr>
        <w:ind w:firstLine="709"/>
        <w:rPr>
          <w:rFonts w:cs="Arial"/>
        </w:rPr>
      </w:pPr>
      <w:r w:rsidRPr="002372B5">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 Общие требования к содержанию и уборке кладбищ, мест захоронения.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8.2. При содержании кладбищ и прилегающих территорий в должном санитарном порядке необходимо обеспечивать:</w:t>
      </w:r>
    </w:p>
    <w:p w:rsidR="00463C54" w:rsidRPr="002372B5" w:rsidRDefault="00463C54" w:rsidP="00A738BA">
      <w:pPr>
        <w:numPr>
          <w:ilvl w:val="0"/>
          <w:numId w:val="6"/>
        </w:numPr>
        <w:ind w:left="0" w:firstLine="709"/>
        <w:rPr>
          <w:rFonts w:cs="Arial"/>
          <w:bCs/>
        </w:rPr>
      </w:pPr>
      <w:r w:rsidRPr="002372B5">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2372B5" w:rsidRDefault="00463C54" w:rsidP="00A738BA">
      <w:pPr>
        <w:numPr>
          <w:ilvl w:val="0"/>
          <w:numId w:val="6"/>
        </w:numPr>
        <w:ind w:left="0" w:firstLine="709"/>
        <w:rPr>
          <w:rFonts w:cs="Arial"/>
          <w:bCs/>
        </w:rPr>
      </w:pPr>
      <w:r w:rsidRPr="002372B5">
        <w:rPr>
          <w:rFonts w:cs="Arial"/>
          <w:bCs/>
        </w:rPr>
        <w:t>бесперебойную работу общественных туалетов, освещения;</w:t>
      </w:r>
    </w:p>
    <w:p w:rsidR="00463C54" w:rsidRPr="002372B5" w:rsidRDefault="00463C54" w:rsidP="00A738BA">
      <w:pPr>
        <w:numPr>
          <w:ilvl w:val="0"/>
          <w:numId w:val="6"/>
        </w:numPr>
        <w:ind w:left="0" w:firstLine="709"/>
        <w:rPr>
          <w:rFonts w:cs="Arial"/>
          <w:bCs/>
        </w:rPr>
      </w:pPr>
      <w:r w:rsidRPr="002372B5">
        <w:rPr>
          <w:rFonts w:cs="Arial"/>
          <w:bCs/>
        </w:rPr>
        <w:t>устройство огороженной контейнерной площадки;</w:t>
      </w:r>
    </w:p>
    <w:p w:rsidR="00463C54" w:rsidRPr="002372B5" w:rsidRDefault="00463C54" w:rsidP="00A738BA">
      <w:pPr>
        <w:numPr>
          <w:ilvl w:val="0"/>
          <w:numId w:val="6"/>
        </w:numPr>
        <w:ind w:left="0" w:firstLine="709"/>
        <w:rPr>
          <w:rFonts w:cs="Arial"/>
          <w:bCs/>
        </w:rPr>
      </w:pPr>
      <w:r w:rsidRPr="002372B5">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2372B5" w:rsidRDefault="00463C54" w:rsidP="00A738BA">
      <w:pPr>
        <w:numPr>
          <w:ilvl w:val="0"/>
          <w:numId w:val="6"/>
        </w:numPr>
        <w:ind w:left="0" w:firstLine="709"/>
        <w:rPr>
          <w:rFonts w:cs="Arial"/>
          <w:bCs/>
        </w:rPr>
      </w:pPr>
      <w:r w:rsidRPr="002372B5">
        <w:rPr>
          <w:rFonts w:cs="Arial"/>
          <w:bCs/>
        </w:rPr>
        <w:t>содержание и ремонт контейнеров для сбора мусора;</w:t>
      </w:r>
    </w:p>
    <w:p w:rsidR="00463C54" w:rsidRPr="002372B5" w:rsidRDefault="00463C54" w:rsidP="00A738BA">
      <w:pPr>
        <w:numPr>
          <w:ilvl w:val="0"/>
          <w:numId w:val="6"/>
        </w:numPr>
        <w:ind w:left="0" w:firstLine="709"/>
        <w:rPr>
          <w:rFonts w:cs="Arial"/>
          <w:bCs/>
        </w:rPr>
      </w:pPr>
      <w:r w:rsidRPr="002372B5">
        <w:rPr>
          <w:rFonts w:cs="Arial"/>
          <w:bCs/>
        </w:rPr>
        <w:t>установку ограждения по периметру территории кладбищ;</w:t>
      </w:r>
    </w:p>
    <w:p w:rsidR="00463C54" w:rsidRPr="002372B5" w:rsidRDefault="00463C54" w:rsidP="00A738BA">
      <w:pPr>
        <w:numPr>
          <w:ilvl w:val="0"/>
          <w:numId w:val="6"/>
        </w:numPr>
        <w:ind w:left="0" w:firstLine="709"/>
        <w:rPr>
          <w:rFonts w:cs="Arial"/>
          <w:bCs/>
        </w:rPr>
      </w:pPr>
      <w:r w:rsidRPr="002372B5">
        <w:rPr>
          <w:rFonts w:cs="Arial"/>
          <w:bCs/>
        </w:rPr>
        <w:t>обустройство</w:t>
      </w:r>
      <w:r w:rsidR="00A738BA" w:rsidRPr="002372B5">
        <w:rPr>
          <w:rFonts w:cs="Arial"/>
          <w:bCs/>
        </w:rPr>
        <w:t xml:space="preserve"> </w:t>
      </w:r>
      <w:r w:rsidRPr="002372B5">
        <w:rPr>
          <w:rFonts w:cs="Arial"/>
          <w:bCs/>
        </w:rPr>
        <w:t>на территории кладбищ</w:t>
      </w:r>
      <w:r w:rsidR="00A738BA" w:rsidRPr="002372B5">
        <w:rPr>
          <w:rFonts w:cs="Arial"/>
          <w:bCs/>
        </w:rPr>
        <w:t xml:space="preserve"> </w:t>
      </w:r>
      <w:r w:rsidRPr="002372B5">
        <w:rPr>
          <w:rFonts w:cs="Arial"/>
          <w:bCs/>
        </w:rPr>
        <w:t>отдельных ворот для</w:t>
      </w:r>
      <w:r w:rsidR="00A738BA" w:rsidRPr="002372B5">
        <w:rPr>
          <w:rFonts w:cs="Arial"/>
          <w:bCs/>
        </w:rPr>
        <w:t xml:space="preserve"> </w:t>
      </w:r>
      <w:r w:rsidRPr="002372B5">
        <w:rPr>
          <w:rFonts w:cs="Arial"/>
          <w:bCs/>
        </w:rPr>
        <w:t>входа;</w:t>
      </w:r>
      <w:r w:rsidR="00A738BA" w:rsidRPr="002372B5">
        <w:rPr>
          <w:rFonts w:cs="Arial"/>
          <w:bCs/>
        </w:rPr>
        <w:t xml:space="preserve"> </w:t>
      </w:r>
    </w:p>
    <w:p w:rsidR="00463C54" w:rsidRPr="002372B5" w:rsidRDefault="00463C54" w:rsidP="00A738BA">
      <w:pPr>
        <w:numPr>
          <w:ilvl w:val="0"/>
          <w:numId w:val="6"/>
        </w:numPr>
        <w:ind w:left="0" w:firstLine="709"/>
        <w:rPr>
          <w:rFonts w:cs="Arial"/>
          <w:bCs/>
        </w:rPr>
      </w:pPr>
      <w:r w:rsidRPr="002372B5">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2372B5" w:rsidRDefault="00463C54" w:rsidP="00A738BA">
      <w:pPr>
        <w:numPr>
          <w:ilvl w:val="0"/>
          <w:numId w:val="6"/>
        </w:numPr>
        <w:ind w:left="0" w:firstLine="709"/>
        <w:rPr>
          <w:rFonts w:cs="Arial"/>
          <w:bCs/>
        </w:rPr>
      </w:pPr>
      <w:r w:rsidRPr="002372B5">
        <w:rPr>
          <w:rFonts w:cs="Arial"/>
          <w:bCs/>
        </w:rPr>
        <w:t>содержание и ремонт муниципального имущества, находящегося на территориях кладбищ;</w:t>
      </w:r>
    </w:p>
    <w:p w:rsidR="00463C54" w:rsidRPr="002372B5" w:rsidRDefault="00463C54" w:rsidP="00A738BA">
      <w:pPr>
        <w:numPr>
          <w:ilvl w:val="0"/>
          <w:numId w:val="6"/>
        </w:numPr>
        <w:ind w:left="0" w:firstLine="709"/>
        <w:rPr>
          <w:rFonts w:cs="Arial"/>
          <w:bCs/>
        </w:rPr>
      </w:pPr>
      <w:r w:rsidRPr="002372B5">
        <w:rPr>
          <w:rFonts w:cs="Arial"/>
          <w:bCs/>
        </w:rPr>
        <w:lastRenderedPageBreak/>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2372B5" w:rsidRDefault="00463C54" w:rsidP="00A738BA">
      <w:pPr>
        <w:numPr>
          <w:ilvl w:val="0"/>
          <w:numId w:val="6"/>
        </w:numPr>
        <w:ind w:left="0" w:firstLine="709"/>
        <w:rPr>
          <w:rFonts w:cs="Arial"/>
          <w:bCs/>
        </w:rPr>
      </w:pPr>
      <w:r w:rsidRPr="002372B5">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2372B5" w:rsidRDefault="00463C54" w:rsidP="00A738BA">
      <w:pPr>
        <w:numPr>
          <w:ilvl w:val="0"/>
          <w:numId w:val="6"/>
        </w:numPr>
        <w:ind w:left="0" w:firstLine="709"/>
        <w:rPr>
          <w:rFonts w:cs="Arial"/>
          <w:bCs/>
        </w:rPr>
      </w:pPr>
      <w:r w:rsidRPr="002372B5">
        <w:rPr>
          <w:rFonts w:cs="Arial"/>
          <w:bCs/>
        </w:rPr>
        <w:t xml:space="preserve">установку схемы кладбища и указателей расположения на территории кладбища зданий, сооружений; </w:t>
      </w:r>
    </w:p>
    <w:p w:rsidR="00463C54" w:rsidRPr="002372B5" w:rsidRDefault="00463C54" w:rsidP="00A738BA">
      <w:pPr>
        <w:numPr>
          <w:ilvl w:val="0"/>
          <w:numId w:val="6"/>
        </w:numPr>
        <w:ind w:left="0" w:firstLine="709"/>
        <w:rPr>
          <w:rFonts w:cs="Arial"/>
          <w:bCs/>
        </w:rPr>
      </w:pPr>
      <w:r w:rsidRPr="002372B5">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2372B5" w:rsidRDefault="00463C54" w:rsidP="00A738BA">
      <w:pPr>
        <w:numPr>
          <w:ilvl w:val="0"/>
          <w:numId w:val="6"/>
        </w:numPr>
        <w:ind w:left="0" w:firstLine="709"/>
        <w:rPr>
          <w:rFonts w:cs="Arial"/>
          <w:bCs/>
        </w:rPr>
      </w:pPr>
      <w:r w:rsidRPr="002372B5">
        <w:rPr>
          <w:rFonts w:cs="Arial"/>
          <w:bCs/>
        </w:rPr>
        <w:t xml:space="preserve"> противопожарные мероприятия на территориях кладбищ.</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8.4. При содержании и уборке кладбищ, мест захоронения запрещается: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портить надмогильные сооружения, мемориальные доски, кладбищенское оборудование и засорять территорию;</w:t>
      </w:r>
    </w:p>
    <w:p w:rsidR="00463C54" w:rsidRPr="002372B5" w:rsidRDefault="00463C54" w:rsidP="00A738BA">
      <w:pPr>
        <w:ind w:firstLine="709"/>
        <w:rPr>
          <w:rFonts w:cs="Arial"/>
          <w:bCs/>
        </w:rPr>
      </w:pPr>
      <w:r w:rsidRPr="002372B5">
        <w:rPr>
          <w:rFonts w:cs="Arial"/>
          <w:bCs/>
        </w:rPr>
        <w:t>-</w:t>
      </w:r>
      <w:r w:rsidR="00A738BA" w:rsidRPr="002372B5">
        <w:rPr>
          <w:rFonts w:cs="Arial"/>
          <w:bCs/>
        </w:rPr>
        <w:t xml:space="preserve"> </w:t>
      </w:r>
      <w:r w:rsidRPr="002372B5">
        <w:rPr>
          <w:rFonts w:cs="Arial"/>
          <w:bCs/>
        </w:rPr>
        <w:t>производить рытье ям для добывания песка, глины, грунта;</w:t>
      </w:r>
    </w:p>
    <w:p w:rsidR="00463C54" w:rsidRPr="002372B5" w:rsidRDefault="00463C54" w:rsidP="00A738BA">
      <w:pPr>
        <w:ind w:firstLine="709"/>
        <w:rPr>
          <w:rFonts w:cs="Arial"/>
          <w:bCs/>
        </w:rPr>
      </w:pPr>
      <w:r w:rsidRPr="002372B5">
        <w:rPr>
          <w:rFonts w:cs="Arial"/>
          <w:bCs/>
        </w:rPr>
        <w:t>- осуществлять складирование строительных и других материалов;</w:t>
      </w:r>
    </w:p>
    <w:p w:rsidR="00463C54" w:rsidRPr="002372B5" w:rsidRDefault="00463C54" w:rsidP="00A738BA">
      <w:pPr>
        <w:ind w:firstLine="709"/>
        <w:rPr>
          <w:rFonts w:cs="Arial"/>
          <w:bCs/>
        </w:rPr>
      </w:pPr>
      <w:r w:rsidRPr="002372B5">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2372B5" w:rsidRDefault="00463C54" w:rsidP="00A738BA">
      <w:pPr>
        <w:ind w:firstLine="709"/>
        <w:rPr>
          <w:rFonts w:cs="Arial"/>
          <w:bCs/>
        </w:rPr>
      </w:pPr>
      <w:r w:rsidRPr="002372B5">
        <w:rPr>
          <w:rFonts w:cs="Arial"/>
          <w:bCs/>
        </w:rPr>
        <w:t>- повреждать, выкапывать и уничтожать зеленые насаждения на территориях общего пользования;</w:t>
      </w:r>
    </w:p>
    <w:p w:rsidR="00463C54" w:rsidRPr="002372B5" w:rsidRDefault="00463C54" w:rsidP="00A738BA">
      <w:pPr>
        <w:ind w:firstLine="709"/>
        <w:rPr>
          <w:rFonts w:cs="Arial"/>
          <w:bCs/>
        </w:rPr>
      </w:pPr>
      <w:r w:rsidRPr="002372B5">
        <w:rPr>
          <w:rFonts w:cs="Arial"/>
          <w:bCs/>
        </w:rPr>
        <w:t>- разводить костры, сжигать отходы и растительные остатки;</w:t>
      </w:r>
    </w:p>
    <w:p w:rsidR="00A738BA" w:rsidRPr="002372B5" w:rsidRDefault="00463C54" w:rsidP="00A738BA">
      <w:pPr>
        <w:ind w:firstLine="709"/>
        <w:rPr>
          <w:rFonts w:cs="Arial"/>
          <w:bCs/>
        </w:rPr>
      </w:pPr>
      <w:r w:rsidRPr="002372B5">
        <w:rPr>
          <w:rFonts w:cs="Arial"/>
          <w:bCs/>
        </w:rPr>
        <w:t>- срезать дерн.</w:t>
      </w:r>
      <w:r w:rsidR="00A738BA" w:rsidRPr="002372B5">
        <w:rPr>
          <w:rFonts w:cs="Arial"/>
          <w:bCs/>
        </w:rPr>
        <w:t xml:space="preserve"> </w:t>
      </w:r>
    </w:p>
    <w:p w:rsidR="00463C54" w:rsidRPr="002372B5" w:rsidRDefault="00463C54" w:rsidP="00A738BA">
      <w:pPr>
        <w:ind w:firstLine="709"/>
        <w:rPr>
          <w:rFonts w:cs="Arial"/>
        </w:rPr>
      </w:pPr>
      <w:r w:rsidRPr="002372B5">
        <w:rPr>
          <w:rFonts w:cs="Arial"/>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2372B5" w:rsidRDefault="00463C54" w:rsidP="00A738BA">
      <w:pPr>
        <w:ind w:firstLine="709"/>
        <w:rPr>
          <w:rFonts w:cs="Arial"/>
        </w:rPr>
      </w:pPr>
      <w:r w:rsidRPr="002372B5">
        <w:rPr>
          <w:rFonts w:cs="Arial"/>
          <w:bCs/>
        </w:rPr>
        <w:t>1. Общие требования к внешнему виду фасадов зданий,</w:t>
      </w:r>
      <w:r w:rsidRPr="002372B5">
        <w:rPr>
          <w:rFonts w:cs="Arial"/>
        </w:rPr>
        <w:t xml:space="preserve"> строений, сооружений</w:t>
      </w:r>
      <w:r w:rsidRPr="002372B5">
        <w:rPr>
          <w:rFonts w:cs="Arial"/>
          <w:bCs/>
        </w:rPr>
        <w:t xml:space="preserve"> различного назначения и разной формы собственности.</w:t>
      </w:r>
    </w:p>
    <w:p w:rsidR="00463C54" w:rsidRPr="002372B5" w:rsidRDefault="00463C54" w:rsidP="00A738BA">
      <w:pPr>
        <w:ind w:firstLine="709"/>
        <w:rPr>
          <w:rFonts w:cs="Arial"/>
        </w:rPr>
      </w:pPr>
      <w:r w:rsidRPr="002372B5">
        <w:rPr>
          <w:rFonts w:cs="Arial"/>
        </w:rPr>
        <w:t xml:space="preserve">1.1. Архитектурное решение фасадов объекта формируется с учетом: </w:t>
      </w:r>
    </w:p>
    <w:p w:rsidR="00463C54" w:rsidRPr="002372B5" w:rsidRDefault="00463C54" w:rsidP="00A738BA">
      <w:pPr>
        <w:ind w:firstLine="709"/>
        <w:rPr>
          <w:rFonts w:cs="Arial"/>
        </w:rPr>
      </w:pPr>
      <w:r w:rsidRPr="002372B5">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463C54" w:rsidRPr="002372B5" w:rsidRDefault="00463C54" w:rsidP="00A738BA">
      <w:pPr>
        <w:ind w:firstLine="709"/>
        <w:rPr>
          <w:rFonts w:cs="Arial"/>
        </w:rPr>
      </w:pPr>
      <w:r w:rsidRPr="002372B5">
        <w:rPr>
          <w:rFonts w:cs="Arial"/>
        </w:rPr>
        <w:t xml:space="preserve">- местоположения объекта в населенном пункте; </w:t>
      </w:r>
    </w:p>
    <w:p w:rsidR="00463C54" w:rsidRPr="002372B5" w:rsidRDefault="00463C54" w:rsidP="00A738BA">
      <w:pPr>
        <w:ind w:firstLine="709"/>
        <w:rPr>
          <w:rFonts w:cs="Arial"/>
        </w:rPr>
      </w:pPr>
      <w:r w:rsidRPr="002372B5">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2372B5" w:rsidRDefault="00463C54" w:rsidP="00A738BA">
      <w:pPr>
        <w:ind w:firstLine="709"/>
        <w:rPr>
          <w:rFonts w:cs="Arial"/>
        </w:rPr>
      </w:pPr>
      <w:r w:rsidRPr="002372B5">
        <w:rPr>
          <w:rFonts w:cs="Arial"/>
        </w:rPr>
        <w:t xml:space="preserve">- типа (архетип и стилистика), архитектурной колористики окружающей застройки; </w:t>
      </w:r>
    </w:p>
    <w:p w:rsidR="00463C54" w:rsidRPr="002372B5" w:rsidRDefault="00463C54" w:rsidP="00A738BA">
      <w:pPr>
        <w:ind w:firstLine="709"/>
        <w:rPr>
          <w:rFonts w:cs="Arial"/>
        </w:rPr>
      </w:pPr>
      <w:r w:rsidRPr="002372B5">
        <w:rPr>
          <w:rFonts w:cs="Arial"/>
        </w:rPr>
        <w:t xml:space="preserve">- материала существующих ограждающих конструкций. </w:t>
      </w:r>
    </w:p>
    <w:p w:rsidR="00463C54" w:rsidRPr="002372B5" w:rsidRDefault="00463C54" w:rsidP="00A738BA">
      <w:pPr>
        <w:ind w:firstLine="709"/>
        <w:rPr>
          <w:rFonts w:cs="Arial"/>
        </w:rPr>
      </w:pPr>
      <w:r w:rsidRPr="002372B5">
        <w:rPr>
          <w:rFonts w:cs="Arial"/>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2372B5" w:rsidRDefault="00463C54" w:rsidP="00A738BA">
      <w:pPr>
        <w:ind w:firstLine="709"/>
        <w:rPr>
          <w:rFonts w:cs="Arial"/>
        </w:rPr>
      </w:pPr>
      <w:r w:rsidRPr="002372B5">
        <w:rPr>
          <w:rFonts w:cs="Arial"/>
        </w:rPr>
        <w:lastRenderedPageBreak/>
        <w:t>1.3.</w:t>
      </w:r>
      <w:r w:rsidR="00A738BA" w:rsidRPr="002372B5">
        <w:rPr>
          <w:rFonts w:cs="Arial"/>
        </w:rPr>
        <w:t xml:space="preserve"> </w:t>
      </w:r>
      <w:r w:rsidRPr="002372B5">
        <w:rPr>
          <w:rFonts w:cs="Arial"/>
        </w:rPr>
        <w:t xml:space="preserve">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463C54" w:rsidRPr="002372B5" w:rsidRDefault="00463C54" w:rsidP="00A738BA">
      <w:pPr>
        <w:ind w:firstLine="709"/>
        <w:rPr>
          <w:rFonts w:cs="Arial"/>
        </w:rPr>
      </w:pPr>
      <w:r w:rsidRPr="002372B5">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2372B5" w:rsidRDefault="00463C54" w:rsidP="00A738BA">
      <w:pPr>
        <w:ind w:firstLine="709"/>
        <w:rPr>
          <w:rFonts w:cs="Arial"/>
        </w:rPr>
      </w:pPr>
      <w:r w:rsidRPr="002372B5">
        <w:rPr>
          <w:rFonts w:cs="Arial"/>
        </w:rPr>
        <w:t xml:space="preserve">1.5. Под изменением внешнего вида фасадов понимается: </w:t>
      </w:r>
    </w:p>
    <w:p w:rsidR="00463C54" w:rsidRPr="002372B5" w:rsidRDefault="00463C54" w:rsidP="00A738BA">
      <w:pPr>
        <w:ind w:firstLine="709"/>
        <w:rPr>
          <w:rFonts w:cs="Arial"/>
        </w:rPr>
      </w:pPr>
      <w:r w:rsidRPr="002372B5">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463C54" w:rsidRPr="002372B5" w:rsidRDefault="00463C54" w:rsidP="00A738BA">
      <w:pPr>
        <w:ind w:firstLine="709"/>
        <w:rPr>
          <w:rFonts w:cs="Arial"/>
        </w:rPr>
      </w:pPr>
      <w:r w:rsidRPr="002372B5">
        <w:rPr>
          <w:rFonts w:cs="Arial"/>
        </w:rPr>
        <w:t xml:space="preserve">- замена облицовочного материала; </w:t>
      </w:r>
    </w:p>
    <w:p w:rsidR="00463C54" w:rsidRPr="002372B5" w:rsidRDefault="00463C54" w:rsidP="00A738BA">
      <w:pPr>
        <w:ind w:firstLine="709"/>
        <w:rPr>
          <w:rFonts w:cs="Arial"/>
        </w:rPr>
      </w:pPr>
      <w:r w:rsidRPr="002372B5">
        <w:rPr>
          <w:rFonts w:cs="Arial"/>
        </w:rPr>
        <w:t>- покраска фасада, его частей в цвет, отличающийся от цвета здания;</w:t>
      </w:r>
    </w:p>
    <w:p w:rsidR="00463C54" w:rsidRPr="002372B5" w:rsidRDefault="00463C54" w:rsidP="00A738BA">
      <w:pPr>
        <w:ind w:firstLine="709"/>
        <w:rPr>
          <w:rFonts w:cs="Arial"/>
        </w:rPr>
      </w:pPr>
      <w:r w:rsidRPr="002372B5">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2372B5" w:rsidRDefault="00463C54" w:rsidP="00A738BA">
      <w:pPr>
        <w:ind w:firstLine="709"/>
        <w:rPr>
          <w:rFonts w:cs="Arial"/>
        </w:rPr>
      </w:pPr>
      <w:r w:rsidRPr="002372B5">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2372B5" w:rsidRDefault="00463C54" w:rsidP="00A738BA">
      <w:pPr>
        <w:ind w:firstLine="709"/>
        <w:rPr>
          <w:rFonts w:cs="Arial"/>
        </w:rPr>
      </w:pPr>
      <w:r w:rsidRPr="002372B5">
        <w:rPr>
          <w:rFonts w:cs="Arial"/>
        </w:rPr>
        <w:t>- остекление либо самовольное изменение проектного решения остекления балконов, лоджий.</w:t>
      </w:r>
    </w:p>
    <w:p w:rsidR="00463C54" w:rsidRPr="002372B5" w:rsidRDefault="00463C54" w:rsidP="00A738BA">
      <w:pPr>
        <w:ind w:firstLine="709"/>
        <w:rPr>
          <w:rFonts w:cs="Arial"/>
        </w:rPr>
      </w:pPr>
      <w:r w:rsidRPr="002372B5">
        <w:rPr>
          <w:rFonts w:cs="Arial"/>
        </w:rPr>
        <w:t xml:space="preserve">1.6. При проектировании входных групп, обновлении, изменении фасадов зданий, сооружений не допускается: </w:t>
      </w:r>
    </w:p>
    <w:p w:rsidR="00463C54" w:rsidRPr="002372B5" w:rsidRDefault="00463C54" w:rsidP="00A738BA">
      <w:pPr>
        <w:ind w:firstLine="709"/>
        <w:rPr>
          <w:rFonts w:cs="Arial"/>
        </w:rPr>
      </w:pPr>
      <w:r w:rsidRPr="002372B5">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2372B5" w:rsidRDefault="00463C54" w:rsidP="00A738BA">
      <w:pPr>
        <w:ind w:firstLine="709"/>
        <w:rPr>
          <w:rFonts w:cs="Arial"/>
        </w:rPr>
      </w:pPr>
      <w:r w:rsidRPr="002372B5">
        <w:rPr>
          <w:rFonts w:cs="Arial"/>
        </w:rPr>
        <w:t xml:space="preserve">- устройство опорных элементов (в том числе колонн, стоек), препятствующих движению пешеходов; </w:t>
      </w:r>
    </w:p>
    <w:p w:rsidR="00463C54" w:rsidRPr="002372B5" w:rsidRDefault="00463C54" w:rsidP="00A738BA">
      <w:pPr>
        <w:ind w:firstLine="709"/>
        <w:rPr>
          <w:rFonts w:cs="Arial"/>
        </w:rPr>
      </w:pPr>
      <w:r w:rsidRPr="002372B5">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2372B5" w:rsidRDefault="00463C54" w:rsidP="00A738BA">
      <w:pPr>
        <w:ind w:firstLine="709"/>
        <w:rPr>
          <w:rFonts w:cs="Arial"/>
        </w:rPr>
      </w:pPr>
      <w:r w:rsidRPr="002372B5">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2372B5" w:rsidRDefault="00463C54" w:rsidP="00A738BA">
      <w:pPr>
        <w:ind w:firstLine="709"/>
        <w:rPr>
          <w:rFonts w:cs="Arial"/>
        </w:rPr>
      </w:pPr>
      <w:r w:rsidRPr="002372B5">
        <w:rPr>
          <w:rFonts w:cs="Arial"/>
        </w:rPr>
        <w:t xml:space="preserve">1.8. Дополнительно на фасадах зданий могут размещаться: </w:t>
      </w:r>
    </w:p>
    <w:p w:rsidR="00463C54" w:rsidRPr="002372B5" w:rsidRDefault="00463C54" w:rsidP="00A738BA">
      <w:pPr>
        <w:ind w:firstLine="709"/>
        <w:rPr>
          <w:rFonts w:cs="Arial"/>
        </w:rPr>
      </w:pPr>
      <w:r w:rsidRPr="002372B5">
        <w:rPr>
          <w:rFonts w:cs="Arial"/>
        </w:rPr>
        <w:t>- памятная доска;</w:t>
      </w:r>
    </w:p>
    <w:p w:rsidR="00463C54" w:rsidRPr="002372B5" w:rsidRDefault="00463C54" w:rsidP="00A738BA">
      <w:pPr>
        <w:ind w:firstLine="709"/>
        <w:rPr>
          <w:rFonts w:cs="Arial"/>
        </w:rPr>
      </w:pPr>
      <w:r w:rsidRPr="002372B5">
        <w:rPr>
          <w:rFonts w:cs="Arial"/>
        </w:rPr>
        <w:t>- флагодержатель;</w:t>
      </w:r>
    </w:p>
    <w:p w:rsidR="00463C54" w:rsidRPr="002372B5" w:rsidRDefault="00463C54" w:rsidP="00A738BA">
      <w:pPr>
        <w:ind w:firstLine="709"/>
        <w:rPr>
          <w:rFonts w:cs="Arial"/>
        </w:rPr>
      </w:pPr>
      <w:r w:rsidRPr="002372B5">
        <w:rPr>
          <w:rFonts w:cs="Arial"/>
        </w:rPr>
        <w:t>- полигонометрический знак;</w:t>
      </w:r>
    </w:p>
    <w:p w:rsidR="00463C54" w:rsidRPr="002372B5" w:rsidRDefault="00463C54" w:rsidP="00A738BA">
      <w:pPr>
        <w:ind w:firstLine="709"/>
        <w:rPr>
          <w:rFonts w:cs="Arial"/>
        </w:rPr>
      </w:pPr>
      <w:r w:rsidRPr="002372B5">
        <w:rPr>
          <w:rFonts w:cs="Arial"/>
        </w:rPr>
        <w:t xml:space="preserve">- указатель пожарного гидранта; </w:t>
      </w:r>
    </w:p>
    <w:p w:rsidR="00463C54" w:rsidRPr="002372B5" w:rsidRDefault="00463C54" w:rsidP="00A738BA">
      <w:pPr>
        <w:ind w:firstLine="709"/>
        <w:rPr>
          <w:rFonts w:cs="Arial"/>
        </w:rPr>
      </w:pPr>
      <w:r w:rsidRPr="002372B5">
        <w:rPr>
          <w:rFonts w:cs="Arial"/>
        </w:rPr>
        <w:t xml:space="preserve">- указатель геодезических знаков; </w:t>
      </w:r>
    </w:p>
    <w:p w:rsidR="00463C54" w:rsidRPr="002372B5" w:rsidRDefault="00463C54" w:rsidP="00A738BA">
      <w:pPr>
        <w:ind w:firstLine="709"/>
        <w:rPr>
          <w:rFonts w:cs="Arial"/>
        </w:rPr>
      </w:pPr>
      <w:r w:rsidRPr="002372B5">
        <w:rPr>
          <w:rFonts w:cs="Arial"/>
        </w:rPr>
        <w:t>- указатель прохождения инженерных коммуникаций;</w:t>
      </w:r>
    </w:p>
    <w:p w:rsidR="00463C54" w:rsidRPr="002372B5" w:rsidRDefault="00463C54" w:rsidP="00A738BA">
      <w:pPr>
        <w:ind w:firstLine="709"/>
        <w:rPr>
          <w:rFonts w:cs="Arial"/>
        </w:rPr>
      </w:pPr>
      <w:r w:rsidRPr="002372B5">
        <w:rPr>
          <w:rFonts w:cs="Arial"/>
        </w:rPr>
        <w:t>- указатель класса энергетической эффективности МКД.</w:t>
      </w:r>
    </w:p>
    <w:p w:rsidR="00463C54" w:rsidRPr="002372B5" w:rsidRDefault="00463C54" w:rsidP="00A738BA">
      <w:pPr>
        <w:ind w:firstLine="709"/>
        <w:rPr>
          <w:rFonts w:cs="Arial"/>
        </w:rPr>
      </w:pPr>
      <w:r w:rsidRPr="002372B5">
        <w:rPr>
          <w:rFonts w:cs="Arial"/>
        </w:rPr>
        <w:t>1.9. При организации стока воды со скатных крыш через водосточные трубы должны соблюдаться следующие требования:</w:t>
      </w:r>
    </w:p>
    <w:p w:rsidR="00463C54" w:rsidRPr="002372B5" w:rsidRDefault="00463C54" w:rsidP="00A738BA">
      <w:pPr>
        <w:ind w:firstLine="709"/>
        <w:rPr>
          <w:rFonts w:cs="Arial"/>
        </w:rPr>
      </w:pPr>
      <w:r w:rsidRPr="002372B5">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2372B5" w:rsidRDefault="00463C54" w:rsidP="00A738BA">
      <w:pPr>
        <w:ind w:firstLine="709"/>
        <w:rPr>
          <w:rFonts w:cs="Arial"/>
        </w:rPr>
      </w:pPr>
      <w:r w:rsidRPr="002372B5">
        <w:rPr>
          <w:rFonts w:cs="Arial"/>
        </w:rPr>
        <w:t>- не допускать высоты свободного падения воды из выходного отверстия трубы более 200 мм;</w:t>
      </w:r>
    </w:p>
    <w:p w:rsidR="00463C54" w:rsidRPr="002372B5" w:rsidRDefault="00463C54" w:rsidP="00A738BA">
      <w:pPr>
        <w:ind w:firstLine="709"/>
        <w:rPr>
          <w:rFonts w:cs="Arial"/>
        </w:rPr>
      </w:pPr>
      <w:r w:rsidRPr="002372B5">
        <w:rPr>
          <w:rFonts w:cs="Arial"/>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2372B5" w:rsidRDefault="00463C54" w:rsidP="00A738BA">
      <w:pPr>
        <w:ind w:firstLine="709"/>
        <w:rPr>
          <w:rFonts w:cs="Arial"/>
        </w:rPr>
      </w:pPr>
      <w:r w:rsidRPr="002372B5">
        <w:rPr>
          <w:rFonts w:cs="Arial"/>
        </w:rPr>
        <w:lastRenderedPageBreak/>
        <w:t>- предусматривать устройство дренажа в местах стока воды из трубы на газон или иные мягкие виды покрытия.</w:t>
      </w:r>
    </w:p>
    <w:p w:rsidR="00463C54" w:rsidRPr="002372B5" w:rsidRDefault="00463C54" w:rsidP="00A738BA">
      <w:pPr>
        <w:ind w:firstLine="709"/>
        <w:rPr>
          <w:rFonts w:cs="Arial"/>
        </w:rPr>
      </w:pPr>
      <w:r w:rsidRPr="002372B5">
        <w:rPr>
          <w:rFonts w:cs="Arial"/>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463C54" w:rsidRPr="002372B5" w:rsidRDefault="00463C54" w:rsidP="00A738BA">
      <w:pPr>
        <w:ind w:firstLine="709"/>
        <w:rPr>
          <w:rFonts w:cs="Arial"/>
        </w:rPr>
      </w:pPr>
      <w:r w:rsidRPr="002372B5">
        <w:rPr>
          <w:rFonts w:cs="Arial"/>
        </w:rPr>
        <w:t>1.11.</w:t>
      </w:r>
      <w:r w:rsidR="00A738BA" w:rsidRPr="002372B5">
        <w:rPr>
          <w:rFonts w:cs="Arial"/>
        </w:rPr>
        <w:t xml:space="preserve"> </w:t>
      </w:r>
      <w:r w:rsidRPr="002372B5">
        <w:rPr>
          <w:rFonts w:cs="Arial"/>
        </w:rPr>
        <w:t>При входных группах должны быть предусмотрены площадки с твердыми видами покрытия и различными приемами озеленения.</w:t>
      </w:r>
    </w:p>
    <w:p w:rsidR="00463C54" w:rsidRPr="002372B5" w:rsidRDefault="00463C54" w:rsidP="00A738BA">
      <w:pPr>
        <w:ind w:firstLine="709"/>
        <w:rPr>
          <w:rFonts w:cs="Arial"/>
        </w:rPr>
      </w:pPr>
      <w:r w:rsidRPr="002372B5">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2372B5">
        <w:rPr>
          <w:rFonts w:cs="Arial"/>
          <w:bCs/>
        </w:rPr>
        <w:t>Единый государственный реестр объектов культурного наследия (памятников истории и культуры) народов Российской Федерации</w:t>
      </w:r>
      <w:r w:rsidRPr="002372B5">
        <w:rPr>
          <w:rFonts w:cs="Arial"/>
        </w:rPr>
        <w:t xml:space="preserve">. </w:t>
      </w:r>
    </w:p>
    <w:p w:rsidR="00463C54" w:rsidRPr="002372B5" w:rsidRDefault="00463C54" w:rsidP="00A738BA">
      <w:pPr>
        <w:ind w:firstLine="709"/>
        <w:rPr>
          <w:rFonts w:cs="Arial"/>
        </w:rPr>
      </w:pPr>
      <w:r w:rsidRPr="002372B5">
        <w:rPr>
          <w:rFonts w:cs="Arial"/>
        </w:rPr>
        <w:t>2.</w:t>
      </w:r>
      <w:r w:rsidRPr="002372B5">
        <w:rPr>
          <w:rFonts w:cs="Arial"/>
          <w:bCs/>
        </w:rPr>
        <w:t xml:space="preserve"> Порядок содержания фасадов зданий (строений, сооружений), ограждений и других объектов благоустройства.</w:t>
      </w:r>
    </w:p>
    <w:p w:rsidR="00463C54" w:rsidRPr="002372B5" w:rsidRDefault="00463C54" w:rsidP="00A738BA">
      <w:pPr>
        <w:ind w:firstLine="709"/>
        <w:rPr>
          <w:rFonts w:cs="Arial"/>
        </w:rPr>
      </w:pPr>
      <w:r w:rsidRPr="002372B5">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2372B5" w:rsidRDefault="00463C54" w:rsidP="00A738BA">
      <w:pPr>
        <w:ind w:firstLine="709"/>
        <w:rPr>
          <w:rFonts w:cs="Arial"/>
        </w:rPr>
      </w:pPr>
      <w:r w:rsidRPr="002372B5">
        <w:rPr>
          <w:rFonts w:cs="Arial"/>
        </w:rPr>
        <w:t xml:space="preserve">2.2. В состав элементов фасадов зданий, подлежащих содержанию, входят: </w:t>
      </w:r>
    </w:p>
    <w:p w:rsidR="00463C54" w:rsidRPr="002372B5" w:rsidRDefault="00463C54" w:rsidP="00A738BA">
      <w:pPr>
        <w:ind w:firstLine="709"/>
        <w:rPr>
          <w:rFonts w:cs="Arial"/>
        </w:rPr>
      </w:pPr>
      <w:r w:rsidRPr="002372B5">
        <w:rPr>
          <w:rFonts w:cs="Arial"/>
        </w:rPr>
        <w:t xml:space="preserve">- приямки, входы в подвальные помещения; </w:t>
      </w:r>
    </w:p>
    <w:p w:rsidR="00463C54" w:rsidRPr="002372B5" w:rsidRDefault="00463C54" w:rsidP="00A738BA">
      <w:pPr>
        <w:ind w:firstLine="709"/>
        <w:rPr>
          <w:rFonts w:cs="Arial"/>
        </w:rPr>
      </w:pPr>
      <w:r w:rsidRPr="002372B5">
        <w:rPr>
          <w:rFonts w:cs="Arial"/>
        </w:rPr>
        <w:t xml:space="preserve">- входные узлы (в том числе крыльцо, площадки, перила, козырьки над входом, ограждения, стены, двери); </w:t>
      </w:r>
    </w:p>
    <w:p w:rsidR="00463C54" w:rsidRPr="002372B5" w:rsidRDefault="00463C54" w:rsidP="00A738BA">
      <w:pPr>
        <w:ind w:firstLine="709"/>
        <w:rPr>
          <w:rFonts w:cs="Arial"/>
        </w:rPr>
      </w:pPr>
      <w:r w:rsidRPr="002372B5">
        <w:rPr>
          <w:rFonts w:cs="Arial"/>
        </w:rPr>
        <w:t xml:space="preserve">- цоколь и отмостка; </w:t>
      </w:r>
    </w:p>
    <w:p w:rsidR="00463C54" w:rsidRPr="002372B5" w:rsidRDefault="00463C54" w:rsidP="00A738BA">
      <w:pPr>
        <w:ind w:firstLine="709"/>
        <w:rPr>
          <w:rFonts w:cs="Arial"/>
        </w:rPr>
      </w:pPr>
      <w:r w:rsidRPr="002372B5">
        <w:rPr>
          <w:rFonts w:cs="Arial"/>
        </w:rPr>
        <w:t xml:space="preserve">- плоскости стен; </w:t>
      </w:r>
    </w:p>
    <w:p w:rsidR="00463C54" w:rsidRPr="002372B5" w:rsidRDefault="00463C54" w:rsidP="00A738BA">
      <w:pPr>
        <w:ind w:firstLine="709"/>
        <w:rPr>
          <w:rFonts w:cs="Arial"/>
        </w:rPr>
      </w:pPr>
      <w:r w:rsidRPr="002372B5">
        <w:rPr>
          <w:rFonts w:cs="Arial"/>
        </w:rPr>
        <w:t xml:space="preserve">- выступающие элементы фасадов (в том числе балконы, лоджии, эркеры, карнизы); </w:t>
      </w:r>
    </w:p>
    <w:p w:rsidR="00463C54" w:rsidRPr="002372B5" w:rsidRDefault="00463C54" w:rsidP="00A738BA">
      <w:pPr>
        <w:ind w:firstLine="709"/>
        <w:rPr>
          <w:rFonts w:cs="Arial"/>
        </w:rPr>
      </w:pPr>
      <w:r w:rsidRPr="002372B5">
        <w:rPr>
          <w:rFonts w:cs="Arial"/>
        </w:rPr>
        <w:t xml:space="preserve">- кровли, включая вентиляционные и дымовые трубы, в том числе ограждающие решетки, выходы на кровлю; </w:t>
      </w:r>
    </w:p>
    <w:p w:rsidR="00463C54" w:rsidRPr="002372B5" w:rsidRDefault="00463C54" w:rsidP="00A738BA">
      <w:pPr>
        <w:ind w:firstLine="709"/>
        <w:rPr>
          <w:rFonts w:cs="Arial"/>
        </w:rPr>
      </w:pPr>
      <w:r w:rsidRPr="002372B5">
        <w:rPr>
          <w:rFonts w:cs="Arial"/>
        </w:rPr>
        <w:t xml:space="preserve">- архитектурные детали и облицовка (в том числе колонны, пилястры, розетки, капители, сандрики, фризы, пояски); </w:t>
      </w:r>
    </w:p>
    <w:p w:rsidR="00463C54" w:rsidRPr="002372B5" w:rsidRDefault="00463C54" w:rsidP="00A738BA">
      <w:pPr>
        <w:ind w:firstLine="709"/>
        <w:rPr>
          <w:rFonts w:cs="Arial"/>
        </w:rPr>
      </w:pPr>
      <w:r w:rsidRPr="002372B5">
        <w:rPr>
          <w:rFonts w:cs="Arial"/>
        </w:rPr>
        <w:t xml:space="preserve">- водосточные трубы; </w:t>
      </w:r>
    </w:p>
    <w:p w:rsidR="00463C54" w:rsidRPr="002372B5" w:rsidRDefault="00463C54" w:rsidP="00A738BA">
      <w:pPr>
        <w:ind w:firstLine="709"/>
        <w:rPr>
          <w:rFonts w:cs="Arial"/>
        </w:rPr>
      </w:pPr>
      <w:r w:rsidRPr="002372B5">
        <w:rPr>
          <w:rFonts w:cs="Arial"/>
        </w:rPr>
        <w:t xml:space="preserve">- ограждения балконов, лоджий; </w:t>
      </w:r>
    </w:p>
    <w:p w:rsidR="00463C54" w:rsidRPr="002372B5" w:rsidRDefault="00463C54" w:rsidP="00A738BA">
      <w:pPr>
        <w:ind w:firstLine="709"/>
        <w:rPr>
          <w:rFonts w:cs="Arial"/>
        </w:rPr>
      </w:pPr>
      <w:r w:rsidRPr="002372B5">
        <w:rPr>
          <w:rFonts w:cs="Arial"/>
        </w:rPr>
        <w:t xml:space="preserve">- парапетные и оконные ограждения, решетки; </w:t>
      </w:r>
    </w:p>
    <w:p w:rsidR="00463C54" w:rsidRPr="002372B5" w:rsidRDefault="00463C54" w:rsidP="00A738BA">
      <w:pPr>
        <w:ind w:firstLine="709"/>
        <w:rPr>
          <w:rFonts w:cs="Arial"/>
        </w:rPr>
      </w:pPr>
      <w:r w:rsidRPr="002372B5">
        <w:rPr>
          <w:rFonts w:cs="Arial"/>
        </w:rPr>
        <w:t xml:space="preserve">- металлическая отделка окон, балконов, поясков, выступов цоколя, свесов; </w:t>
      </w:r>
    </w:p>
    <w:p w:rsidR="00463C54" w:rsidRPr="002372B5" w:rsidRDefault="00463C54" w:rsidP="00A738BA">
      <w:pPr>
        <w:ind w:firstLine="709"/>
        <w:rPr>
          <w:rFonts w:cs="Arial"/>
        </w:rPr>
      </w:pPr>
      <w:r w:rsidRPr="002372B5">
        <w:rPr>
          <w:rFonts w:cs="Arial"/>
        </w:rPr>
        <w:t xml:space="preserve">- навесные металлические конструкции (в том числе флагодержатели, анкеры, пожарные лестницы, вентиляционное оборудование); </w:t>
      </w:r>
    </w:p>
    <w:p w:rsidR="00463C54" w:rsidRPr="002372B5" w:rsidRDefault="00463C54" w:rsidP="00A738BA">
      <w:pPr>
        <w:ind w:firstLine="709"/>
        <w:rPr>
          <w:rFonts w:cs="Arial"/>
        </w:rPr>
      </w:pPr>
      <w:r w:rsidRPr="002372B5">
        <w:rPr>
          <w:rFonts w:cs="Arial"/>
        </w:rPr>
        <w:t xml:space="preserve">- стекла, рамы, балконные двери; </w:t>
      </w:r>
    </w:p>
    <w:p w:rsidR="00463C54" w:rsidRPr="002372B5" w:rsidRDefault="00463C54" w:rsidP="00A738BA">
      <w:pPr>
        <w:ind w:firstLine="709"/>
        <w:rPr>
          <w:rFonts w:cs="Arial"/>
        </w:rPr>
      </w:pPr>
      <w:r w:rsidRPr="002372B5">
        <w:rPr>
          <w:rFonts w:cs="Arial"/>
        </w:rPr>
        <w:t xml:space="preserve">- стационарные ограждения, прилегающие к зданиям. </w:t>
      </w:r>
    </w:p>
    <w:p w:rsidR="00463C54" w:rsidRPr="002372B5" w:rsidRDefault="00463C54" w:rsidP="00A738BA">
      <w:pPr>
        <w:ind w:firstLine="709"/>
        <w:rPr>
          <w:rFonts w:cs="Arial"/>
        </w:rPr>
      </w:pPr>
      <w:r w:rsidRPr="002372B5">
        <w:rPr>
          <w:rFonts w:cs="Arial"/>
        </w:rPr>
        <w:t>2.3.</w:t>
      </w:r>
      <w:r w:rsidR="00A738BA" w:rsidRPr="002372B5">
        <w:rPr>
          <w:rFonts w:cs="Arial"/>
        </w:rPr>
        <w:t xml:space="preserve"> </w:t>
      </w:r>
      <w:r w:rsidRPr="002372B5">
        <w:rPr>
          <w:rFonts w:cs="Arial"/>
        </w:rPr>
        <w:t xml:space="preserve">Содержание фасадов зданий, строений и сооружений включает: </w:t>
      </w:r>
    </w:p>
    <w:p w:rsidR="00463C54" w:rsidRPr="002372B5" w:rsidRDefault="00463C54" w:rsidP="00A738BA">
      <w:pPr>
        <w:ind w:firstLine="709"/>
        <w:rPr>
          <w:rFonts w:cs="Arial"/>
        </w:rPr>
      </w:pPr>
      <w:r w:rsidRPr="002372B5">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2372B5" w:rsidRDefault="00463C54" w:rsidP="00A738BA">
      <w:pPr>
        <w:ind w:firstLine="709"/>
        <w:rPr>
          <w:rFonts w:cs="Arial"/>
        </w:rPr>
      </w:pPr>
      <w:r w:rsidRPr="002372B5">
        <w:rPr>
          <w:rFonts w:cs="Arial"/>
        </w:rPr>
        <w:t xml:space="preserve">- герметизацию, заделку и расшивку швов, трещин и выбоин; </w:t>
      </w:r>
    </w:p>
    <w:p w:rsidR="00463C54" w:rsidRPr="002372B5" w:rsidRDefault="00463C54" w:rsidP="00A738BA">
      <w:pPr>
        <w:ind w:firstLine="709"/>
        <w:rPr>
          <w:rFonts w:cs="Arial"/>
        </w:rPr>
      </w:pPr>
      <w:r w:rsidRPr="002372B5">
        <w:rPr>
          <w:rFonts w:cs="Arial"/>
        </w:rPr>
        <w:t xml:space="preserve">- восстановление, ремонт и своевременную очистку отмосток, приямков цокольных окон и входов в подвалы; </w:t>
      </w:r>
    </w:p>
    <w:p w:rsidR="00463C54" w:rsidRPr="002372B5" w:rsidRDefault="00463C54" w:rsidP="00A738BA">
      <w:pPr>
        <w:ind w:firstLine="709"/>
        <w:rPr>
          <w:rFonts w:cs="Arial"/>
        </w:rPr>
      </w:pPr>
      <w:r w:rsidRPr="002372B5">
        <w:rPr>
          <w:rFonts w:cs="Arial"/>
        </w:rPr>
        <w:t xml:space="preserve">- поддержание в исправном состоянии размещенных на фасаде объектов (средств) наружного освещения; </w:t>
      </w:r>
    </w:p>
    <w:p w:rsidR="00463C54" w:rsidRPr="002372B5" w:rsidRDefault="00463C54" w:rsidP="00A738BA">
      <w:pPr>
        <w:ind w:firstLine="709"/>
        <w:rPr>
          <w:rFonts w:cs="Arial"/>
        </w:rPr>
      </w:pPr>
      <w:r w:rsidRPr="002372B5">
        <w:rPr>
          <w:rFonts w:cs="Arial"/>
        </w:rPr>
        <w:lastRenderedPageBreak/>
        <w:t xml:space="preserve">- очистку и промывку поверхностей фасадов в зависимости от их состояния и условий эксплуатации; </w:t>
      </w:r>
    </w:p>
    <w:p w:rsidR="00463C54" w:rsidRPr="002372B5" w:rsidRDefault="00463C54" w:rsidP="00A738BA">
      <w:pPr>
        <w:ind w:firstLine="709"/>
        <w:rPr>
          <w:rFonts w:cs="Arial"/>
        </w:rPr>
      </w:pPr>
      <w:r w:rsidRPr="002372B5">
        <w:rPr>
          <w:rFonts w:cs="Arial"/>
        </w:rPr>
        <w:t xml:space="preserve">- мытье окон, витрин, вывесок и указателей; </w:t>
      </w:r>
    </w:p>
    <w:p w:rsidR="00463C54" w:rsidRPr="002372B5" w:rsidRDefault="00463C54" w:rsidP="00A738BA">
      <w:pPr>
        <w:ind w:firstLine="709"/>
        <w:rPr>
          <w:rFonts w:cs="Arial"/>
        </w:rPr>
      </w:pPr>
      <w:r w:rsidRPr="002372B5">
        <w:rPr>
          <w:rFonts w:cs="Arial"/>
        </w:rPr>
        <w:t xml:space="preserve">- очистку от снега и льда крыш и козырьков, удаление наледи, снега и сосулек с карнизов, балконов и лоджий; </w:t>
      </w:r>
    </w:p>
    <w:p w:rsidR="00463C54" w:rsidRPr="002372B5" w:rsidRDefault="00463C54" w:rsidP="00A738BA">
      <w:pPr>
        <w:ind w:firstLine="709"/>
        <w:rPr>
          <w:rFonts w:cs="Arial"/>
        </w:rPr>
      </w:pPr>
      <w:r w:rsidRPr="002372B5">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2372B5" w:rsidRDefault="00463C54" w:rsidP="00A738BA">
      <w:pPr>
        <w:ind w:firstLine="709"/>
        <w:rPr>
          <w:rFonts w:cs="Arial"/>
        </w:rPr>
      </w:pPr>
      <w:r w:rsidRPr="002372B5">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2372B5" w:rsidRDefault="00463C54" w:rsidP="00A738BA">
      <w:pPr>
        <w:ind w:firstLine="709"/>
        <w:rPr>
          <w:rFonts w:cs="Arial"/>
        </w:rPr>
      </w:pPr>
      <w:r w:rsidRPr="002372B5">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2372B5" w:rsidRDefault="00463C54" w:rsidP="00A738BA">
      <w:pPr>
        <w:ind w:firstLine="709"/>
        <w:rPr>
          <w:rFonts w:cs="Arial"/>
        </w:rPr>
      </w:pPr>
      <w:r w:rsidRPr="002372B5">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463C54" w:rsidRPr="002372B5" w:rsidRDefault="00463C54" w:rsidP="00A738BA">
      <w:pPr>
        <w:ind w:firstLine="709"/>
        <w:rPr>
          <w:rFonts w:cs="Arial"/>
        </w:rPr>
      </w:pPr>
      <w:r w:rsidRPr="002372B5">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2372B5" w:rsidRDefault="00463C54" w:rsidP="00A738BA">
      <w:pPr>
        <w:ind w:firstLine="709"/>
        <w:rPr>
          <w:rFonts w:cs="Arial"/>
        </w:rPr>
      </w:pPr>
      <w:r w:rsidRPr="002372B5">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2372B5" w:rsidRDefault="00463C54" w:rsidP="00A738BA">
      <w:pPr>
        <w:ind w:firstLine="709"/>
        <w:rPr>
          <w:rFonts w:cs="Arial"/>
        </w:rPr>
      </w:pPr>
      <w:r w:rsidRPr="002372B5">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2372B5" w:rsidRDefault="00463C54" w:rsidP="00A738BA">
      <w:pPr>
        <w:ind w:firstLine="709"/>
        <w:rPr>
          <w:rFonts w:cs="Arial"/>
        </w:rPr>
      </w:pPr>
      <w:r w:rsidRPr="002372B5">
        <w:rPr>
          <w:rFonts w:cs="Arial"/>
        </w:rPr>
        <w:t xml:space="preserve">2.8. Надлежащее содержание фасадов зданий, строений, сооружений исключает: </w:t>
      </w:r>
    </w:p>
    <w:p w:rsidR="00463C54" w:rsidRPr="002372B5" w:rsidRDefault="00463C54" w:rsidP="00A738BA">
      <w:pPr>
        <w:ind w:firstLine="709"/>
        <w:rPr>
          <w:rFonts w:cs="Arial"/>
        </w:rPr>
      </w:pPr>
      <w:r w:rsidRPr="002372B5">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463C54" w:rsidRPr="002372B5" w:rsidRDefault="00463C54" w:rsidP="00A738BA">
      <w:pPr>
        <w:ind w:firstLine="709"/>
        <w:rPr>
          <w:rFonts w:cs="Arial"/>
        </w:rPr>
      </w:pPr>
      <w:r w:rsidRPr="002372B5">
        <w:rPr>
          <w:rFonts w:cs="Arial"/>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463C54" w:rsidRPr="002372B5" w:rsidRDefault="00463C54" w:rsidP="00A738BA">
      <w:pPr>
        <w:ind w:firstLine="709"/>
        <w:rPr>
          <w:rFonts w:cs="Arial"/>
        </w:rPr>
      </w:pPr>
      <w:r w:rsidRPr="002372B5">
        <w:rPr>
          <w:rFonts w:cs="Arial"/>
        </w:rPr>
        <w:lastRenderedPageBreak/>
        <w:t xml:space="preserve">- нарушение герметизации межпанельных стыков; </w:t>
      </w:r>
    </w:p>
    <w:p w:rsidR="00463C54" w:rsidRPr="002372B5" w:rsidRDefault="00463C54" w:rsidP="00A738BA">
      <w:pPr>
        <w:ind w:firstLine="709"/>
        <w:rPr>
          <w:rFonts w:cs="Arial"/>
        </w:rPr>
      </w:pPr>
      <w:r w:rsidRPr="002372B5">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2372B5" w:rsidRDefault="00463C54" w:rsidP="00A738BA">
      <w:pPr>
        <w:ind w:firstLine="709"/>
        <w:rPr>
          <w:rFonts w:cs="Arial"/>
        </w:rPr>
      </w:pPr>
      <w:r w:rsidRPr="002372B5">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463C54" w:rsidRPr="002372B5" w:rsidRDefault="00463C54" w:rsidP="00A738BA">
      <w:pPr>
        <w:ind w:firstLine="709"/>
        <w:rPr>
          <w:rFonts w:cs="Arial"/>
        </w:rPr>
      </w:pPr>
      <w:r w:rsidRPr="002372B5">
        <w:rPr>
          <w:rFonts w:cs="Arial"/>
        </w:rPr>
        <w:t xml:space="preserve">- разрушение (отсутствие, загрязнение) ограждений балконов, в том числе лоджий, парапетов. </w:t>
      </w:r>
    </w:p>
    <w:p w:rsidR="00463C54" w:rsidRPr="002372B5" w:rsidRDefault="00463C54" w:rsidP="00A738BA">
      <w:pPr>
        <w:ind w:firstLine="709"/>
        <w:rPr>
          <w:rFonts w:cs="Arial"/>
        </w:rPr>
      </w:pPr>
      <w:r w:rsidRPr="002372B5">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2372B5" w:rsidRDefault="00463C54" w:rsidP="00A738BA">
      <w:pPr>
        <w:ind w:firstLine="709"/>
        <w:rPr>
          <w:rFonts w:cs="Arial"/>
        </w:rPr>
      </w:pPr>
      <w:r w:rsidRPr="002372B5">
        <w:rPr>
          <w:rFonts w:cs="Arial"/>
        </w:rPr>
        <w:t>2.9. Общие требования к эксплуатации оборудования, размещаемого на фасадах:</w:t>
      </w:r>
    </w:p>
    <w:p w:rsidR="00463C54" w:rsidRPr="002372B5" w:rsidRDefault="00463C54" w:rsidP="00A738BA">
      <w:pPr>
        <w:ind w:firstLine="709"/>
        <w:rPr>
          <w:rFonts w:cs="Arial"/>
        </w:rPr>
      </w:pPr>
      <w:r w:rsidRPr="002372B5">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2372B5" w:rsidRDefault="00463C54" w:rsidP="00A738BA">
      <w:pPr>
        <w:ind w:firstLine="709"/>
        <w:rPr>
          <w:rFonts w:cs="Arial"/>
        </w:rPr>
      </w:pPr>
      <w:r w:rsidRPr="002372B5">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2372B5" w:rsidRDefault="00463C54" w:rsidP="00A738BA">
      <w:pPr>
        <w:ind w:firstLine="709"/>
        <w:rPr>
          <w:rFonts w:cs="Arial"/>
        </w:rPr>
      </w:pPr>
      <w:r w:rsidRPr="002372B5">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2372B5" w:rsidRDefault="00463C54" w:rsidP="00A738BA">
      <w:pPr>
        <w:ind w:firstLine="709"/>
        <w:rPr>
          <w:rFonts w:cs="Arial"/>
          <w:bCs/>
        </w:rPr>
      </w:pPr>
      <w:r w:rsidRPr="002372B5">
        <w:rPr>
          <w:rFonts w:cs="Arial"/>
        </w:rPr>
        <w:t xml:space="preserve">3. </w:t>
      </w:r>
      <w:r w:rsidRPr="002372B5">
        <w:rPr>
          <w:rFonts w:cs="Arial"/>
          <w:bCs/>
        </w:rPr>
        <w:t>Общие требования к внешнему виду ограждений.</w:t>
      </w:r>
    </w:p>
    <w:p w:rsidR="00463C54" w:rsidRPr="002372B5" w:rsidRDefault="00463C54" w:rsidP="00A738BA">
      <w:pPr>
        <w:ind w:firstLine="709"/>
        <w:rPr>
          <w:rFonts w:cs="Arial"/>
        </w:rPr>
      </w:pPr>
      <w:r w:rsidRPr="002372B5">
        <w:rPr>
          <w:rFonts w:cs="Arial"/>
          <w:bCs/>
        </w:rPr>
        <w:t>3.1.</w:t>
      </w:r>
      <w:r w:rsidRPr="002372B5">
        <w:rPr>
          <w:rFonts w:cs="Arial"/>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463C54" w:rsidRPr="002372B5" w:rsidRDefault="00463C54" w:rsidP="00A738BA">
      <w:pPr>
        <w:ind w:firstLine="709"/>
        <w:rPr>
          <w:rFonts w:cs="Arial"/>
        </w:rPr>
      </w:pPr>
      <w:r w:rsidRPr="002372B5">
        <w:rPr>
          <w:rFonts w:cs="Arial"/>
        </w:rPr>
        <w:t>3.2. В целях благоустройства на территории муниципального образования применяются различные виды ограждений.</w:t>
      </w:r>
    </w:p>
    <w:p w:rsidR="00463C54" w:rsidRPr="002372B5" w:rsidRDefault="00463C54" w:rsidP="00A738BA">
      <w:pPr>
        <w:ind w:firstLine="709"/>
        <w:rPr>
          <w:rFonts w:cs="Arial"/>
        </w:rPr>
      </w:pPr>
      <w:r w:rsidRPr="002372B5">
        <w:rPr>
          <w:rFonts w:cs="Arial"/>
        </w:rPr>
        <w:t>Ограждения различаются:</w:t>
      </w:r>
    </w:p>
    <w:p w:rsidR="00463C54" w:rsidRPr="002372B5" w:rsidRDefault="00463C54" w:rsidP="00A738BA">
      <w:pPr>
        <w:ind w:firstLine="709"/>
        <w:rPr>
          <w:rFonts w:cs="Arial"/>
        </w:rPr>
      </w:pPr>
      <w:r w:rsidRPr="002372B5">
        <w:rPr>
          <w:rFonts w:cs="Arial"/>
        </w:rPr>
        <w:t xml:space="preserve">- по назначению (декоративные, защитные, защитно-декоративные); </w:t>
      </w:r>
    </w:p>
    <w:p w:rsidR="00463C54" w:rsidRPr="002372B5" w:rsidRDefault="00463C54" w:rsidP="00A738BA">
      <w:pPr>
        <w:ind w:firstLine="709"/>
        <w:rPr>
          <w:rFonts w:cs="Arial"/>
        </w:rPr>
      </w:pPr>
      <w:r w:rsidRPr="002372B5">
        <w:rPr>
          <w:rFonts w:cs="Arial"/>
        </w:rPr>
        <w:t xml:space="preserve">- высоте (низкие: 0,3 - 1,0 м, средние: 1-1,5 м, высокие: 1,5-3,0 м); </w:t>
      </w:r>
    </w:p>
    <w:p w:rsidR="00463C54" w:rsidRPr="002372B5" w:rsidRDefault="00463C54" w:rsidP="00A738BA">
      <w:pPr>
        <w:ind w:firstLine="709"/>
        <w:rPr>
          <w:rFonts w:cs="Arial"/>
        </w:rPr>
      </w:pPr>
      <w:r w:rsidRPr="002372B5">
        <w:rPr>
          <w:rFonts w:cs="Arial"/>
        </w:rPr>
        <w:t xml:space="preserve">- виду материала (деревянные, металлические, железобетонные и др.); </w:t>
      </w:r>
    </w:p>
    <w:p w:rsidR="00463C54" w:rsidRPr="002372B5" w:rsidRDefault="00463C54" w:rsidP="00A738BA">
      <w:pPr>
        <w:ind w:firstLine="709"/>
        <w:rPr>
          <w:rFonts w:cs="Arial"/>
        </w:rPr>
      </w:pPr>
      <w:r w:rsidRPr="002372B5">
        <w:rPr>
          <w:rFonts w:cs="Arial"/>
        </w:rPr>
        <w:t xml:space="preserve">- степени проницаемости для взгляда (прозрачные, глухие); </w:t>
      </w:r>
    </w:p>
    <w:p w:rsidR="00463C54" w:rsidRPr="002372B5" w:rsidRDefault="00463C54" w:rsidP="00A738BA">
      <w:pPr>
        <w:ind w:firstLine="709"/>
        <w:rPr>
          <w:rFonts w:cs="Arial"/>
        </w:rPr>
      </w:pPr>
      <w:r w:rsidRPr="002372B5">
        <w:rPr>
          <w:rFonts w:cs="Arial"/>
        </w:rPr>
        <w:t xml:space="preserve">- степени стационарности (постоянные, временные, передвижные). </w:t>
      </w:r>
    </w:p>
    <w:p w:rsidR="00463C54" w:rsidRPr="002372B5" w:rsidRDefault="00463C54" w:rsidP="00A738BA">
      <w:pPr>
        <w:ind w:firstLine="709"/>
        <w:rPr>
          <w:rFonts w:cs="Arial"/>
        </w:rPr>
      </w:pPr>
      <w:r w:rsidRPr="002372B5">
        <w:rPr>
          <w:rFonts w:cs="Arial"/>
        </w:rPr>
        <w:t xml:space="preserve">3.3. Ограждения рекомендуются: </w:t>
      </w:r>
    </w:p>
    <w:p w:rsidR="00463C54" w:rsidRPr="002372B5" w:rsidRDefault="00463C54" w:rsidP="00A738BA">
      <w:pPr>
        <w:ind w:firstLine="709"/>
        <w:rPr>
          <w:rFonts w:cs="Arial"/>
        </w:rPr>
      </w:pPr>
      <w:r w:rsidRPr="002372B5">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463C54" w:rsidRPr="002372B5" w:rsidRDefault="00463C54" w:rsidP="00A738BA">
      <w:pPr>
        <w:ind w:firstLine="709"/>
        <w:rPr>
          <w:rFonts w:cs="Arial"/>
        </w:rPr>
      </w:pPr>
      <w:r w:rsidRPr="002372B5">
        <w:rPr>
          <w:rFonts w:cs="Arial"/>
        </w:rPr>
        <w:t xml:space="preserve">б) глухое ограждение: для ограждения объектов, ограничение обзора и доступа которых предусмотрено требованиями федеральных законов, правилами </w:t>
      </w:r>
      <w:r w:rsidRPr="002372B5">
        <w:rPr>
          <w:rFonts w:cs="Arial"/>
        </w:rPr>
        <w:lastRenderedPageBreak/>
        <w:t>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2372B5" w:rsidRDefault="00463C54" w:rsidP="00A738BA">
      <w:pPr>
        <w:ind w:firstLine="709"/>
        <w:rPr>
          <w:rFonts w:cs="Arial"/>
        </w:rPr>
      </w:pPr>
      <w:r w:rsidRPr="002372B5">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2372B5" w:rsidRDefault="00463C54" w:rsidP="00A738BA">
      <w:pPr>
        <w:ind w:firstLine="709"/>
        <w:rPr>
          <w:rFonts w:cs="Arial"/>
        </w:rPr>
      </w:pPr>
      <w:r w:rsidRPr="002372B5">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2372B5" w:rsidRDefault="00463C54" w:rsidP="00A738BA">
      <w:pPr>
        <w:ind w:firstLine="709"/>
        <w:rPr>
          <w:rFonts w:cs="Arial"/>
        </w:rPr>
      </w:pPr>
      <w:r w:rsidRPr="002372B5">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2372B5" w:rsidRDefault="00463C54" w:rsidP="00A738BA">
      <w:pPr>
        <w:ind w:firstLine="709"/>
        <w:rPr>
          <w:rFonts w:cs="Arial"/>
        </w:rPr>
      </w:pPr>
      <w:r w:rsidRPr="002372B5">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2372B5" w:rsidRDefault="00463C54" w:rsidP="00A738BA">
      <w:pPr>
        <w:ind w:firstLine="709"/>
        <w:rPr>
          <w:rFonts w:cs="Arial"/>
        </w:rPr>
      </w:pPr>
      <w:r w:rsidRPr="002372B5">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463C54" w:rsidRPr="002372B5" w:rsidRDefault="00463C54" w:rsidP="00A738BA">
      <w:pPr>
        <w:ind w:firstLine="709"/>
        <w:rPr>
          <w:rFonts w:cs="Arial"/>
        </w:rPr>
      </w:pPr>
      <w:r w:rsidRPr="002372B5">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2372B5" w:rsidRDefault="00463C54" w:rsidP="00A738BA">
      <w:pPr>
        <w:ind w:firstLine="709"/>
        <w:rPr>
          <w:rFonts w:cs="Arial"/>
        </w:rPr>
      </w:pPr>
      <w:r w:rsidRPr="002372B5">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2372B5" w:rsidRDefault="00463C54" w:rsidP="00A738BA">
      <w:pPr>
        <w:ind w:firstLine="709"/>
        <w:rPr>
          <w:rFonts w:cs="Arial"/>
        </w:rPr>
      </w:pPr>
      <w:r w:rsidRPr="002372B5">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2372B5" w:rsidRDefault="00463C54" w:rsidP="00A738BA">
      <w:pPr>
        <w:ind w:firstLine="709"/>
        <w:rPr>
          <w:rFonts w:cs="Arial"/>
        </w:rPr>
      </w:pPr>
      <w:r w:rsidRPr="002372B5">
        <w:rPr>
          <w:rFonts w:cs="Arial"/>
        </w:rPr>
        <w:t>3.10.</w:t>
      </w:r>
      <w:r w:rsidR="00A738BA" w:rsidRPr="002372B5">
        <w:rPr>
          <w:rFonts w:cs="Arial"/>
        </w:rPr>
        <w:t xml:space="preserve"> </w:t>
      </w:r>
      <w:r w:rsidRPr="002372B5">
        <w:rPr>
          <w:rFonts w:cs="Arial"/>
        </w:rPr>
        <w:t xml:space="preserve">Высота ограждений всех типов не должна превышать 3 м, если иное не установлено действующим законодательством, настоящими Правилами. </w:t>
      </w:r>
    </w:p>
    <w:p w:rsidR="00463C54" w:rsidRPr="002372B5" w:rsidRDefault="00463C54" w:rsidP="00A738BA">
      <w:pPr>
        <w:ind w:firstLine="709"/>
        <w:rPr>
          <w:rFonts w:cs="Arial"/>
        </w:rPr>
      </w:pPr>
      <w:r w:rsidRPr="002372B5">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2372B5" w:rsidRDefault="00463C54" w:rsidP="00A738BA">
      <w:pPr>
        <w:ind w:firstLine="709"/>
        <w:rPr>
          <w:rFonts w:cs="Arial"/>
        </w:rPr>
      </w:pPr>
      <w:r w:rsidRPr="002372B5">
        <w:rPr>
          <w:rFonts w:cs="Arial"/>
        </w:rPr>
        <w:t xml:space="preserve">- улицы и дороги местного значения на территориях с многоэтажной застройкой - 0,50 - 2,00 м; </w:t>
      </w:r>
    </w:p>
    <w:p w:rsidR="00463C54" w:rsidRPr="002372B5" w:rsidRDefault="00463C54" w:rsidP="00A738BA">
      <w:pPr>
        <w:ind w:firstLine="709"/>
        <w:rPr>
          <w:rFonts w:cs="Arial"/>
        </w:rPr>
      </w:pPr>
      <w:r w:rsidRPr="002372B5">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2372B5" w:rsidRDefault="00463C54" w:rsidP="00A738BA">
      <w:pPr>
        <w:ind w:firstLine="709"/>
        <w:rPr>
          <w:rFonts w:cs="Arial"/>
        </w:rPr>
      </w:pPr>
      <w:r w:rsidRPr="002372B5">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2372B5" w:rsidRDefault="00463C54" w:rsidP="00A738BA">
      <w:pPr>
        <w:ind w:firstLine="709"/>
        <w:rPr>
          <w:rFonts w:cs="Arial"/>
        </w:rPr>
      </w:pPr>
      <w:r w:rsidRPr="002372B5">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2372B5" w:rsidRDefault="00463C54" w:rsidP="00A738BA">
      <w:pPr>
        <w:ind w:firstLine="709"/>
        <w:rPr>
          <w:rFonts w:cs="Arial"/>
        </w:rPr>
      </w:pPr>
      <w:r w:rsidRPr="002372B5">
        <w:rPr>
          <w:rFonts w:cs="Arial"/>
        </w:rPr>
        <w:t xml:space="preserve">3.12. Высоту и вид ограждения для зданий, сооружений и предприятий следует принимать: </w:t>
      </w:r>
    </w:p>
    <w:p w:rsidR="00463C54" w:rsidRPr="002372B5" w:rsidRDefault="00463C54" w:rsidP="00A738BA">
      <w:pPr>
        <w:ind w:firstLine="709"/>
        <w:rPr>
          <w:rFonts w:cs="Arial"/>
        </w:rPr>
      </w:pPr>
      <w:r w:rsidRPr="002372B5">
        <w:rPr>
          <w:rFonts w:cs="Arial"/>
        </w:rPr>
        <w:t xml:space="preserve">- школы - не более 2 м; ограждение прозрачное; </w:t>
      </w:r>
    </w:p>
    <w:p w:rsidR="00463C54" w:rsidRPr="002372B5" w:rsidRDefault="00463C54" w:rsidP="00A738BA">
      <w:pPr>
        <w:ind w:firstLine="709"/>
        <w:rPr>
          <w:rFonts w:cs="Arial"/>
        </w:rPr>
      </w:pPr>
      <w:r w:rsidRPr="002372B5">
        <w:rPr>
          <w:rFonts w:cs="Arial"/>
        </w:rPr>
        <w:t xml:space="preserve">- детские сады-ясли - не более 2 м; ограждение прозрачное; </w:t>
      </w:r>
    </w:p>
    <w:p w:rsidR="00463C54" w:rsidRPr="002372B5" w:rsidRDefault="00463C54" w:rsidP="00A738BA">
      <w:pPr>
        <w:ind w:firstLine="709"/>
        <w:rPr>
          <w:rFonts w:cs="Arial"/>
        </w:rPr>
      </w:pPr>
      <w:r w:rsidRPr="002372B5">
        <w:rPr>
          <w:rFonts w:cs="Arial"/>
        </w:rPr>
        <w:lastRenderedPageBreak/>
        <w:t xml:space="preserve">- спортивные сооружения - не более 3,00 м; ограждение прозрачное либо комбинированное; </w:t>
      </w:r>
    </w:p>
    <w:p w:rsidR="00463C54" w:rsidRPr="002372B5" w:rsidRDefault="00463C54" w:rsidP="00A738BA">
      <w:pPr>
        <w:ind w:firstLine="709"/>
        <w:rPr>
          <w:rFonts w:cs="Arial"/>
        </w:rPr>
      </w:pPr>
      <w:r w:rsidRPr="002372B5">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2372B5" w:rsidRDefault="00463C54" w:rsidP="00A738BA">
      <w:pPr>
        <w:ind w:firstLine="709"/>
        <w:rPr>
          <w:rFonts w:cs="Arial"/>
        </w:rPr>
      </w:pPr>
      <w:r w:rsidRPr="002372B5">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2372B5" w:rsidRDefault="00463C54" w:rsidP="00A738BA">
      <w:pPr>
        <w:ind w:firstLine="709"/>
        <w:rPr>
          <w:rFonts w:cs="Arial"/>
        </w:rPr>
      </w:pPr>
      <w:r w:rsidRPr="002372B5">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4. Порядок содержания ограждений. </w:t>
      </w:r>
    </w:p>
    <w:p w:rsidR="00463C54" w:rsidRPr="002372B5" w:rsidRDefault="00A738BA" w:rsidP="00A738BA">
      <w:pPr>
        <w:ind w:firstLine="709"/>
        <w:rPr>
          <w:rFonts w:cs="Arial"/>
        </w:rPr>
      </w:pPr>
      <w:r w:rsidRPr="002372B5">
        <w:rPr>
          <w:rFonts w:cs="Arial"/>
        </w:rPr>
        <w:t xml:space="preserve"> </w:t>
      </w:r>
      <w:r w:rsidR="00463C54" w:rsidRPr="002372B5">
        <w:rPr>
          <w:rFonts w:cs="Arial"/>
        </w:rPr>
        <w:t>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2372B5" w:rsidRDefault="00463C54" w:rsidP="00A738BA">
      <w:pPr>
        <w:ind w:firstLine="709"/>
        <w:rPr>
          <w:rFonts w:cs="Arial"/>
        </w:rPr>
      </w:pPr>
      <w:r w:rsidRPr="002372B5">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2372B5" w:rsidRDefault="00463C54" w:rsidP="00A738BA">
      <w:pPr>
        <w:ind w:firstLine="709"/>
        <w:rPr>
          <w:rFonts w:cs="Arial"/>
        </w:rPr>
      </w:pPr>
      <w:r w:rsidRPr="002372B5">
        <w:rPr>
          <w:rFonts w:cs="Arial"/>
        </w:rPr>
        <w:t>4.3. Не допускается отклонение ограждения от вертикали.</w:t>
      </w:r>
    </w:p>
    <w:p w:rsidR="00463C54" w:rsidRPr="002372B5" w:rsidRDefault="00463C54" w:rsidP="00A738BA">
      <w:pPr>
        <w:ind w:firstLine="709"/>
        <w:rPr>
          <w:rFonts w:cs="Arial"/>
        </w:rPr>
      </w:pPr>
      <w:r w:rsidRPr="002372B5">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A738BA" w:rsidRPr="002372B5" w:rsidRDefault="00463C54" w:rsidP="00A738BA">
      <w:pPr>
        <w:ind w:firstLine="709"/>
        <w:rPr>
          <w:rFonts w:cs="Arial"/>
        </w:rPr>
      </w:pPr>
      <w:r w:rsidRPr="002372B5">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Статья 6. Проектирование, размещение, содержание и восстановление элементов благоустройства.</w:t>
      </w:r>
    </w:p>
    <w:p w:rsidR="00463C54" w:rsidRPr="002372B5" w:rsidRDefault="00463C54" w:rsidP="00A738BA">
      <w:pPr>
        <w:ind w:firstLine="709"/>
        <w:rPr>
          <w:rFonts w:cs="Arial"/>
        </w:rPr>
      </w:pPr>
      <w:r w:rsidRPr="002372B5">
        <w:rPr>
          <w:rFonts w:cs="Arial"/>
        </w:rPr>
        <w:t>1. Общие требования к внешнему виду малых архитектурных форм (МАФ) и уличной мебели.</w:t>
      </w:r>
    </w:p>
    <w:p w:rsidR="00463C54" w:rsidRPr="002372B5" w:rsidRDefault="00463C54" w:rsidP="00A738BA">
      <w:pPr>
        <w:ind w:firstLine="709"/>
        <w:rPr>
          <w:rFonts w:cs="Arial"/>
        </w:rPr>
      </w:pPr>
      <w:r w:rsidRPr="002372B5">
        <w:rPr>
          <w:rFonts w:cs="Arial"/>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463C54" w:rsidRPr="002372B5" w:rsidRDefault="00463C54" w:rsidP="00A738BA">
      <w:pPr>
        <w:ind w:firstLine="709"/>
        <w:rPr>
          <w:rFonts w:cs="Arial"/>
        </w:rPr>
      </w:pPr>
      <w:r w:rsidRPr="002372B5">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2372B5" w:rsidRDefault="00463C54" w:rsidP="00A738BA">
      <w:pPr>
        <w:ind w:firstLine="709"/>
        <w:rPr>
          <w:rFonts w:cs="Arial"/>
        </w:rPr>
      </w:pPr>
      <w:r w:rsidRPr="002372B5">
        <w:rPr>
          <w:rFonts w:cs="Arial"/>
        </w:rPr>
        <w:t xml:space="preserve">1.3. При проектировании, выборе МАФ необходимо учитывать: </w:t>
      </w:r>
    </w:p>
    <w:p w:rsidR="00463C54" w:rsidRPr="002372B5" w:rsidRDefault="00463C54" w:rsidP="00A738BA">
      <w:pPr>
        <w:ind w:firstLine="709"/>
        <w:rPr>
          <w:rFonts w:cs="Arial"/>
        </w:rPr>
      </w:pPr>
      <w:r w:rsidRPr="002372B5">
        <w:rPr>
          <w:rFonts w:cs="Arial"/>
        </w:rPr>
        <w:t>а) соответствие материалов и конструкции МАФ климату и назначению МАФ;</w:t>
      </w:r>
    </w:p>
    <w:p w:rsidR="00463C54" w:rsidRPr="002372B5" w:rsidRDefault="00463C54" w:rsidP="00A738BA">
      <w:pPr>
        <w:ind w:firstLine="709"/>
        <w:rPr>
          <w:rFonts w:cs="Arial"/>
        </w:rPr>
      </w:pPr>
      <w:r w:rsidRPr="002372B5">
        <w:rPr>
          <w:rFonts w:cs="Arial"/>
        </w:rPr>
        <w:t xml:space="preserve">б) антивандальную защищенность от разрушения, оклейки, нанесения надписей и изображений; </w:t>
      </w:r>
    </w:p>
    <w:p w:rsidR="00463C54" w:rsidRPr="002372B5" w:rsidRDefault="00463C54" w:rsidP="00A738BA">
      <w:pPr>
        <w:ind w:firstLine="709"/>
        <w:rPr>
          <w:rFonts w:cs="Arial"/>
        </w:rPr>
      </w:pPr>
      <w:r w:rsidRPr="002372B5">
        <w:rPr>
          <w:rFonts w:cs="Arial"/>
        </w:rPr>
        <w:t xml:space="preserve">в) возможность ремонта или замены деталей МАФ; </w:t>
      </w:r>
    </w:p>
    <w:p w:rsidR="00463C54" w:rsidRPr="002372B5" w:rsidRDefault="00463C54" w:rsidP="00A738BA">
      <w:pPr>
        <w:ind w:firstLine="709"/>
        <w:rPr>
          <w:rFonts w:cs="Arial"/>
        </w:rPr>
      </w:pPr>
      <w:r w:rsidRPr="002372B5">
        <w:rPr>
          <w:rFonts w:cs="Arial"/>
        </w:rPr>
        <w:t>г) защиту от образования наледи и снежных заносов, обеспечение стока воды;</w:t>
      </w:r>
    </w:p>
    <w:p w:rsidR="00463C54" w:rsidRPr="002372B5" w:rsidRDefault="00463C54" w:rsidP="00A738BA">
      <w:pPr>
        <w:ind w:firstLine="709"/>
        <w:rPr>
          <w:rFonts w:cs="Arial"/>
        </w:rPr>
      </w:pPr>
      <w:r w:rsidRPr="002372B5">
        <w:rPr>
          <w:rFonts w:cs="Arial"/>
        </w:rPr>
        <w:lastRenderedPageBreak/>
        <w:t xml:space="preserve">д) удобство обслуживания, а также механизированной и ручной очистки территории рядом с МАФ и под конструкцией; </w:t>
      </w:r>
    </w:p>
    <w:p w:rsidR="00463C54" w:rsidRPr="002372B5" w:rsidRDefault="00463C54" w:rsidP="00A738BA">
      <w:pPr>
        <w:ind w:firstLine="709"/>
        <w:rPr>
          <w:rFonts w:cs="Arial"/>
        </w:rPr>
      </w:pPr>
      <w:r w:rsidRPr="002372B5">
        <w:rPr>
          <w:rFonts w:cs="Arial"/>
        </w:rPr>
        <w:t xml:space="preserve">е) эргономичность конструкций (высоту и наклон спинки скамей и сидений, высоту урн и прочее); </w:t>
      </w:r>
    </w:p>
    <w:p w:rsidR="00463C54" w:rsidRPr="002372B5" w:rsidRDefault="00463C54" w:rsidP="00A738BA">
      <w:pPr>
        <w:ind w:firstLine="709"/>
        <w:rPr>
          <w:rFonts w:cs="Arial"/>
        </w:rPr>
      </w:pPr>
      <w:r w:rsidRPr="002372B5">
        <w:rPr>
          <w:rFonts w:cs="Arial"/>
        </w:rPr>
        <w:t xml:space="preserve">ж) расцветку, не диссонирующую с окружением; </w:t>
      </w:r>
    </w:p>
    <w:p w:rsidR="00463C54" w:rsidRPr="002372B5" w:rsidRDefault="00463C54" w:rsidP="00A738BA">
      <w:pPr>
        <w:ind w:firstLine="709"/>
        <w:rPr>
          <w:rFonts w:cs="Arial"/>
        </w:rPr>
      </w:pPr>
      <w:r w:rsidRPr="002372B5">
        <w:rPr>
          <w:rFonts w:cs="Arial"/>
        </w:rPr>
        <w:t xml:space="preserve">з) безопасность для потенциальных пользователей; </w:t>
      </w:r>
    </w:p>
    <w:p w:rsidR="00463C54" w:rsidRPr="002372B5" w:rsidRDefault="00463C54" w:rsidP="00A738BA">
      <w:pPr>
        <w:ind w:firstLine="709"/>
        <w:rPr>
          <w:rFonts w:cs="Arial"/>
        </w:rPr>
      </w:pPr>
      <w:r w:rsidRPr="002372B5">
        <w:rPr>
          <w:rFonts w:cs="Arial"/>
        </w:rPr>
        <w:t>и) стилистическое сочетание с другими МАФ и окружающей архитектурой;</w:t>
      </w:r>
    </w:p>
    <w:p w:rsidR="00463C54" w:rsidRPr="002372B5" w:rsidRDefault="00463C54" w:rsidP="00A738BA">
      <w:pPr>
        <w:ind w:firstLine="709"/>
        <w:rPr>
          <w:rFonts w:cs="Arial"/>
        </w:rPr>
      </w:pPr>
      <w:r w:rsidRPr="002372B5">
        <w:rPr>
          <w:rFonts w:cs="Arial"/>
        </w:rPr>
        <w:t xml:space="preserve">1.4. При установке МАФ учитывается: </w:t>
      </w:r>
    </w:p>
    <w:p w:rsidR="00463C54" w:rsidRPr="002372B5" w:rsidRDefault="00463C54" w:rsidP="00A738BA">
      <w:pPr>
        <w:ind w:firstLine="709"/>
        <w:rPr>
          <w:rFonts w:cs="Arial"/>
        </w:rPr>
      </w:pPr>
      <w:r w:rsidRPr="002372B5">
        <w:rPr>
          <w:rFonts w:cs="Arial"/>
        </w:rPr>
        <w:t xml:space="preserve">а) расположение, не создающее препятствий для движения пешеходов; </w:t>
      </w:r>
    </w:p>
    <w:p w:rsidR="00463C54" w:rsidRPr="002372B5" w:rsidRDefault="00463C54" w:rsidP="00A738BA">
      <w:pPr>
        <w:ind w:firstLine="709"/>
        <w:rPr>
          <w:rFonts w:cs="Arial"/>
        </w:rPr>
      </w:pPr>
      <w:r w:rsidRPr="002372B5">
        <w:rPr>
          <w:rFonts w:cs="Arial"/>
        </w:rPr>
        <w:t xml:space="preserve">б) компактная установка на минимальной площади в местах большого скопления людей; </w:t>
      </w:r>
    </w:p>
    <w:p w:rsidR="00463C54" w:rsidRPr="002372B5" w:rsidRDefault="00463C54" w:rsidP="00A738BA">
      <w:pPr>
        <w:ind w:firstLine="709"/>
        <w:rPr>
          <w:rFonts w:cs="Arial"/>
        </w:rPr>
      </w:pPr>
      <w:r w:rsidRPr="002372B5">
        <w:rPr>
          <w:rFonts w:cs="Arial"/>
        </w:rPr>
        <w:t xml:space="preserve">в) устойчивость конструкции; </w:t>
      </w:r>
    </w:p>
    <w:p w:rsidR="00463C54" w:rsidRPr="002372B5" w:rsidRDefault="00463C54" w:rsidP="00A738BA">
      <w:pPr>
        <w:ind w:firstLine="709"/>
        <w:rPr>
          <w:rFonts w:cs="Arial"/>
        </w:rPr>
      </w:pPr>
      <w:r w:rsidRPr="002372B5">
        <w:rPr>
          <w:rFonts w:cs="Arial"/>
        </w:rPr>
        <w:t xml:space="preserve">г) надежная фиксация или обеспечение возможности перемещения в зависимости от условий расположения; </w:t>
      </w:r>
    </w:p>
    <w:p w:rsidR="00463C54" w:rsidRPr="002372B5" w:rsidRDefault="00463C54" w:rsidP="00A738BA">
      <w:pPr>
        <w:ind w:firstLine="709"/>
        <w:rPr>
          <w:rFonts w:cs="Arial"/>
        </w:rPr>
      </w:pPr>
      <w:r w:rsidRPr="002372B5">
        <w:rPr>
          <w:rFonts w:cs="Arial"/>
        </w:rPr>
        <w:t xml:space="preserve">1.5. При установке урн учитывается: </w:t>
      </w:r>
    </w:p>
    <w:p w:rsidR="00463C54" w:rsidRPr="002372B5" w:rsidRDefault="00463C54" w:rsidP="00A738BA">
      <w:pPr>
        <w:ind w:firstLine="709"/>
        <w:rPr>
          <w:rFonts w:cs="Arial"/>
        </w:rPr>
      </w:pPr>
      <w:r w:rsidRPr="002372B5">
        <w:rPr>
          <w:rFonts w:cs="Arial"/>
        </w:rPr>
        <w:t xml:space="preserve">- достаточная высота (максимальная до 100 см) и объем; </w:t>
      </w:r>
    </w:p>
    <w:p w:rsidR="00463C54" w:rsidRPr="002372B5" w:rsidRDefault="00463C54" w:rsidP="00A738BA">
      <w:pPr>
        <w:ind w:firstLine="709"/>
        <w:rPr>
          <w:rFonts w:cs="Arial"/>
        </w:rPr>
      </w:pPr>
      <w:r w:rsidRPr="002372B5">
        <w:rPr>
          <w:rFonts w:cs="Arial"/>
        </w:rPr>
        <w:t xml:space="preserve">- защита от дождя и снега; </w:t>
      </w:r>
    </w:p>
    <w:p w:rsidR="00463C54" w:rsidRPr="002372B5" w:rsidRDefault="00463C54" w:rsidP="00A738BA">
      <w:pPr>
        <w:ind w:firstLine="709"/>
        <w:rPr>
          <w:rFonts w:cs="Arial"/>
        </w:rPr>
      </w:pPr>
      <w:r w:rsidRPr="002372B5">
        <w:rPr>
          <w:rFonts w:cs="Arial"/>
        </w:rPr>
        <w:t xml:space="preserve">- использование и аккуратное расположение вставных ведер и мусорных мешков. </w:t>
      </w:r>
    </w:p>
    <w:p w:rsidR="00463C54" w:rsidRPr="002372B5" w:rsidRDefault="00463C54" w:rsidP="00A738BA">
      <w:pPr>
        <w:ind w:firstLine="709"/>
        <w:rPr>
          <w:rFonts w:cs="Arial"/>
        </w:rPr>
      </w:pPr>
      <w:r w:rsidRPr="002372B5">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2372B5" w:rsidRDefault="00463C54" w:rsidP="00A738BA">
      <w:pPr>
        <w:ind w:firstLine="709"/>
        <w:rPr>
          <w:rFonts w:cs="Arial"/>
        </w:rPr>
      </w:pPr>
      <w:r w:rsidRPr="002372B5">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2372B5" w:rsidRDefault="00463C54" w:rsidP="00A738BA">
      <w:pPr>
        <w:ind w:firstLine="709"/>
        <w:rPr>
          <w:rFonts w:cs="Arial"/>
        </w:rPr>
      </w:pPr>
      <w:r w:rsidRPr="002372B5">
        <w:rPr>
          <w:rFonts w:cs="Arial"/>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r w:rsidR="00A738BA" w:rsidRPr="002372B5">
        <w:rPr>
          <w:rFonts w:cs="Arial"/>
        </w:rPr>
        <w:t xml:space="preserve"> </w:t>
      </w:r>
    </w:p>
    <w:p w:rsidR="00463C54" w:rsidRPr="002372B5" w:rsidRDefault="00463C54" w:rsidP="00A738BA">
      <w:pPr>
        <w:ind w:firstLine="709"/>
        <w:rPr>
          <w:rFonts w:cs="Arial"/>
        </w:rPr>
      </w:pPr>
      <w:r w:rsidRPr="002372B5">
        <w:rPr>
          <w:rFonts w:cs="Arial"/>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1.8. Для пешеходных зон на территории сельского поселения используются следующие МАФ: </w:t>
      </w:r>
    </w:p>
    <w:p w:rsidR="00463C54" w:rsidRPr="002372B5" w:rsidRDefault="00463C54" w:rsidP="00A738BA">
      <w:pPr>
        <w:ind w:firstLine="709"/>
        <w:rPr>
          <w:rFonts w:cs="Arial"/>
        </w:rPr>
      </w:pPr>
      <w:r w:rsidRPr="002372B5">
        <w:rPr>
          <w:rFonts w:cs="Arial"/>
        </w:rPr>
        <w:t xml:space="preserve">- уличные фонари, высота которых соотносима с ростом человека; </w:t>
      </w:r>
    </w:p>
    <w:p w:rsidR="00463C54" w:rsidRPr="002372B5" w:rsidRDefault="00463C54" w:rsidP="00A738BA">
      <w:pPr>
        <w:ind w:firstLine="709"/>
        <w:rPr>
          <w:rFonts w:cs="Arial"/>
        </w:rPr>
      </w:pPr>
      <w:r w:rsidRPr="002372B5">
        <w:rPr>
          <w:rFonts w:cs="Arial"/>
        </w:rPr>
        <w:t xml:space="preserve">- скамейки, предполагающие длительное сидение; </w:t>
      </w:r>
    </w:p>
    <w:p w:rsidR="00463C54" w:rsidRPr="002372B5" w:rsidRDefault="00463C54" w:rsidP="00A738BA">
      <w:pPr>
        <w:ind w:firstLine="709"/>
        <w:rPr>
          <w:rFonts w:cs="Arial"/>
        </w:rPr>
      </w:pPr>
      <w:r w:rsidRPr="002372B5">
        <w:rPr>
          <w:rFonts w:cs="Arial"/>
        </w:rPr>
        <w:t xml:space="preserve">- цветочницы и кашпо (вазоны); </w:t>
      </w:r>
    </w:p>
    <w:p w:rsidR="00463C54" w:rsidRPr="002372B5" w:rsidRDefault="00463C54" w:rsidP="00A738BA">
      <w:pPr>
        <w:ind w:firstLine="709"/>
        <w:rPr>
          <w:rFonts w:cs="Arial"/>
        </w:rPr>
      </w:pPr>
      <w:r w:rsidRPr="002372B5">
        <w:rPr>
          <w:rFonts w:cs="Arial"/>
        </w:rPr>
        <w:t xml:space="preserve">- информационные стенды; </w:t>
      </w:r>
    </w:p>
    <w:p w:rsidR="00463C54" w:rsidRPr="002372B5" w:rsidRDefault="00463C54" w:rsidP="00A738BA">
      <w:pPr>
        <w:ind w:firstLine="709"/>
        <w:rPr>
          <w:rFonts w:cs="Arial"/>
        </w:rPr>
      </w:pPr>
      <w:r w:rsidRPr="002372B5">
        <w:rPr>
          <w:rFonts w:cs="Arial"/>
        </w:rPr>
        <w:t xml:space="preserve">- защитные ограждения. </w:t>
      </w:r>
    </w:p>
    <w:p w:rsidR="00463C54" w:rsidRPr="002372B5" w:rsidRDefault="00463C54" w:rsidP="00A738BA">
      <w:pPr>
        <w:ind w:firstLine="709"/>
        <w:rPr>
          <w:rFonts w:cs="Arial"/>
        </w:rPr>
      </w:pPr>
      <w:r w:rsidRPr="002372B5">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2372B5" w:rsidRDefault="00463C54" w:rsidP="00A738BA">
      <w:pPr>
        <w:ind w:firstLine="709"/>
        <w:rPr>
          <w:rFonts w:cs="Arial"/>
        </w:rPr>
      </w:pPr>
      <w:r w:rsidRPr="002372B5">
        <w:rPr>
          <w:rFonts w:cs="Arial"/>
        </w:rPr>
        <w:t xml:space="preserve">- использовать легко очищающиеся и не боящиеся абразивных и растворяющих веществ материалы; </w:t>
      </w:r>
    </w:p>
    <w:p w:rsidR="00463C54" w:rsidRPr="002372B5" w:rsidRDefault="00463C54" w:rsidP="00A738BA">
      <w:pPr>
        <w:ind w:firstLine="709"/>
        <w:rPr>
          <w:rFonts w:cs="Arial"/>
        </w:rPr>
      </w:pPr>
      <w:r w:rsidRPr="002372B5">
        <w:rPr>
          <w:rFonts w:cs="Arial"/>
        </w:rPr>
        <w:lastRenderedPageBreak/>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463C54" w:rsidRPr="002372B5" w:rsidRDefault="00463C54" w:rsidP="00A738BA">
      <w:pPr>
        <w:ind w:firstLine="709"/>
        <w:rPr>
          <w:rFonts w:cs="Arial"/>
        </w:rPr>
      </w:pPr>
      <w:r w:rsidRPr="002372B5">
        <w:rPr>
          <w:rFonts w:cs="Arial"/>
        </w:rPr>
        <w:t xml:space="preserve">- выполнять большинство объектов в максимально нейтральном к среде виде; </w:t>
      </w:r>
    </w:p>
    <w:p w:rsidR="00463C54" w:rsidRPr="002372B5" w:rsidRDefault="00463C54" w:rsidP="00A738BA">
      <w:pPr>
        <w:ind w:firstLine="709"/>
        <w:rPr>
          <w:rFonts w:cs="Arial"/>
        </w:rPr>
      </w:pPr>
      <w:r w:rsidRPr="002372B5">
        <w:rPr>
          <w:rFonts w:cs="Arial"/>
        </w:rPr>
        <w:t xml:space="preserve">- учитывать все сторонние элементы и процессы использования, например, процессы уборки и ремонта. </w:t>
      </w:r>
    </w:p>
    <w:p w:rsidR="00463C54" w:rsidRPr="002372B5" w:rsidRDefault="00463C54" w:rsidP="00A738BA">
      <w:pPr>
        <w:ind w:firstLine="709"/>
        <w:rPr>
          <w:rFonts w:cs="Arial"/>
        </w:rPr>
      </w:pPr>
      <w:r w:rsidRPr="002372B5">
        <w:rPr>
          <w:rFonts w:cs="Arial"/>
        </w:rPr>
        <w:t>2. Порядок содержания малых архитектурных форм (МАФ).</w:t>
      </w:r>
    </w:p>
    <w:p w:rsidR="00463C54" w:rsidRPr="002372B5" w:rsidRDefault="00463C54" w:rsidP="00A738BA">
      <w:pPr>
        <w:ind w:firstLine="709"/>
        <w:rPr>
          <w:rFonts w:cs="Arial"/>
        </w:rPr>
      </w:pPr>
      <w:r w:rsidRPr="002372B5">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2372B5" w:rsidRDefault="00463C54" w:rsidP="00A738BA">
      <w:pPr>
        <w:ind w:firstLine="709"/>
        <w:rPr>
          <w:rFonts w:cs="Arial"/>
        </w:rPr>
      </w:pPr>
      <w:r w:rsidRPr="002372B5">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2372B5" w:rsidRDefault="00463C54" w:rsidP="00A738BA">
      <w:pPr>
        <w:ind w:firstLine="709"/>
        <w:rPr>
          <w:rFonts w:cs="Arial"/>
        </w:rPr>
      </w:pPr>
      <w:r w:rsidRPr="002372B5">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2372B5" w:rsidRDefault="00463C54" w:rsidP="00A738BA">
      <w:pPr>
        <w:ind w:firstLine="709"/>
        <w:rPr>
          <w:rFonts w:cs="Arial"/>
        </w:rPr>
      </w:pPr>
      <w:r w:rsidRPr="002372B5">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2372B5" w:rsidRDefault="00463C54" w:rsidP="00A738BA">
      <w:pPr>
        <w:ind w:firstLine="709"/>
        <w:rPr>
          <w:rFonts w:cs="Arial"/>
        </w:rPr>
      </w:pPr>
      <w:r w:rsidRPr="002372B5">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2372B5" w:rsidRDefault="00463C54" w:rsidP="00A738BA">
      <w:pPr>
        <w:ind w:firstLine="709"/>
        <w:rPr>
          <w:rFonts w:cs="Arial"/>
        </w:rPr>
      </w:pPr>
      <w:r w:rsidRPr="002372B5">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2372B5" w:rsidRDefault="00463C54" w:rsidP="00A738BA">
      <w:pPr>
        <w:ind w:firstLine="709"/>
        <w:rPr>
          <w:rFonts w:cs="Arial"/>
        </w:rPr>
      </w:pPr>
      <w:r w:rsidRPr="002372B5">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2372B5" w:rsidRDefault="00463C54" w:rsidP="00A738BA">
      <w:pPr>
        <w:ind w:firstLine="709"/>
        <w:rPr>
          <w:rFonts w:cs="Arial"/>
        </w:rPr>
      </w:pPr>
      <w:r w:rsidRPr="002372B5">
        <w:rPr>
          <w:rFonts w:cs="Arial"/>
        </w:rPr>
        <w:t>2.4. Очистка урн должна производиться по мере наполнения, но не реже одного раза в сутки.</w:t>
      </w:r>
    </w:p>
    <w:p w:rsidR="00463C54" w:rsidRPr="002372B5" w:rsidRDefault="00463C54" w:rsidP="00A738BA">
      <w:pPr>
        <w:ind w:firstLine="709"/>
        <w:rPr>
          <w:rFonts w:cs="Arial"/>
        </w:rPr>
      </w:pPr>
      <w:r w:rsidRPr="002372B5">
        <w:rPr>
          <w:rFonts w:cs="Arial"/>
        </w:rPr>
        <w:t xml:space="preserve">2.5. Для содержания цветочных ваз и урн в надлежащем состоянии должны быть обеспечены: </w:t>
      </w:r>
    </w:p>
    <w:p w:rsidR="00463C54" w:rsidRPr="002372B5" w:rsidRDefault="00463C54" w:rsidP="00A738BA">
      <w:pPr>
        <w:ind w:firstLine="709"/>
        <w:rPr>
          <w:rFonts w:cs="Arial"/>
        </w:rPr>
      </w:pPr>
      <w:r w:rsidRPr="002372B5">
        <w:rPr>
          <w:rFonts w:cs="Arial"/>
        </w:rPr>
        <w:t xml:space="preserve">- ремонт поврежденных элементов; </w:t>
      </w:r>
    </w:p>
    <w:p w:rsidR="00463C54" w:rsidRPr="002372B5" w:rsidRDefault="00463C54" w:rsidP="00A738BA">
      <w:pPr>
        <w:ind w:firstLine="709"/>
        <w:rPr>
          <w:rFonts w:cs="Arial"/>
        </w:rPr>
      </w:pPr>
      <w:r w:rsidRPr="002372B5">
        <w:rPr>
          <w:rFonts w:cs="Arial"/>
        </w:rPr>
        <w:t xml:space="preserve">- удаление подтеков и грязи; </w:t>
      </w:r>
    </w:p>
    <w:p w:rsidR="00463C54" w:rsidRPr="002372B5" w:rsidRDefault="00463C54" w:rsidP="00A738BA">
      <w:pPr>
        <w:ind w:firstLine="709"/>
        <w:rPr>
          <w:rFonts w:cs="Arial"/>
        </w:rPr>
      </w:pPr>
      <w:r w:rsidRPr="002372B5">
        <w:rPr>
          <w:rFonts w:cs="Arial"/>
        </w:rPr>
        <w:t xml:space="preserve">- удаление мусора, отцветших соцветий и цветов, засохших листьев. </w:t>
      </w:r>
    </w:p>
    <w:p w:rsidR="00463C54" w:rsidRPr="002372B5" w:rsidRDefault="00463C54" w:rsidP="00A738BA">
      <w:pPr>
        <w:ind w:firstLine="709"/>
        <w:rPr>
          <w:rFonts w:cs="Arial"/>
        </w:rPr>
      </w:pPr>
      <w:r w:rsidRPr="002372B5">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2372B5" w:rsidRDefault="00463C54" w:rsidP="00A738BA">
      <w:pPr>
        <w:ind w:firstLine="709"/>
        <w:rPr>
          <w:rFonts w:cs="Arial"/>
        </w:rPr>
      </w:pPr>
      <w:r w:rsidRPr="002372B5">
        <w:rPr>
          <w:rFonts w:cs="Arial"/>
        </w:rPr>
        <w:t>3. Общие требования к внешнему виду некапитальных нестационарных сооружений и строений.</w:t>
      </w:r>
    </w:p>
    <w:p w:rsidR="00463C54" w:rsidRPr="002372B5" w:rsidRDefault="00463C54" w:rsidP="00A738BA">
      <w:pPr>
        <w:ind w:firstLine="709"/>
        <w:rPr>
          <w:rFonts w:cs="Arial"/>
        </w:rPr>
      </w:pPr>
      <w:r w:rsidRPr="002372B5">
        <w:rPr>
          <w:rFonts w:cs="Arial"/>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2372B5" w:rsidRDefault="00463C54" w:rsidP="00A738BA">
      <w:pPr>
        <w:ind w:firstLine="709"/>
        <w:rPr>
          <w:rFonts w:cs="Arial"/>
        </w:rPr>
      </w:pPr>
      <w:r w:rsidRPr="002372B5">
        <w:rPr>
          <w:rFonts w:cs="Arial"/>
        </w:rPr>
        <w:t>3.2.</w:t>
      </w:r>
      <w:r w:rsidR="00A738BA" w:rsidRPr="002372B5">
        <w:rPr>
          <w:rFonts w:cs="Arial"/>
        </w:rPr>
        <w:t xml:space="preserve"> </w:t>
      </w:r>
      <w:r w:rsidRPr="002372B5">
        <w:rPr>
          <w:rFonts w:cs="Arial"/>
        </w:rPr>
        <w:t xml:space="preserve">При размещении некапитального нестационарного сооружения осуществляется проектирование благоустройства. </w:t>
      </w:r>
    </w:p>
    <w:p w:rsidR="00463C54" w:rsidRPr="002372B5" w:rsidRDefault="00463C54" w:rsidP="00A738BA">
      <w:pPr>
        <w:ind w:firstLine="709"/>
        <w:rPr>
          <w:rFonts w:cs="Arial"/>
        </w:rPr>
      </w:pPr>
      <w:r w:rsidRPr="002372B5">
        <w:rPr>
          <w:rFonts w:cs="Arial"/>
        </w:rPr>
        <w:lastRenderedPageBreak/>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2372B5" w:rsidRDefault="00463C54" w:rsidP="00A738BA">
      <w:pPr>
        <w:ind w:firstLine="709"/>
        <w:rPr>
          <w:rFonts w:cs="Arial"/>
        </w:rPr>
      </w:pPr>
      <w:r w:rsidRPr="002372B5">
        <w:rPr>
          <w:rFonts w:cs="Arial"/>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463C54" w:rsidRPr="002372B5" w:rsidRDefault="00463C54" w:rsidP="00A738BA">
      <w:pPr>
        <w:ind w:firstLine="709"/>
        <w:rPr>
          <w:rFonts w:cs="Arial"/>
        </w:rPr>
      </w:pPr>
      <w:r w:rsidRPr="002372B5">
        <w:rPr>
          <w:rFonts w:cs="Arial"/>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463C54" w:rsidRPr="002372B5" w:rsidRDefault="00463C54" w:rsidP="00A738BA">
      <w:pPr>
        <w:ind w:firstLine="709"/>
        <w:rPr>
          <w:rFonts w:cs="Arial"/>
        </w:rPr>
      </w:pPr>
      <w:r w:rsidRPr="002372B5">
        <w:rPr>
          <w:rFonts w:cs="Arial"/>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463C54" w:rsidRPr="002372B5" w:rsidRDefault="00463C54" w:rsidP="00A738BA">
      <w:pPr>
        <w:ind w:firstLine="709"/>
        <w:rPr>
          <w:rFonts w:cs="Arial"/>
        </w:rPr>
      </w:pPr>
      <w:r w:rsidRPr="002372B5">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2372B5" w:rsidRDefault="00463C54" w:rsidP="00A738BA">
      <w:pPr>
        <w:ind w:firstLine="709"/>
        <w:rPr>
          <w:rFonts w:cs="Arial"/>
        </w:rPr>
      </w:pPr>
      <w:r w:rsidRPr="002372B5">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2372B5" w:rsidRDefault="00463C54" w:rsidP="00A738BA">
      <w:pPr>
        <w:ind w:firstLine="709"/>
        <w:rPr>
          <w:rFonts w:cs="Arial"/>
        </w:rPr>
      </w:pPr>
      <w:r w:rsidRPr="002372B5">
        <w:rPr>
          <w:rFonts w:cs="Arial"/>
        </w:rPr>
        <w:t xml:space="preserve">4. Порядок содержания некапитальных нестационарных сооружений и строений. </w:t>
      </w:r>
    </w:p>
    <w:p w:rsidR="00463C54" w:rsidRPr="002372B5" w:rsidRDefault="00463C54" w:rsidP="00A738BA">
      <w:pPr>
        <w:ind w:firstLine="709"/>
        <w:rPr>
          <w:rFonts w:cs="Arial"/>
        </w:rPr>
      </w:pPr>
      <w:r w:rsidRPr="002372B5">
        <w:rPr>
          <w:rFonts w:cs="Arial"/>
        </w:rPr>
        <w:t>Юридические и физические лица, являющиеся собственниками нестационарных объектов, должны:</w:t>
      </w:r>
    </w:p>
    <w:p w:rsidR="00463C54" w:rsidRPr="002372B5" w:rsidRDefault="00463C54" w:rsidP="00A738BA">
      <w:pPr>
        <w:ind w:firstLine="709"/>
        <w:rPr>
          <w:rFonts w:cs="Arial"/>
        </w:rPr>
      </w:pPr>
      <w:r w:rsidRPr="002372B5">
        <w:rPr>
          <w:rFonts w:cs="Arial"/>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2372B5" w:rsidRDefault="00463C54" w:rsidP="00A738BA">
      <w:pPr>
        <w:ind w:firstLine="709"/>
        <w:rPr>
          <w:rFonts w:cs="Arial"/>
        </w:rPr>
      </w:pPr>
      <w:r w:rsidRPr="002372B5">
        <w:rPr>
          <w:rFonts w:cs="Arial"/>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463C54" w:rsidRPr="002372B5" w:rsidRDefault="00463C54" w:rsidP="00A738BA">
      <w:pPr>
        <w:ind w:firstLine="709"/>
        <w:rPr>
          <w:rFonts w:cs="Arial"/>
        </w:rPr>
      </w:pPr>
      <w:r w:rsidRPr="002372B5">
        <w:rPr>
          <w:rFonts w:cs="Arial"/>
        </w:rPr>
        <w:t>- производить ремонт и окраску некапитальных сооружений;</w:t>
      </w:r>
    </w:p>
    <w:p w:rsidR="00463C54" w:rsidRPr="002372B5" w:rsidRDefault="00463C54" w:rsidP="00A738BA">
      <w:pPr>
        <w:ind w:firstLine="709"/>
        <w:rPr>
          <w:rFonts w:cs="Arial"/>
        </w:rPr>
      </w:pPr>
      <w:r w:rsidRPr="002372B5">
        <w:rPr>
          <w:rFonts w:cs="Arial"/>
        </w:rPr>
        <w:t>- следить за сохранностью зеленых насаждений, газонов, бордюрного камня;</w:t>
      </w:r>
    </w:p>
    <w:p w:rsidR="00463C54" w:rsidRPr="002372B5" w:rsidRDefault="00463C54" w:rsidP="00A738BA">
      <w:pPr>
        <w:ind w:firstLine="709"/>
        <w:rPr>
          <w:rFonts w:cs="Arial"/>
        </w:rPr>
      </w:pPr>
      <w:r w:rsidRPr="002372B5">
        <w:rPr>
          <w:rFonts w:cs="Arial"/>
        </w:rPr>
        <w:t>- устанавливать урны, своевременно очищать урны от отходов;</w:t>
      </w:r>
    </w:p>
    <w:p w:rsidR="00463C54" w:rsidRPr="002372B5" w:rsidRDefault="00463C54" w:rsidP="00A738BA">
      <w:pPr>
        <w:ind w:firstLine="709"/>
        <w:rPr>
          <w:rFonts w:cs="Arial"/>
        </w:rPr>
      </w:pPr>
      <w:r w:rsidRPr="002372B5">
        <w:rPr>
          <w:rFonts w:cs="Arial"/>
        </w:rPr>
        <w:t>- не допускать самовольное возведение пристроек, козырьков, навесов к нестационарным объектам и прочих конструкций;</w:t>
      </w:r>
    </w:p>
    <w:p w:rsidR="00463C54" w:rsidRPr="002372B5" w:rsidRDefault="00463C54" w:rsidP="00A738BA">
      <w:pPr>
        <w:ind w:firstLine="709"/>
        <w:rPr>
          <w:rFonts w:cs="Arial"/>
        </w:rPr>
      </w:pPr>
      <w:r w:rsidRPr="002372B5">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2372B5" w:rsidRDefault="00463C54" w:rsidP="00A738BA">
      <w:pPr>
        <w:ind w:firstLine="709"/>
        <w:rPr>
          <w:rFonts w:cs="Arial"/>
        </w:rPr>
      </w:pPr>
      <w:r w:rsidRPr="002372B5">
        <w:rPr>
          <w:rFonts w:cs="Arial"/>
        </w:rPr>
        <w:lastRenderedPageBreak/>
        <w:t>- не загромождать оборудованием, отходами противопожарные разрывы между нестационарными объектами.</w:t>
      </w:r>
    </w:p>
    <w:p w:rsidR="00463C54" w:rsidRPr="002372B5" w:rsidRDefault="00463C54" w:rsidP="00A738BA">
      <w:pPr>
        <w:ind w:firstLine="709"/>
        <w:rPr>
          <w:rFonts w:cs="Arial"/>
        </w:rPr>
      </w:pPr>
      <w:r w:rsidRPr="002372B5">
        <w:rPr>
          <w:rFonts w:cs="Arial"/>
          <w:bCs/>
        </w:rPr>
        <w:t>5. Игровое и спортивное оборудование.</w:t>
      </w:r>
      <w:r w:rsidRPr="002372B5">
        <w:rPr>
          <w:rFonts w:cs="Arial"/>
        </w:rPr>
        <w:t xml:space="preserve"> </w:t>
      </w:r>
    </w:p>
    <w:p w:rsidR="00463C54" w:rsidRPr="002372B5" w:rsidRDefault="00463C54" w:rsidP="00A738BA">
      <w:pPr>
        <w:ind w:firstLine="709"/>
        <w:rPr>
          <w:rFonts w:cs="Arial"/>
        </w:rPr>
      </w:pPr>
      <w:r w:rsidRPr="002372B5">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2372B5" w:rsidRDefault="00463C54" w:rsidP="00A738BA">
      <w:pPr>
        <w:ind w:firstLine="709"/>
        <w:rPr>
          <w:rFonts w:cs="Arial"/>
        </w:rPr>
      </w:pPr>
      <w:r w:rsidRPr="002372B5">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2372B5" w:rsidRDefault="00463C54" w:rsidP="00A738BA">
      <w:pPr>
        <w:ind w:firstLine="709"/>
        <w:rPr>
          <w:rFonts w:cs="Arial"/>
        </w:rPr>
      </w:pPr>
      <w:r w:rsidRPr="002372B5">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2372B5" w:rsidRDefault="00463C54" w:rsidP="00A738BA">
      <w:pPr>
        <w:ind w:firstLine="709"/>
        <w:rPr>
          <w:rFonts w:cs="Arial"/>
        </w:rPr>
      </w:pPr>
      <w:r w:rsidRPr="002372B5">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2372B5" w:rsidRDefault="00463C54" w:rsidP="00A738BA">
      <w:pPr>
        <w:ind w:firstLine="709"/>
        <w:rPr>
          <w:rFonts w:cs="Arial"/>
        </w:rPr>
      </w:pPr>
      <w:r w:rsidRPr="002372B5">
        <w:rPr>
          <w:rFonts w:cs="Arial"/>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A738BA" w:rsidRPr="002372B5" w:rsidRDefault="00463C54" w:rsidP="00A738BA">
      <w:pPr>
        <w:ind w:firstLine="709"/>
        <w:rPr>
          <w:rFonts w:cs="Arial"/>
        </w:rPr>
      </w:pPr>
      <w:r w:rsidRPr="002372B5">
        <w:rPr>
          <w:rFonts w:cs="Arial"/>
        </w:rPr>
        <w:t>Спортивное оборудование в виде специальных физкультурных снарядов и тренажеров должно быть заводского изготовления.</w:t>
      </w:r>
      <w:r w:rsidR="00A738BA" w:rsidRPr="002372B5">
        <w:rPr>
          <w:rFonts w:cs="Arial"/>
        </w:rPr>
        <w:t xml:space="preserve"> </w:t>
      </w:r>
    </w:p>
    <w:p w:rsidR="00463C54" w:rsidRPr="002372B5" w:rsidRDefault="00463C54" w:rsidP="00A738BA">
      <w:pPr>
        <w:ind w:firstLine="709"/>
        <w:rPr>
          <w:rFonts w:cs="Arial"/>
        </w:rPr>
      </w:pPr>
      <w:r w:rsidRPr="002372B5">
        <w:rPr>
          <w:rFonts w:cs="Arial"/>
          <w:bCs/>
        </w:rPr>
        <w:t xml:space="preserve">Статья 7. </w:t>
      </w:r>
      <w:r w:rsidRPr="002372B5">
        <w:rPr>
          <w:rFonts w:cs="Arial"/>
        </w:rPr>
        <w:t>Организация освещения территории сельского поселения, включая архитектурную подсветку зданий, строений, сооружений.</w:t>
      </w:r>
    </w:p>
    <w:p w:rsidR="00463C54" w:rsidRPr="002372B5" w:rsidRDefault="00463C54" w:rsidP="00A738BA">
      <w:pPr>
        <w:ind w:firstLine="709"/>
        <w:rPr>
          <w:rFonts w:cs="Arial"/>
        </w:rPr>
      </w:pPr>
      <w:r w:rsidRPr="002372B5">
        <w:rPr>
          <w:rFonts w:cs="Arial"/>
          <w:bCs/>
        </w:rPr>
        <w:t>1.</w:t>
      </w:r>
      <w:r w:rsidR="00A738BA" w:rsidRPr="002372B5">
        <w:rPr>
          <w:rFonts w:cs="Arial"/>
          <w:bCs/>
        </w:rPr>
        <w:t xml:space="preserve"> </w:t>
      </w:r>
      <w:r w:rsidRPr="002372B5">
        <w:rPr>
          <w:rFonts w:cs="Arial"/>
          <w:bCs/>
        </w:rPr>
        <w:t>Установка осветительного оборудования.</w:t>
      </w:r>
    </w:p>
    <w:p w:rsidR="00463C54" w:rsidRPr="002372B5" w:rsidRDefault="00463C54" w:rsidP="00A738BA">
      <w:pPr>
        <w:ind w:firstLine="709"/>
        <w:rPr>
          <w:rFonts w:cs="Arial"/>
        </w:rPr>
      </w:pPr>
      <w:r w:rsidRPr="002372B5">
        <w:rPr>
          <w:rFonts w:cs="Arial"/>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2372B5" w:rsidRDefault="00463C54" w:rsidP="00A738BA">
      <w:pPr>
        <w:ind w:firstLine="709"/>
        <w:rPr>
          <w:rFonts w:cs="Arial"/>
        </w:rPr>
      </w:pPr>
      <w:r w:rsidRPr="002372B5">
        <w:rPr>
          <w:rFonts w:cs="Arial"/>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463C54" w:rsidRPr="002372B5" w:rsidRDefault="00463C54" w:rsidP="00A738BA">
      <w:pPr>
        <w:ind w:firstLine="709"/>
        <w:rPr>
          <w:rFonts w:cs="Arial"/>
        </w:rPr>
      </w:pPr>
      <w:r w:rsidRPr="002372B5">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2372B5" w:rsidRDefault="00463C54" w:rsidP="00A738BA">
      <w:pPr>
        <w:ind w:firstLine="709"/>
        <w:rPr>
          <w:rFonts w:cs="Arial"/>
        </w:rPr>
      </w:pPr>
      <w:r w:rsidRPr="002372B5">
        <w:rPr>
          <w:rFonts w:cs="Arial"/>
        </w:rPr>
        <w:t>- экономичность и энергоэффективность применяемых установок, рациональное распределение и использование электроэнергии;</w:t>
      </w:r>
    </w:p>
    <w:p w:rsidR="00463C54" w:rsidRPr="002372B5" w:rsidRDefault="00463C54" w:rsidP="00A738BA">
      <w:pPr>
        <w:ind w:firstLine="709"/>
        <w:rPr>
          <w:rFonts w:cs="Arial"/>
        </w:rPr>
      </w:pPr>
      <w:r w:rsidRPr="002372B5">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2372B5" w:rsidRDefault="00463C54" w:rsidP="00A738BA">
      <w:pPr>
        <w:ind w:firstLine="709"/>
        <w:rPr>
          <w:rFonts w:cs="Arial"/>
        </w:rPr>
      </w:pPr>
      <w:r w:rsidRPr="002372B5">
        <w:rPr>
          <w:rFonts w:cs="Arial"/>
        </w:rPr>
        <w:t>- удобство обслуживания и управления при разных режимах работы установок.</w:t>
      </w:r>
    </w:p>
    <w:p w:rsidR="00463C54" w:rsidRPr="002372B5" w:rsidRDefault="00463C54" w:rsidP="00A738BA">
      <w:pPr>
        <w:ind w:firstLine="709"/>
        <w:rPr>
          <w:rFonts w:cs="Arial"/>
        </w:rPr>
      </w:pPr>
      <w:r w:rsidRPr="002372B5">
        <w:rPr>
          <w:rFonts w:cs="Arial"/>
        </w:rPr>
        <w:t>2.</w:t>
      </w:r>
      <w:r w:rsidR="00A738BA" w:rsidRPr="002372B5">
        <w:rPr>
          <w:rFonts w:cs="Arial"/>
        </w:rPr>
        <w:t xml:space="preserve"> </w:t>
      </w:r>
      <w:r w:rsidRPr="002372B5">
        <w:rPr>
          <w:rFonts w:cs="Arial"/>
        </w:rPr>
        <w:t>Функциональное освещение.</w:t>
      </w:r>
    </w:p>
    <w:p w:rsidR="00463C54" w:rsidRPr="002372B5" w:rsidRDefault="00463C54" w:rsidP="00A738BA">
      <w:pPr>
        <w:ind w:firstLine="709"/>
        <w:rPr>
          <w:rFonts w:cs="Arial"/>
        </w:rPr>
      </w:pPr>
      <w:r w:rsidRPr="002372B5">
        <w:rPr>
          <w:rFonts w:cs="Arial"/>
        </w:rPr>
        <w:lastRenderedPageBreak/>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463C54" w:rsidRPr="002372B5" w:rsidRDefault="00463C54" w:rsidP="00A738BA">
      <w:pPr>
        <w:ind w:firstLine="709"/>
        <w:rPr>
          <w:rFonts w:cs="Arial"/>
        </w:rPr>
      </w:pPr>
      <w:r w:rsidRPr="002372B5">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2372B5" w:rsidRDefault="00463C54" w:rsidP="00A738BA">
      <w:pPr>
        <w:ind w:firstLine="709"/>
        <w:rPr>
          <w:rFonts w:cs="Arial"/>
        </w:rPr>
      </w:pPr>
      <w:r w:rsidRPr="002372B5">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2372B5" w:rsidRDefault="00463C54" w:rsidP="00A738BA">
      <w:pPr>
        <w:ind w:firstLine="709"/>
        <w:rPr>
          <w:rFonts w:cs="Arial"/>
        </w:rPr>
      </w:pPr>
      <w:r w:rsidRPr="002372B5">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2372B5" w:rsidRDefault="00463C54" w:rsidP="00A738BA">
      <w:pPr>
        <w:ind w:firstLine="709"/>
        <w:rPr>
          <w:rFonts w:cs="Arial"/>
        </w:rPr>
      </w:pPr>
      <w:r w:rsidRPr="002372B5">
        <w:rPr>
          <w:rFonts w:cs="Arial"/>
        </w:rPr>
        <w:t>3. Архитектурное освещение.</w:t>
      </w:r>
    </w:p>
    <w:p w:rsidR="00463C54" w:rsidRPr="002372B5" w:rsidRDefault="00463C54" w:rsidP="00A738BA">
      <w:pPr>
        <w:ind w:firstLine="709"/>
        <w:rPr>
          <w:rFonts w:cs="Arial"/>
        </w:rPr>
      </w:pPr>
      <w:r w:rsidRPr="002372B5">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2372B5" w:rsidRDefault="00463C54" w:rsidP="00A738BA">
      <w:pPr>
        <w:ind w:firstLine="709"/>
        <w:rPr>
          <w:rFonts w:cs="Arial"/>
        </w:rPr>
      </w:pPr>
      <w:r w:rsidRPr="002372B5">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463C54" w:rsidRPr="002372B5" w:rsidRDefault="00463C54" w:rsidP="00A738BA">
      <w:pPr>
        <w:ind w:firstLine="709"/>
        <w:rPr>
          <w:rFonts w:cs="Arial"/>
        </w:rPr>
      </w:pPr>
      <w:r w:rsidRPr="002372B5">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2372B5" w:rsidRDefault="00463C54" w:rsidP="00A738BA">
      <w:pPr>
        <w:ind w:firstLine="709"/>
        <w:rPr>
          <w:rFonts w:cs="Arial"/>
        </w:rPr>
      </w:pPr>
      <w:r w:rsidRPr="002372B5">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2372B5" w:rsidRDefault="00463C54" w:rsidP="00A738BA">
      <w:pPr>
        <w:ind w:firstLine="709"/>
        <w:rPr>
          <w:rFonts w:cs="Arial"/>
        </w:rPr>
      </w:pPr>
      <w:r w:rsidRPr="002372B5">
        <w:rPr>
          <w:rFonts w:cs="Arial"/>
        </w:rPr>
        <w:t>4. Световая информация.</w:t>
      </w:r>
    </w:p>
    <w:p w:rsidR="00463C54" w:rsidRPr="002372B5" w:rsidRDefault="00463C54" w:rsidP="00A738BA">
      <w:pPr>
        <w:ind w:firstLine="709"/>
        <w:rPr>
          <w:rFonts w:cs="Arial"/>
        </w:rPr>
      </w:pPr>
      <w:r w:rsidRPr="002372B5">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463C54" w:rsidRPr="002372B5" w:rsidRDefault="00463C54" w:rsidP="00A738BA">
      <w:pPr>
        <w:ind w:firstLine="709"/>
        <w:rPr>
          <w:rFonts w:cs="Arial"/>
        </w:rPr>
      </w:pPr>
      <w:r w:rsidRPr="002372B5">
        <w:rPr>
          <w:rFonts w:cs="Arial"/>
        </w:rPr>
        <w:t>5. Источники света.</w:t>
      </w:r>
    </w:p>
    <w:p w:rsidR="00463C54" w:rsidRPr="002372B5" w:rsidRDefault="00463C54" w:rsidP="00A738BA">
      <w:pPr>
        <w:ind w:firstLine="709"/>
        <w:rPr>
          <w:rFonts w:cs="Arial"/>
        </w:rPr>
      </w:pPr>
      <w:r w:rsidRPr="002372B5">
        <w:rPr>
          <w:rFonts w:cs="Arial"/>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2372B5" w:rsidRDefault="00463C54" w:rsidP="00A738BA">
      <w:pPr>
        <w:ind w:firstLine="709"/>
        <w:rPr>
          <w:rFonts w:cs="Arial"/>
        </w:rPr>
      </w:pPr>
      <w:r w:rsidRPr="002372B5">
        <w:rPr>
          <w:rFonts w:cs="Arial"/>
        </w:rPr>
        <w:t>6. Режимы работы осветительных установок.</w:t>
      </w:r>
    </w:p>
    <w:p w:rsidR="00463C54" w:rsidRPr="002372B5" w:rsidRDefault="00463C54" w:rsidP="00A738BA">
      <w:pPr>
        <w:ind w:firstLine="709"/>
        <w:rPr>
          <w:rFonts w:cs="Arial"/>
        </w:rPr>
      </w:pPr>
      <w:r w:rsidRPr="002372B5">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w:t>
      </w:r>
      <w:r w:rsidRPr="002372B5">
        <w:rPr>
          <w:rFonts w:cs="Arial"/>
        </w:rPr>
        <w:lastRenderedPageBreak/>
        <w:t xml:space="preserve">разнообразия среды муниципального образования в темное время суток применяются следующие режимы их работы: </w:t>
      </w:r>
    </w:p>
    <w:p w:rsidR="00463C54" w:rsidRPr="002372B5" w:rsidRDefault="00463C54" w:rsidP="00A738BA">
      <w:pPr>
        <w:ind w:firstLine="709"/>
        <w:rPr>
          <w:rFonts w:cs="Arial"/>
        </w:rPr>
      </w:pPr>
      <w:r w:rsidRPr="002372B5">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2372B5" w:rsidRDefault="00463C54" w:rsidP="00A738BA">
      <w:pPr>
        <w:ind w:firstLine="709"/>
        <w:rPr>
          <w:rFonts w:cs="Arial"/>
        </w:rPr>
      </w:pPr>
      <w:r w:rsidRPr="002372B5">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2372B5" w:rsidRDefault="00463C54" w:rsidP="00A738BA">
      <w:pPr>
        <w:ind w:firstLine="709"/>
        <w:rPr>
          <w:rFonts w:cs="Arial"/>
        </w:rPr>
      </w:pPr>
      <w:r w:rsidRPr="002372B5">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2372B5" w:rsidRDefault="00463C54" w:rsidP="00A738BA">
      <w:pPr>
        <w:ind w:firstLine="709"/>
        <w:rPr>
          <w:rFonts w:cs="Arial"/>
        </w:rPr>
      </w:pPr>
      <w:r w:rsidRPr="002372B5">
        <w:rPr>
          <w:rFonts w:cs="Arial"/>
        </w:rPr>
        <w:t>7. Содержание объектов (средств) наружного освещения.</w:t>
      </w:r>
    </w:p>
    <w:p w:rsidR="00463C54" w:rsidRPr="002372B5" w:rsidRDefault="00463C54" w:rsidP="00A738BA">
      <w:pPr>
        <w:ind w:firstLine="709"/>
        <w:rPr>
          <w:rFonts w:cs="Arial"/>
        </w:rPr>
      </w:pPr>
      <w:r w:rsidRPr="002372B5">
        <w:rPr>
          <w:rFonts w:cs="Arial"/>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463C54" w:rsidRPr="002372B5" w:rsidRDefault="00463C54" w:rsidP="00A738BA">
      <w:pPr>
        <w:ind w:firstLine="709"/>
        <w:rPr>
          <w:rFonts w:cs="Arial"/>
        </w:rPr>
      </w:pPr>
      <w:r w:rsidRPr="002372B5">
        <w:rPr>
          <w:rFonts w:cs="Arial"/>
        </w:rPr>
        <w:t>7.2.</w:t>
      </w:r>
      <w:r w:rsidR="00A738BA" w:rsidRPr="002372B5">
        <w:rPr>
          <w:rFonts w:cs="Arial"/>
        </w:rPr>
        <w:t xml:space="preserve"> </w:t>
      </w:r>
      <w:r w:rsidRPr="002372B5">
        <w:rPr>
          <w:rFonts w:cs="Arial"/>
        </w:rPr>
        <w:t>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2372B5" w:rsidRDefault="00463C54" w:rsidP="00A738BA">
      <w:pPr>
        <w:ind w:firstLine="709"/>
        <w:rPr>
          <w:rFonts w:cs="Arial"/>
        </w:rPr>
      </w:pPr>
      <w:r w:rsidRPr="002372B5">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2372B5" w:rsidRDefault="00463C54" w:rsidP="00A738BA">
      <w:pPr>
        <w:ind w:firstLine="709"/>
        <w:rPr>
          <w:rFonts w:cs="Arial"/>
        </w:rPr>
      </w:pPr>
      <w:r w:rsidRPr="002372B5">
        <w:rPr>
          <w:rFonts w:cs="Arial"/>
        </w:rPr>
        <w:t>7.4. Домовые фонари и светильники у подъездов включаются и выключаются одновременно с наружным освещением населенного пункта.</w:t>
      </w:r>
    </w:p>
    <w:p w:rsidR="00463C54" w:rsidRPr="002372B5" w:rsidRDefault="00463C54" w:rsidP="00A738BA">
      <w:pPr>
        <w:ind w:firstLine="709"/>
        <w:rPr>
          <w:rFonts w:cs="Arial"/>
        </w:rPr>
      </w:pPr>
      <w:r w:rsidRPr="002372B5">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2372B5" w:rsidRDefault="00463C54" w:rsidP="00A738BA">
      <w:pPr>
        <w:ind w:firstLine="709"/>
        <w:rPr>
          <w:rFonts w:cs="Arial"/>
        </w:rPr>
      </w:pPr>
      <w:r w:rsidRPr="002372B5">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2372B5" w:rsidRDefault="00463C54" w:rsidP="00A738BA">
      <w:pPr>
        <w:ind w:firstLine="709"/>
        <w:rPr>
          <w:rFonts w:cs="Arial"/>
        </w:rPr>
      </w:pPr>
      <w:r w:rsidRPr="002372B5">
        <w:rPr>
          <w:rFonts w:cs="Arial"/>
        </w:rPr>
        <w:t>7.7. Опоры электрического освещения должны быть покрашены, содержаться в исправном состоянии и чистоте.</w:t>
      </w:r>
    </w:p>
    <w:p w:rsidR="00463C54" w:rsidRPr="002372B5" w:rsidRDefault="00463C54" w:rsidP="00A738BA">
      <w:pPr>
        <w:ind w:firstLine="709"/>
        <w:rPr>
          <w:rFonts w:cs="Arial"/>
        </w:rPr>
      </w:pPr>
      <w:r w:rsidRPr="002372B5">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2372B5" w:rsidRDefault="00463C54" w:rsidP="00A738BA">
      <w:pPr>
        <w:ind w:firstLine="709"/>
        <w:rPr>
          <w:rFonts w:cs="Arial"/>
        </w:rPr>
      </w:pPr>
      <w:r w:rsidRPr="002372B5">
        <w:rPr>
          <w:rFonts w:cs="Arial"/>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463C54" w:rsidRPr="002372B5" w:rsidRDefault="00463C54" w:rsidP="00A738BA">
      <w:pPr>
        <w:ind w:firstLine="709"/>
        <w:rPr>
          <w:rFonts w:cs="Arial"/>
        </w:rPr>
      </w:pPr>
      <w:r w:rsidRPr="002372B5">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2372B5" w:rsidRDefault="00463C54" w:rsidP="00A738BA">
      <w:pPr>
        <w:ind w:firstLine="709"/>
        <w:rPr>
          <w:rFonts w:cs="Arial"/>
        </w:rPr>
      </w:pPr>
      <w:r w:rsidRPr="002372B5">
        <w:rPr>
          <w:rFonts w:cs="Arial"/>
        </w:rPr>
        <w:t>7.11. Металлические опоры, кронштейны и другие элементы устройств наружного освещения не должны</w:t>
      </w:r>
      <w:r w:rsidR="00A738BA" w:rsidRPr="002372B5">
        <w:rPr>
          <w:rFonts w:cs="Arial"/>
        </w:rPr>
        <w:t xml:space="preserve"> </w:t>
      </w:r>
      <w:r w:rsidRPr="002372B5">
        <w:rPr>
          <w:rFonts w:cs="Arial"/>
        </w:rPr>
        <w:t>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2372B5" w:rsidRDefault="00463C54" w:rsidP="00A738BA">
      <w:pPr>
        <w:ind w:firstLine="709"/>
        <w:rPr>
          <w:rFonts w:cs="Arial"/>
        </w:rPr>
      </w:pPr>
      <w:r w:rsidRPr="002372B5">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w:t>
      </w:r>
      <w:r w:rsidRPr="002372B5">
        <w:rPr>
          <w:rFonts w:cs="Arial"/>
        </w:rPr>
        <w:lastRenderedPageBreak/>
        <w:t xml:space="preserve">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2372B5" w:rsidRDefault="00463C54" w:rsidP="00A738BA">
      <w:pPr>
        <w:ind w:firstLine="709"/>
        <w:rPr>
          <w:rFonts w:cs="Arial"/>
        </w:rPr>
      </w:pPr>
      <w:r w:rsidRPr="002372B5">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2372B5" w:rsidRDefault="00463C54" w:rsidP="00A738BA">
      <w:pPr>
        <w:ind w:firstLine="709"/>
        <w:rPr>
          <w:rFonts w:cs="Arial"/>
        </w:rPr>
      </w:pPr>
      <w:r w:rsidRPr="002372B5">
        <w:rPr>
          <w:rFonts w:cs="Arial"/>
        </w:rPr>
        <w:t>7.14.</w:t>
      </w:r>
      <w:r w:rsidR="00A738BA" w:rsidRPr="002372B5">
        <w:rPr>
          <w:rFonts w:cs="Arial"/>
        </w:rPr>
        <w:t xml:space="preserve"> </w:t>
      </w:r>
      <w:r w:rsidRPr="002372B5">
        <w:rPr>
          <w:rFonts w:cs="Arial"/>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2372B5" w:rsidRDefault="00463C54" w:rsidP="00A738BA">
      <w:pPr>
        <w:ind w:firstLine="709"/>
        <w:rPr>
          <w:rFonts w:cs="Arial"/>
        </w:rPr>
      </w:pPr>
      <w:r w:rsidRPr="002372B5">
        <w:rPr>
          <w:rFonts w:cs="Arial"/>
        </w:rPr>
        <w:t>7.15.</w:t>
      </w:r>
      <w:r w:rsidR="00A738BA" w:rsidRPr="002372B5">
        <w:rPr>
          <w:rFonts w:cs="Arial"/>
        </w:rPr>
        <w:t xml:space="preserve"> </w:t>
      </w:r>
      <w:r w:rsidRPr="002372B5">
        <w:rPr>
          <w:rFonts w:cs="Arial"/>
        </w:rPr>
        <w:t>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2372B5" w:rsidRDefault="00463C54" w:rsidP="00A738BA">
      <w:pPr>
        <w:ind w:firstLine="709"/>
        <w:rPr>
          <w:rFonts w:cs="Arial"/>
        </w:rPr>
      </w:pPr>
      <w:r w:rsidRPr="002372B5">
        <w:rPr>
          <w:rFonts w:cs="Arial"/>
        </w:rPr>
        <w:t>7.16. Организации, эксплуатирующие электрические сети наружного освещения, обязаны:</w:t>
      </w:r>
    </w:p>
    <w:p w:rsidR="00463C54" w:rsidRPr="002372B5" w:rsidRDefault="00463C54" w:rsidP="00A738BA">
      <w:pPr>
        <w:ind w:firstLine="709"/>
        <w:rPr>
          <w:rFonts w:cs="Arial"/>
        </w:rPr>
      </w:pPr>
      <w:r w:rsidRPr="002372B5">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2372B5" w:rsidRDefault="00463C54" w:rsidP="00A738BA">
      <w:pPr>
        <w:ind w:firstLine="709"/>
        <w:rPr>
          <w:rFonts w:cs="Arial"/>
        </w:rPr>
      </w:pPr>
      <w:r w:rsidRPr="002372B5">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2372B5" w:rsidRDefault="00463C54" w:rsidP="00A738BA">
      <w:pPr>
        <w:ind w:firstLine="709"/>
        <w:rPr>
          <w:rFonts w:cs="Arial"/>
        </w:rPr>
      </w:pPr>
      <w:r w:rsidRPr="002372B5">
        <w:rPr>
          <w:rFonts w:cs="Arial"/>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2372B5" w:rsidRDefault="00463C54" w:rsidP="00A738BA">
      <w:pPr>
        <w:ind w:firstLine="709"/>
        <w:rPr>
          <w:rFonts w:cs="Arial"/>
        </w:rPr>
      </w:pPr>
      <w:r w:rsidRPr="002372B5">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2372B5" w:rsidRDefault="00463C54" w:rsidP="00A738BA">
      <w:pPr>
        <w:ind w:firstLine="709"/>
        <w:rPr>
          <w:rFonts w:cs="Arial"/>
        </w:rPr>
      </w:pPr>
      <w:r w:rsidRPr="002372B5">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2372B5" w:rsidRDefault="00463C54" w:rsidP="00A738BA">
      <w:pPr>
        <w:ind w:firstLine="709"/>
        <w:rPr>
          <w:rFonts w:cs="Arial"/>
        </w:rPr>
      </w:pPr>
      <w:r w:rsidRPr="002372B5">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2372B5" w:rsidRDefault="00463C54" w:rsidP="00A738BA">
      <w:pPr>
        <w:ind w:firstLine="709"/>
        <w:rPr>
          <w:rFonts w:cs="Arial"/>
        </w:rPr>
      </w:pPr>
      <w:r w:rsidRPr="002372B5">
        <w:rPr>
          <w:rFonts w:cs="Arial"/>
        </w:rPr>
        <w:t>7.19. При эксплуатации объектов (средств) наружного освещения не допускается:</w:t>
      </w:r>
    </w:p>
    <w:p w:rsidR="00463C54" w:rsidRPr="002372B5" w:rsidRDefault="00463C54" w:rsidP="00A738BA">
      <w:pPr>
        <w:ind w:firstLine="709"/>
        <w:rPr>
          <w:rFonts w:cs="Arial"/>
        </w:rPr>
      </w:pPr>
      <w:r w:rsidRPr="002372B5">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2372B5" w:rsidRDefault="00463C54" w:rsidP="00A738BA">
      <w:pPr>
        <w:ind w:firstLine="709"/>
        <w:rPr>
          <w:rFonts w:cs="Arial"/>
        </w:rPr>
      </w:pPr>
      <w:r w:rsidRPr="002372B5">
        <w:rPr>
          <w:rFonts w:cs="Arial"/>
        </w:rPr>
        <w:t>- самовольное подсоединение и подключение проводов и кабелей к сетям и устройствам наружного освещения;</w:t>
      </w:r>
    </w:p>
    <w:p w:rsidR="00A738BA" w:rsidRPr="002372B5" w:rsidRDefault="00463C54" w:rsidP="00A738BA">
      <w:pPr>
        <w:ind w:firstLine="709"/>
        <w:rPr>
          <w:rFonts w:cs="Arial"/>
        </w:rPr>
      </w:pPr>
      <w:r w:rsidRPr="002372B5">
        <w:rPr>
          <w:rFonts w:cs="Arial"/>
        </w:rPr>
        <w:t>- эксплуатация сетей и устройств наружного освещения при наличии обрывов проводов, повреждений опор, изоляторов.</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A738BA">
      <w:pPr>
        <w:ind w:firstLine="709"/>
        <w:rPr>
          <w:rFonts w:cs="Arial"/>
        </w:rPr>
      </w:pPr>
      <w:r w:rsidRPr="002372B5">
        <w:rPr>
          <w:rFonts w:cs="Arial"/>
          <w:bCs/>
        </w:rPr>
        <w:t xml:space="preserve">1. Элементы озеленения и </w:t>
      </w:r>
      <w:r w:rsidRPr="002372B5">
        <w:rPr>
          <w:rFonts w:cs="Arial"/>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2372B5" w:rsidRDefault="00463C54" w:rsidP="00A738BA">
      <w:pPr>
        <w:ind w:firstLine="709"/>
        <w:rPr>
          <w:rFonts w:cs="Arial"/>
          <w:bCs/>
        </w:rPr>
      </w:pPr>
      <w:r w:rsidRPr="002372B5">
        <w:rPr>
          <w:rFonts w:cs="Arial"/>
          <w:bCs/>
        </w:rPr>
        <w:t xml:space="preserve">1.1. При создании элементов озеленения необходимо учитывать принципы организации комфортной пешеходной среды, комфортной среды для общения, </w:t>
      </w:r>
      <w:r w:rsidRPr="002372B5">
        <w:rPr>
          <w:rFonts w:cs="Arial"/>
          <w:bCs/>
        </w:rPr>
        <w:lastRenderedPageBreak/>
        <w:t>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2372B5" w:rsidRDefault="00463C54" w:rsidP="00A738BA">
      <w:pPr>
        <w:ind w:firstLine="709"/>
        <w:rPr>
          <w:rFonts w:cs="Arial"/>
          <w:bCs/>
        </w:rPr>
      </w:pPr>
      <w:r w:rsidRPr="002372B5">
        <w:rPr>
          <w:rFonts w:cs="Arial"/>
          <w:bCs/>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2372B5" w:rsidRDefault="00463C54" w:rsidP="00A738BA">
      <w:pPr>
        <w:ind w:firstLine="709"/>
        <w:rPr>
          <w:rFonts w:cs="Arial"/>
          <w:bCs/>
        </w:rPr>
      </w:pPr>
      <w:r w:rsidRPr="002372B5">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2372B5" w:rsidRDefault="00463C54" w:rsidP="00A738BA">
      <w:pPr>
        <w:ind w:firstLine="709"/>
        <w:rPr>
          <w:rFonts w:cs="Arial"/>
        </w:rPr>
      </w:pPr>
      <w:r w:rsidRPr="002372B5">
        <w:rPr>
          <w:rFonts w:cs="Arial"/>
          <w:bCs/>
        </w:rPr>
        <w:t>1.4. Р</w:t>
      </w:r>
      <w:r w:rsidRPr="002372B5">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2372B5" w:rsidRDefault="00463C54" w:rsidP="00A738BA">
      <w:pPr>
        <w:ind w:firstLine="709"/>
        <w:rPr>
          <w:rFonts w:cs="Arial"/>
        </w:rPr>
      </w:pPr>
      <w:r w:rsidRPr="002372B5">
        <w:rPr>
          <w:rFonts w:cs="Arial"/>
        </w:rPr>
        <w:t>Проектными решениями должно быть обеспечено:</w:t>
      </w:r>
    </w:p>
    <w:p w:rsidR="00463C54" w:rsidRPr="002372B5" w:rsidRDefault="00463C54" w:rsidP="00A738BA">
      <w:pPr>
        <w:ind w:firstLine="709"/>
        <w:rPr>
          <w:rFonts w:cs="Arial"/>
        </w:rPr>
      </w:pPr>
      <w:r w:rsidRPr="002372B5">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2372B5" w:rsidRDefault="00463C54" w:rsidP="00A738BA">
      <w:pPr>
        <w:ind w:firstLine="709"/>
        <w:rPr>
          <w:rFonts w:cs="Arial"/>
        </w:rPr>
      </w:pPr>
      <w:r w:rsidRPr="002372B5">
        <w:rPr>
          <w:rFonts w:cs="Arial"/>
        </w:rPr>
        <w:t>- рациональное проведение работ по инженерной подготовке территории;</w:t>
      </w:r>
    </w:p>
    <w:p w:rsidR="00463C54" w:rsidRPr="002372B5" w:rsidRDefault="00463C54" w:rsidP="00A738BA">
      <w:pPr>
        <w:ind w:firstLine="709"/>
        <w:rPr>
          <w:rFonts w:cs="Arial"/>
        </w:rPr>
      </w:pPr>
      <w:r w:rsidRPr="002372B5">
        <w:rPr>
          <w:rFonts w:cs="Arial"/>
        </w:rPr>
        <w:t>- создание целостной системы благоустройства и озеленения территории, рассчитанной на многоцелевое использование;</w:t>
      </w:r>
    </w:p>
    <w:p w:rsidR="00463C54" w:rsidRPr="002372B5" w:rsidRDefault="00463C54" w:rsidP="00A738BA">
      <w:pPr>
        <w:ind w:firstLine="709"/>
        <w:rPr>
          <w:rFonts w:cs="Arial"/>
        </w:rPr>
      </w:pPr>
      <w:r w:rsidRPr="002372B5">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2372B5" w:rsidRDefault="00463C54" w:rsidP="00A738BA">
      <w:pPr>
        <w:ind w:firstLine="709"/>
        <w:rPr>
          <w:rFonts w:cs="Arial"/>
        </w:rPr>
      </w:pPr>
      <w:r w:rsidRPr="002372B5">
        <w:rPr>
          <w:rFonts w:cs="Arial"/>
        </w:rPr>
        <w:t>- рациональное использование всех конструктивных элементов садово-паркового объекта.</w:t>
      </w:r>
    </w:p>
    <w:p w:rsidR="00463C54" w:rsidRPr="002372B5" w:rsidRDefault="00463C54" w:rsidP="00A738BA">
      <w:pPr>
        <w:ind w:firstLine="709"/>
        <w:rPr>
          <w:rFonts w:cs="Arial"/>
        </w:rPr>
      </w:pPr>
      <w:r w:rsidRPr="002372B5">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2372B5" w:rsidRDefault="00463C54" w:rsidP="00A738BA">
      <w:pPr>
        <w:ind w:firstLine="709"/>
        <w:rPr>
          <w:rFonts w:cs="Arial"/>
          <w:bCs/>
        </w:rPr>
      </w:pPr>
      <w:r w:rsidRPr="002372B5">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2372B5" w:rsidRDefault="00463C54" w:rsidP="00A738BA">
      <w:pPr>
        <w:ind w:firstLine="709"/>
        <w:rPr>
          <w:rFonts w:cs="Arial"/>
          <w:bCs/>
        </w:rPr>
      </w:pPr>
      <w:r w:rsidRPr="002372B5">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463C54" w:rsidRPr="002372B5" w:rsidRDefault="00463C54" w:rsidP="00A738BA">
      <w:pPr>
        <w:ind w:firstLine="709"/>
        <w:rPr>
          <w:rFonts w:cs="Arial"/>
        </w:rPr>
      </w:pPr>
      <w:r w:rsidRPr="002372B5">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2372B5" w:rsidRDefault="00463C54" w:rsidP="00A738BA">
      <w:pPr>
        <w:ind w:firstLine="709"/>
        <w:rPr>
          <w:rFonts w:cs="Arial"/>
        </w:rPr>
      </w:pPr>
      <w:r w:rsidRPr="002372B5">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2372B5" w:rsidRDefault="00463C54" w:rsidP="00A738BA">
      <w:pPr>
        <w:ind w:firstLine="709"/>
        <w:rPr>
          <w:rFonts w:cs="Arial"/>
        </w:rPr>
      </w:pPr>
      <w:r w:rsidRPr="002372B5">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2372B5" w:rsidRDefault="00463C54" w:rsidP="00A738BA">
      <w:pPr>
        <w:ind w:firstLine="709"/>
        <w:rPr>
          <w:rFonts w:cs="Arial"/>
        </w:rPr>
      </w:pPr>
      <w:r w:rsidRPr="002372B5">
        <w:rPr>
          <w:rFonts w:cs="Arial"/>
        </w:rPr>
        <w:t>– растения, широко известные как вызывающие аллергическую реакцию в период цветения.</w:t>
      </w:r>
    </w:p>
    <w:p w:rsidR="00463C54" w:rsidRPr="002372B5" w:rsidRDefault="00463C54" w:rsidP="00A738BA">
      <w:pPr>
        <w:ind w:firstLine="709"/>
        <w:rPr>
          <w:rFonts w:cs="Arial"/>
        </w:rPr>
      </w:pPr>
      <w:r w:rsidRPr="002372B5">
        <w:rPr>
          <w:rFonts w:cs="Arial"/>
        </w:rPr>
        <w:lastRenderedPageBreak/>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2372B5" w:rsidRDefault="00463C54" w:rsidP="00A738BA">
      <w:pPr>
        <w:ind w:firstLine="709"/>
        <w:rPr>
          <w:rFonts w:cs="Arial"/>
        </w:rPr>
      </w:pPr>
      <w:r w:rsidRPr="002372B5">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2372B5" w:rsidRDefault="00463C54" w:rsidP="00A738BA">
      <w:pPr>
        <w:ind w:firstLine="709"/>
        <w:rPr>
          <w:rFonts w:cs="Arial"/>
        </w:rPr>
      </w:pPr>
      <w:r w:rsidRPr="002372B5">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2372B5" w:rsidRDefault="00463C54" w:rsidP="00A738BA">
      <w:pPr>
        <w:ind w:firstLine="709"/>
        <w:rPr>
          <w:rFonts w:cs="Arial"/>
        </w:rPr>
      </w:pPr>
      <w:r w:rsidRPr="002372B5">
        <w:rPr>
          <w:rFonts w:cs="Arial"/>
        </w:rPr>
        <w:t xml:space="preserve">– от наружной стены здания, сооружения: ствол дерева – 5 м, кустарник – 1,5 м; </w:t>
      </w:r>
    </w:p>
    <w:p w:rsidR="00463C54" w:rsidRPr="002372B5" w:rsidRDefault="00463C54" w:rsidP="00A738BA">
      <w:pPr>
        <w:ind w:firstLine="709"/>
        <w:rPr>
          <w:rFonts w:cs="Arial"/>
        </w:rPr>
      </w:pPr>
      <w:r w:rsidRPr="002372B5">
        <w:rPr>
          <w:rFonts w:cs="Arial"/>
        </w:rPr>
        <w:t xml:space="preserve">– от края тротуара и садовой дорожки: ствол дерева – 0,7 м, кустарник – 0,5 м; </w:t>
      </w:r>
    </w:p>
    <w:p w:rsidR="00463C54" w:rsidRPr="002372B5" w:rsidRDefault="00463C54" w:rsidP="00A738BA">
      <w:pPr>
        <w:ind w:firstLine="709"/>
        <w:rPr>
          <w:rFonts w:cs="Arial"/>
        </w:rPr>
      </w:pPr>
      <w:r w:rsidRPr="002372B5">
        <w:rPr>
          <w:rFonts w:cs="Arial"/>
        </w:rPr>
        <w:t xml:space="preserve">– от края проезжей части, кромки укрепленной полосы обочины дороги: ствол дерева – 2 м, кустарник – 1,0 м; </w:t>
      </w:r>
    </w:p>
    <w:p w:rsidR="00463C54" w:rsidRPr="002372B5" w:rsidRDefault="00463C54" w:rsidP="00A738BA">
      <w:pPr>
        <w:ind w:firstLine="709"/>
        <w:rPr>
          <w:rFonts w:cs="Arial"/>
        </w:rPr>
      </w:pPr>
      <w:r w:rsidRPr="002372B5">
        <w:rPr>
          <w:rFonts w:cs="Arial"/>
        </w:rPr>
        <w:t>– от мачты и опоры осветительной сети: ствол дерева – 4,0 м:</w:t>
      </w:r>
    </w:p>
    <w:p w:rsidR="00463C54" w:rsidRPr="002372B5" w:rsidRDefault="00463C54" w:rsidP="00A738BA">
      <w:pPr>
        <w:ind w:firstLine="709"/>
        <w:rPr>
          <w:rFonts w:cs="Arial"/>
        </w:rPr>
      </w:pPr>
      <w:r w:rsidRPr="002372B5">
        <w:rPr>
          <w:rFonts w:cs="Arial"/>
        </w:rPr>
        <w:t>– от подземного газопровода, канализации: ствол дерева – 1,5 м;</w:t>
      </w:r>
    </w:p>
    <w:p w:rsidR="00463C54" w:rsidRPr="002372B5" w:rsidRDefault="00463C54" w:rsidP="00A738BA">
      <w:pPr>
        <w:ind w:firstLine="709"/>
        <w:rPr>
          <w:rFonts w:cs="Arial"/>
        </w:rPr>
      </w:pPr>
      <w:r w:rsidRPr="002372B5">
        <w:rPr>
          <w:rFonts w:cs="Arial"/>
        </w:rPr>
        <w:t xml:space="preserve">– от тепловой сети: ствол дерева – 2,0 м, кустарник – 1,0 м; </w:t>
      </w:r>
    </w:p>
    <w:p w:rsidR="00463C54" w:rsidRPr="002372B5" w:rsidRDefault="00463C54" w:rsidP="00A738BA">
      <w:pPr>
        <w:ind w:firstLine="709"/>
        <w:rPr>
          <w:rFonts w:cs="Arial"/>
        </w:rPr>
      </w:pPr>
      <w:r w:rsidRPr="002372B5">
        <w:rPr>
          <w:rFonts w:cs="Arial"/>
        </w:rPr>
        <w:t>– от водопровода: ствол дерева – 2,0 м;</w:t>
      </w:r>
    </w:p>
    <w:p w:rsidR="00463C54" w:rsidRPr="002372B5" w:rsidRDefault="00463C54" w:rsidP="00A738BA">
      <w:pPr>
        <w:ind w:firstLine="709"/>
        <w:rPr>
          <w:rFonts w:cs="Arial"/>
        </w:rPr>
      </w:pPr>
      <w:r w:rsidRPr="002372B5">
        <w:rPr>
          <w:rFonts w:cs="Arial"/>
        </w:rPr>
        <w:t>– от силового кабеля и кабеля связи: ствол дерева – 2,0 м, кустарник – 0,7 м.</w:t>
      </w:r>
    </w:p>
    <w:p w:rsidR="00463C54" w:rsidRPr="002372B5" w:rsidRDefault="00463C54" w:rsidP="00A738BA">
      <w:pPr>
        <w:ind w:firstLine="709"/>
        <w:rPr>
          <w:rFonts w:cs="Arial"/>
        </w:rPr>
      </w:pPr>
      <w:r w:rsidRPr="002372B5">
        <w:rPr>
          <w:rFonts w:cs="Arial"/>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r w:rsidR="00A738BA" w:rsidRPr="002372B5">
        <w:rPr>
          <w:rFonts w:cs="Arial"/>
        </w:rPr>
        <w:t xml:space="preserve"> </w:t>
      </w:r>
      <w:r w:rsidRPr="002372B5">
        <w:rPr>
          <w:rFonts w:cs="Arial"/>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2372B5" w:rsidRDefault="00463C54" w:rsidP="00A738BA">
      <w:pPr>
        <w:ind w:firstLine="709"/>
        <w:rPr>
          <w:rFonts w:cs="Arial"/>
        </w:rPr>
      </w:pPr>
      <w:r w:rsidRPr="002372B5">
        <w:rPr>
          <w:rFonts w:cs="Arial"/>
        </w:rPr>
        <w:t>1.10. Содержание деревьев и кустарников.</w:t>
      </w:r>
    </w:p>
    <w:p w:rsidR="00463C54" w:rsidRPr="002372B5" w:rsidRDefault="00463C54" w:rsidP="00A738BA">
      <w:pPr>
        <w:ind w:firstLine="709"/>
        <w:rPr>
          <w:rFonts w:cs="Arial"/>
        </w:rPr>
      </w:pPr>
      <w:r w:rsidRPr="002372B5">
        <w:rPr>
          <w:rFonts w:cs="Arial"/>
        </w:rPr>
        <w:t>1) Полив.</w:t>
      </w:r>
    </w:p>
    <w:p w:rsidR="00463C54" w:rsidRPr="002372B5" w:rsidRDefault="00463C54" w:rsidP="00A738BA">
      <w:pPr>
        <w:ind w:firstLine="709"/>
        <w:rPr>
          <w:rFonts w:cs="Arial"/>
        </w:rPr>
      </w:pPr>
      <w:r w:rsidRPr="002372B5">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2372B5" w:rsidRDefault="00463C54" w:rsidP="00A738BA">
      <w:pPr>
        <w:ind w:firstLine="709"/>
        <w:rPr>
          <w:rFonts w:cs="Arial"/>
        </w:rPr>
      </w:pPr>
      <w:r w:rsidRPr="002372B5">
        <w:rPr>
          <w:rFonts w:cs="Arial"/>
        </w:rPr>
        <w:t>2) Рыхление почвы, Мульчирование.</w:t>
      </w:r>
    </w:p>
    <w:p w:rsidR="00463C54" w:rsidRPr="002372B5" w:rsidRDefault="00463C54" w:rsidP="00A738BA">
      <w:pPr>
        <w:ind w:firstLine="709"/>
        <w:rPr>
          <w:rFonts w:cs="Arial"/>
        </w:rPr>
      </w:pPr>
      <w:r w:rsidRPr="002372B5">
        <w:rPr>
          <w:rFonts w:cs="Arial"/>
        </w:rPr>
        <w:t>Рыхление почвы, мульчирование проводятся весной до</w:t>
      </w:r>
      <w:r w:rsidR="00A738BA" w:rsidRPr="002372B5">
        <w:rPr>
          <w:rFonts w:cs="Arial"/>
        </w:rPr>
        <w:t xml:space="preserve"> </w:t>
      </w:r>
      <w:r w:rsidRPr="002372B5">
        <w:rPr>
          <w:rFonts w:cs="Arial"/>
        </w:rPr>
        <w:t>1 июня</w:t>
      </w:r>
      <w:r w:rsidR="00A738BA" w:rsidRPr="002372B5">
        <w:rPr>
          <w:rFonts w:cs="Arial"/>
        </w:rPr>
        <w:t xml:space="preserve"> </w:t>
      </w:r>
      <w:r w:rsidRPr="002372B5">
        <w:rPr>
          <w:rFonts w:cs="Arial"/>
        </w:rPr>
        <w:t>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2372B5" w:rsidRDefault="00463C54" w:rsidP="00A738BA">
      <w:pPr>
        <w:ind w:firstLine="709"/>
        <w:rPr>
          <w:rFonts w:cs="Arial"/>
        </w:rPr>
      </w:pPr>
      <w:r w:rsidRPr="002372B5">
        <w:rPr>
          <w:rFonts w:cs="Arial"/>
        </w:rPr>
        <w:t>3) Обрезка кроны (санитарная, формовочная, омолаживающая).</w:t>
      </w:r>
    </w:p>
    <w:p w:rsidR="00463C54" w:rsidRPr="002372B5" w:rsidRDefault="00463C54" w:rsidP="00A738BA">
      <w:pPr>
        <w:ind w:firstLine="709"/>
        <w:rPr>
          <w:rFonts w:cs="Arial"/>
        </w:rPr>
      </w:pPr>
      <w:r w:rsidRPr="002372B5">
        <w:rPr>
          <w:rFonts w:cs="Arial"/>
        </w:rPr>
        <w:t>Удаление поросли производится в вегетационный период не менее одного раза месяц.</w:t>
      </w:r>
    </w:p>
    <w:p w:rsidR="00463C54" w:rsidRPr="002372B5" w:rsidRDefault="00463C54" w:rsidP="00A738BA">
      <w:pPr>
        <w:ind w:firstLine="709"/>
        <w:rPr>
          <w:rFonts w:cs="Arial"/>
        </w:rPr>
      </w:pPr>
      <w:r w:rsidRPr="002372B5">
        <w:rPr>
          <w:rFonts w:cs="Arial"/>
        </w:rPr>
        <w:t>Санитарную обрезку следует проводить ежегодно в течение всего вегетационного периода.</w:t>
      </w:r>
    </w:p>
    <w:p w:rsidR="00463C54" w:rsidRPr="002372B5" w:rsidRDefault="00463C54" w:rsidP="00A738BA">
      <w:pPr>
        <w:ind w:firstLine="709"/>
        <w:rPr>
          <w:rFonts w:cs="Arial"/>
        </w:rPr>
      </w:pPr>
      <w:r w:rsidRPr="002372B5">
        <w:rPr>
          <w:rFonts w:cs="Arial"/>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w:t>
      </w:r>
      <w:r w:rsidRPr="002372B5">
        <w:rPr>
          <w:rFonts w:cs="Arial"/>
        </w:rPr>
        <w:lastRenderedPageBreak/>
        <w:t>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63C54" w:rsidRPr="002372B5" w:rsidRDefault="00463C54" w:rsidP="00A738BA">
      <w:pPr>
        <w:ind w:firstLine="709"/>
        <w:rPr>
          <w:rFonts w:cs="Arial"/>
        </w:rPr>
      </w:pPr>
      <w:r w:rsidRPr="002372B5">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2372B5" w:rsidRDefault="00463C54" w:rsidP="00A738BA">
      <w:pPr>
        <w:ind w:firstLine="709"/>
        <w:rPr>
          <w:rFonts w:cs="Arial"/>
        </w:rPr>
      </w:pPr>
      <w:r w:rsidRPr="002372B5">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2372B5" w:rsidRDefault="00463C54" w:rsidP="00A738BA">
      <w:pPr>
        <w:ind w:firstLine="709"/>
        <w:rPr>
          <w:rFonts w:cs="Arial"/>
        </w:rPr>
      </w:pPr>
      <w:r w:rsidRPr="002372B5">
        <w:rPr>
          <w:rFonts w:cs="Arial"/>
        </w:rPr>
        <w:t>У медленнорастущих деревьев формовку крон лучше производить через 2-4 года.</w:t>
      </w:r>
    </w:p>
    <w:p w:rsidR="00463C54" w:rsidRPr="002372B5" w:rsidRDefault="00463C54" w:rsidP="00A738BA">
      <w:pPr>
        <w:ind w:firstLine="709"/>
        <w:rPr>
          <w:rFonts w:cs="Arial"/>
        </w:rPr>
      </w:pPr>
      <w:r w:rsidRPr="002372B5">
        <w:rPr>
          <w:rFonts w:cs="Arial"/>
        </w:rPr>
        <w:t>Формовочную обрезку следует проводить ранней весной до распускания почек или осенью после листопада.</w:t>
      </w:r>
    </w:p>
    <w:p w:rsidR="00463C54" w:rsidRPr="002372B5" w:rsidRDefault="00463C54" w:rsidP="00A738BA">
      <w:pPr>
        <w:ind w:firstLine="709"/>
        <w:rPr>
          <w:rFonts w:cs="Arial"/>
        </w:rPr>
      </w:pPr>
      <w:r w:rsidRPr="002372B5">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2372B5" w:rsidRDefault="00463C54" w:rsidP="00A738BA">
      <w:pPr>
        <w:ind w:firstLine="709"/>
        <w:rPr>
          <w:rFonts w:cs="Arial"/>
        </w:rPr>
      </w:pPr>
      <w:r w:rsidRPr="002372B5">
        <w:rPr>
          <w:rFonts w:cs="Arial"/>
        </w:rPr>
        <w:t xml:space="preserve">4) Раны, дупла и механические повреждения на деревьях обязательно заделываются. </w:t>
      </w:r>
    </w:p>
    <w:p w:rsidR="00463C54" w:rsidRPr="002372B5" w:rsidRDefault="00463C54" w:rsidP="00A738BA">
      <w:pPr>
        <w:ind w:firstLine="709"/>
        <w:rPr>
          <w:rFonts w:cs="Arial"/>
        </w:rPr>
      </w:pPr>
      <w:r w:rsidRPr="002372B5">
        <w:rPr>
          <w:rFonts w:cs="Arial"/>
        </w:rPr>
        <w:t>1.11. Содержание газонов.</w:t>
      </w:r>
    </w:p>
    <w:p w:rsidR="00463C54" w:rsidRPr="002372B5" w:rsidRDefault="00463C54" w:rsidP="00A738BA">
      <w:pPr>
        <w:ind w:firstLine="709"/>
        <w:rPr>
          <w:rFonts w:cs="Arial"/>
        </w:rPr>
      </w:pPr>
      <w:r w:rsidRPr="002372B5">
        <w:rPr>
          <w:rFonts w:cs="Arial"/>
        </w:rPr>
        <w:t>1) Кошение газонов.</w:t>
      </w:r>
    </w:p>
    <w:p w:rsidR="00463C54" w:rsidRPr="002372B5" w:rsidRDefault="00463C54" w:rsidP="00A738BA">
      <w:pPr>
        <w:ind w:firstLine="709"/>
        <w:rPr>
          <w:rFonts w:cs="Arial"/>
        </w:rPr>
      </w:pPr>
      <w:r w:rsidRPr="002372B5">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2372B5" w:rsidRDefault="00463C54" w:rsidP="00A738BA">
      <w:pPr>
        <w:ind w:firstLine="709"/>
        <w:rPr>
          <w:rFonts w:cs="Arial"/>
        </w:rPr>
      </w:pPr>
      <w:r w:rsidRPr="002372B5">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2372B5" w:rsidRDefault="00463C54" w:rsidP="00A738BA">
      <w:pPr>
        <w:ind w:firstLine="709"/>
        <w:rPr>
          <w:rFonts w:cs="Arial"/>
        </w:rPr>
      </w:pPr>
      <w:r w:rsidRPr="002372B5">
        <w:rPr>
          <w:rFonts w:cs="Arial"/>
        </w:rPr>
        <w:t>2) Прочесывание газонов от листвы, мусора.</w:t>
      </w:r>
    </w:p>
    <w:p w:rsidR="00463C54" w:rsidRPr="002372B5" w:rsidRDefault="00463C54" w:rsidP="00A738BA">
      <w:pPr>
        <w:ind w:firstLine="709"/>
        <w:rPr>
          <w:rFonts w:cs="Arial"/>
        </w:rPr>
      </w:pPr>
      <w:r w:rsidRPr="002372B5">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2372B5" w:rsidRDefault="00463C54" w:rsidP="00A738BA">
      <w:pPr>
        <w:ind w:firstLine="709"/>
        <w:rPr>
          <w:rFonts w:cs="Arial"/>
        </w:rPr>
      </w:pPr>
      <w:r w:rsidRPr="002372B5">
        <w:rPr>
          <w:rFonts w:cs="Arial"/>
        </w:rPr>
        <w:t>3) Полив.</w:t>
      </w:r>
    </w:p>
    <w:p w:rsidR="00463C54" w:rsidRPr="002372B5" w:rsidRDefault="00463C54" w:rsidP="00A738BA">
      <w:pPr>
        <w:ind w:firstLine="709"/>
        <w:rPr>
          <w:rFonts w:cs="Arial"/>
        </w:rPr>
      </w:pPr>
      <w:r w:rsidRPr="002372B5">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2372B5" w:rsidRDefault="00463C54" w:rsidP="00A738BA">
      <w:pPr>
        <w:ind w:firstLine="709"/>
        <w:rPr>
          <w:rFonts w:cs="Arial"/>
        </w:rPr>
      </w:pPr>
      <w:r w:rsidRPr="002372B5">
        <w:rPr>
          <w:rFonts w:cs="Arial"/>
        </w:rPr>
        <w:t>4) Подкормка газонов.</w:t>
      </w:r>
    </w:p>
    <w:p w:rsidR="00463C54" w:rsidRPr="002372B5" w:rsidRDefault="00463C54" w:rsidP="00A738BA">
      <w:pPr>
        <w:ind w:firstLine="709"/>
        <w:rPr>
          <w:rFonts w:cs="Arial"/>
        </w:rPr>
      </w:pPr>
      <w:r w:rsidRPr="002372B5">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2372B5" w:rsidRDefault="00463C54" w:rsidP="00A738BA">
      <w:pPr>
        <w:ind w:firstLine="709"/>
        <w:rPr>
          <w:rFonts w:cs="Arial"/>
        </w:rPr>
      </w:pPr>
      <w:r w:rsidRPr="002372B5">
        <w:rPr>
          <w:rFonts w:cs="Arial"/>
        </w:rPr>
        <w:t>5) Прополка газонов.</w:t>
      </w:r>
    </w:p>
    <w:p w:rsidR="00463C54" w:rsidRPr="002372B5" w:rsidRDefault="00463C54" w:rsidP="00A738BA">
      <w:pPr>
        <w:ind w:firstLine="709"/>
        <w:rPr>
          <w:rFonts w:cs="Arial"/>
        </w:rPr>
      </w:pPr>
      <w:r w:rsidRPr="002372B5">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2372B5" w:rsidRDefault="00463C54" w:rsidP="00A738BA">
      <w:pPr>
        <w:ind w:firstLine="709"/>
        <w:rPr>
          <w:rFonts w:cs="Arial"/>
        </w:rPr>
      </w:pPr>
      <w:r w:rsidRPr="002372B5">
        <w:rPr>
          <w:rFonts w:cs="Arial"/>
        </w:rPr>
        <w:t>6) Сбор случайного мусора.</w:t>
      </w:r>
    </w:p>
    <w:p w:rsidR="00463C54" w:rsidRPr="002372B5" w:rsidRDefault="00463C54" w:rsidP="00A738BA">
      <w:pPr>
        <w:ind w:firstLine="709"/>
        <w:rPr>
          <w:rFonts w:cs="Arial"/>
        </w:rPr>
      </w:pPr>
      <w:r w:rsidRPr="002372B5">
        <w:rPr>
          <w:rFonts w:cs="Arial"/>
        </w:rPr>
        <w:t>Сбор случайного мусора производится ежедневно с обязательным последующим вывозом.</w:t>
      </w:r>
    </w:p>
    <w:p w:rsidR="00463C54" w:rsidRPr="002372B5" w:rsidRDefault="00463C54" w:rsidP="00A738BA">
      <w:pPr>
        <w:ind w:firstLine="709"/>
        <w:rPr>
          <w:rFonts w:cs="Arial"/>
        </w:rPr>
      </w:pPr>
      <w:r w:rsidRPr="002372B5">
        <w:rPr>
          <w:rFonts w:cs="Arial"/>
        </w:rPr>
        <w:t>1.12. Содержание цветников.</w:t>
      </w:r>
    </w:p>
    <w:p w:rsidR="00463C54" w:rsidRPr="002372B5" w:rsidRDefault="00463C54" w:rsidP="00A738BA">
      <w:pPr>
        <w:ind w:firstLine="709"/>
        <w:rPr>
          <w:rFonts w:cs="Arial"/>
        </w:rPr>
      </w:pPr>
      <w:r w:rsidRPr="002372B5">
        <w:rPr>
          <w:rFonts w:cs="Arial"/>
        </w:rPr>
        <w:t>1) Полив.</w:t>
      </w:r>
    </w:p>
    <w:p w:rsidR="00463C54" w:rsidRPr="002372B5" w:rsidRDefault="00463C54" w:rsidP="00A738BA">
      <w:pPr>
        <w:ind w:firstLine="709"/>
        <w:rPr>
          <w:rFonts w:cs="Arial"/>
        </w:rPr>
      </w:pPr>
      <w:r w:rsidRPr="002372B5">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2372B5" w:rsidRDefault="00463C54" w:rsidP="00A738BA">
      <w:pPr>
        <w:ind w:firstLine="709"/>
        <w:rPr>
          <w:rFonts w:cs="Arial"/>
        </w:rPr>
      </w:pPr>
      <w:r w:rsidRPr="002372B5">
        <w:rPr>
          <w:rFonts w:cs="Arial"/>
        </w:rPr>
        <w:t>2) Рыхление почвы.</w:t>
      </w:r>
    </w:p>
    <w:p w:rsidR="00463C54" w:rsidRPr="002372B5" w:rsidRDefault="00463C54" w:rsidP="00A738BA">
      <w:pPr>
        <w:ind w:firstLine="709"/>
        <w:rPr>
          <w:rFonts w:cs="Arial"/>
        </w:rPr>
      </w:pPr>
      <w:r w:rsidRPr="002372B5">
        <w:rPr>
          <w:rFonts w:cs="Arial"/>
        </w:rPr>
        <w:t>Рыхление почвы проводится до 6 раз в вегетационный сезон.</w:t>
      </w:r>
    </w:p>
    <w:p w:rsidR="00463C54" w:rsidRPr="002372B5" w:rsidRDefault="00463C54" w:rsidP="00A738BA">
      <w:pPr>
        <w:ind w:firstLine="709"/>
        <w:rPr>
          <w:rFonts w:cs="Arial"/>
        </w:rPr>
      </w:pPr>
      <w:r w:rsidRPr="002372B5">
        <w:rPr>
          <w:rFonts w:cs="Arial"/>
        </w:rPr>
        <w:t>3) Подкормка цветников.</w:t>
      </w:r>
    </w:p>
    <w:p w:rsidR="00463C54" w:rsidRPr="002372B5" w:rsidRDefault="00463C54" w:rsidP="00A738BA">
      <w:pPr>
        <w:ind w:firstLine="709"/>
        <w:rPr>
          <w:rFonts w:cs="Arial"/>
        </w:rPr>
      </w:pPr>
      <w:r w:rsidRPr="002372B5">
        <w:rPr>
          <w:rFonts w:cs="Arial"/>
        </w:rPr>
        <w:t>Подкормка газонов проводится через каждые 10-20 дней.</w:t>
      </w:r>
    </w:p>
    <w:p w:rsidR="00463C54" w:rsidRPr="002372B5" w:rsidRDefault="00463C54" w:rsidP="00A738BA">
      <w:pPr>
        <w:ind w:firstLine="709"/>
        <w:rPr>
          <w:rFonts w:cs="Arial"/>
        </w:rPr>
      </w:pPr>
      <w:r w:rsidRPr="002372B5">
        <w:rPr>
          <w:rFonts w:cs="Arial"/>
        </w:rPr>
        <w:lastRenderedPageBreak/>
        <w:t>4) Внесение удобрений.</w:t>
      </w:r>
    </w:p>
    <w:p w:rsidR="00463C54" w:rsidRPr="002372B5" w:rsidRDefault="00463C54" w:rsidP="00A738BA">
      <w:pPr>
        <w:ind w:firstLine="709"/>
        <w:rPr>
          <w:rFonts w:cs="Arial"/>
        </w:rPr>
      </w:pPr>
      <w:r w:rsidRPr="002372B5">
        <w:rPr>
          <w:rFonts w:cs="Arial"/>
        </w:rPr>
        <w:t>Удобрения вносят в основном при подготовке почвы.</w:t>
      </w:r>
    </w:p>
    <w:p w:rsidR="00463C54" w:rsidRPr="002372B5" w:rsidRDefault="00463C54" w:rsidP="00A738BA">
      <w:pPr>
        <w:ind w:firstLine="709"/>
        <w:rPr>
          <w:rFonts w:cs="Arial"/>
        </w:rPr>
      </w:pPr>
      <w:r w:rsidRPr="002372B5">
        <w:rPr>
          <w:rFonts w:cs="Arial"/>
        </w:rPr>
        <w:t>5) Удаление отцветших соцветий.</w:t>
      </w:r>
    </w:p>
    <w:p w:rsidR="00A738BA" w:rsidRPr="002372B5" w:rsidRDefault="00463C54" w:rsidP="00A738BA">
      <w:pPr>
        <w:ind w:firstLine="709"/>
        <w:rPr>
          <w:rFonts w:cs="Arial"/>
        </w:rPr>
      </w:pPr>
      <w:r w:rsidRPr="002372B5">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2372B5" w:rsidRDefault="00463C54" w:rsidP="00A738BA">
      <w:pPr>
        <w:ind w:firstLine="709"/>
        <w:rPr>
          <w:rFonts w:cs="Arial"/>
          <w:bCs/>
        </w:rPr>
      </w:pPr>
      <w:r w:rsidRPr="002372B5">
        <w:rPr>
          <w:rFonts w:cs="Arial"/>
          <w:bCs/>
        </w:rPr>
        <w:t>1. Общие требования к размещению информации на территории сельского поселения.</w:t>
      </w:r>
    </w:p>
    <w:p w:rsidR="00463C54" w:rsidRPr="002372B5" w:rsidRDefault="00463C54" w:rsidP="00A738BA">
      <w:pPr>
        <w:ind w:firstLine="709"/>
        <w:rPr>
          <w:rFonts w:cs="Arial"/>
        </w:rPr>
      </w:pPr>
      <w:r w:rsidRPr="002372B5">
        <w:rPr>
          <w:rFonts w:cs="Arial"/>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2372B5" w:rsidRDefault="00463C54" w:rsidP="00A738BA">
      <w:pPr>
        <w:ind w:firstLine="709"/>
        <w:rPr>
          <w:rFonts w:cs="Arial"/>
        </w:rPr>
      </w:pPr>
      <w:r w:rsidRPr="002372B5">
        <w:rPr>
          <w:rFonts w:cs="Arial"/>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2372B5" w:rsidRDefault="00463C54" w:rsidP="00A738BA">
      <w:pPr>
        <w:ind w:firstLine="709"/>
        <w:rPr>
          <w:rFonts w:cs="Arial"/>
        </w:rPr>
      </w:pPr>
      <w:r w:rsidRPr="002372B5">
        <w:rPr>
          <w:rFonts w:cs="Arial"/>
        </w:rPr>
        <w:t xml:space="preserve">1.4. Информация, размещаемая на ОРИ должна быть достоверной. </w:t>
      </w:r>
    </w:p>
    <w:p w:rsidR="00463C54" w:rsidRPr="002372B5" w:rsidRDefault="00463C54" w:rsidP="00A738BA">
      <w:pPr>
        <w:ind w:firstLine="709"/>
        <w:rPr>
          <w:rFonts w:cs="Arial"/>
        </w:rPr>
      </w:pPr>
      <w:r w:rsidRPr="002372B5">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2372B5">
        <w:rPr>
          <w:rFonts w:cs="Arial"/>
        </w:rPr>
        <w:t>от 13.03.2006 №</w:t>
      </w:r>
      <w:r w:rsidR="00A738BA" w:rsidRPr="002372B5">
        <w:rPr>
          <w:rFonts w:cs="Arial"/>
        </w:rPr>
        <w:t xml:space="preserve"> </w:t>
      </w:r>
      <w:r w:rsidRPr="002372B5">
        <w:rPr>
          <w:rFonts w:cs="Arial"/>
        </w:rPr>
        <w:t>38-ФЗ</w:t>
      </w:r>
      <w:r w:rsidR="00A738BA" w:rsidRPr="002372B5">
        <w:rPr>
          <w:rFonts w:cs="Arial"/>
        </w:rPr>
        <w:t xml:space="preserve"> </w:t>
      </w:r>
      <w:r w:rsidRPr="002372B5">
        <w:rPr>
          <w:rFonts w:cs="Arial"/>
        </w:rPr>
        <w:t>«О рекламе»</w:t>
      </w:r>
      <w:bookmarkEnd w:id="4"/>
      <w:r w:rsidRPr="002372B5">
        <w:rPr>
          <w:rFonts w:cs="Arial"/>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463C54" w:rsidRPr="002372B5" w:rsidRDefault="00463C54" w:rsidP="00A738BA">
      <w:pPr>
        <w:ind w:firstLine="709"/>
        <w:rPr>
          <w:rFonts w:cs="Arial"/>
        </w:rPr>
      </w:pPr>
      <w:r w:rsidRPr="002372B5">
        <w:rPr>
          <w:rFonts w:cs="Arial"/>
        </w:rPr>
        <w:t>1.6. Запрещается:</w:t>
      </w:r>
    </w:p>
    <w:p w:rsidR="00463C54" w:rsidRPr="002372B5" w:rsidRDefault="00463C54" w:rsidP="00A738BA">
      <w:pPr>
        <w:ind w:firstLine="709"/>
        <w:rPr>
          <w:rFonts w:cs="Arial"/>
        </w:rPr>
      </w:pPr>
      <w:r w:rsidRPr="002372B5">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463C54" w:rsidRPr="002372B5" w:rsidRDefault="00463C54" w:rsidP="00A738BA">
      <w:pPr>
        <w:ind w:firstLine="709"/>
        <w:rPr>
          <w:rFonts w:cs="Arial"/>
        </w:rPr>
      </w:pPr>
      <w:r w:rsidRPr="002372B5">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463C54" w:rsidRPr="002372B5" w:rsidRDefault="00463C54" w:rsidP="00A738BA">
      <w:pPr>
        <w:ind w:firstLine="709"/>
        <w:rPr>
          <w:rFonts w:cs="Arial"/>
        </w:rPr>
      </w:pPr>
      <w:r w:rsidRPr="002372B5">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2372B5" w:rsidRDefault="00463C54" w:rsidP="00A738BA">
      <w:pPr>
        <w:ind w:firstLine="709"/>
        <w:rPr>
          <w:rFonts w:cs="Arial"/>
        </w:rPr>
      </w:pPr>
      <w:r w:rsidRPr="002372B5">
        <w:rPr>
          <w:rFonts w:cs="Arial"/>
        </w:rPr>
        <w:t>1.7. Расклейку газет, афиш, плакатов, различного рода объявлений и реклам разрешается на специально установленных стендах.</w:t>
      </w:r>
    </w:p>
    <w:p w:rsidR="00463C54" w:rsidRPr="002372B5" w:rsidRDefault="00463C54" w:rsidP="00A738BA">
      <w:pPr>
        <w:ind w:firstLine="709"/>
        <w:rPr>
          <w:rFonts w:cs="Arial"/>
        </w:rPr>
      </w:pPr>
      <w:r w:rsidRPr="002372B5">
        <w:rPr>
          <w:rFonts w:cs="Arial"/>
        </w:rPr>
        <w:lastRenderedPageBreak/>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2372B5" w:rsidRDefault="00463C54" w:rsidP="00A738BA">
      <w:pPr>
        <w:ind w:firstLine="709"/>
        <w:rPr>
          <w:rFonts w:cs="Arial"/>
        </w:rPr>
      </w:pPr>
      <w:r w:rsidRPr="002372B5">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2372B5" w:rsidRDefault="00463C54" w:rsidP="00A738BA">
      <w:pPr>
        <w:ind w:firstLine="709"/>
        <w:rPr>
          <w:rFonts w:cs="Arial"/>
          <w:bCs/>
        </w:rPr>
      </w:pPr>
      <w:r w:rsidRPr="002372B5">
        <w:rPr>
          <w:rFonts w:cs="Arial"/>
          <w:bCs/>
        </w:rPr>
        <w:t xml:space="preserve">110. Информационные конструкции, </w:t>
      </w:r>
      <w:r w:rsidRPr="002372B5">
        <w:rPr>
          <w:rFonts w:cs="Arial"/>
        </w:rPr>
        <w:t>не соответствующие установленным требованиям настоящих Правил,</w:t>
      </w:r>
      <w:r w:rsidRPr="002372B5">
        <w:rPr>
          <w:rFonts w:cs="Arial"/>
          <w:bCs/>
        </w:rPr>
        <w:t xml:space="preserve"> подлежат демонтажу.</w:t>
      </w:r>
    </w:p>
    <w:p w:rsidR="00463C54" w:rsidRPr="002372B5" w:rsidRDefault="00A738BA" w:rsidP="00A738BA">
      <w:pPr>
        <w:ind w:firstLine="709"/>
        <w:rPr>
          <w:rFonts w:cs="Arial"/>
        </w:rPr>
      </w:pPr>
      <w:r w:rsidRPr="002372B5">
        <w:rPr>
          <w:rFonts w:cs="Arial"/>
        </w:rPr>
        <w:t xml:space="preserve"> </w:t>
      </w:r>
      <w:r w:rsidR="00463C54" w:rsidRPr="002372B5">
        <w:rPr>
          <w:rFonts w:cs="Arial"/>
        </w:rPr>
        <w:t>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2372B5" w:rsidRDefault="00463C54" w:rsidP="00A738BA">
      <w:pPr>
        <w:ind w:firstLine="709"/>
        <w:rPr>
          <w:rFonts w:cs="Arial"/>
        </w:rPr>
      </w:pPr>
      <w:r w:rsidRPr="002372B5">
        <w:rPr>
          <w:rFonts w:cs="Arial"/>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2372B5" w:rsidRDefault="00463C54" w:rsidP="00A738BA">
      <w:pPr>
        <w:ind w:firstLine="709"/>
        <w:rPr>
          <w:rFonts w:cs="Arial"/>
          <w:bCs/>
        </w:rPr>
      </w:pPr>
      <w:r w:rsidRPr="002372B5">
        <w:rPr>
          <w:rFonts w:cs="Arial"/>
          <w:bCs/>
        </w:rPr>
        <w:t xml:space="preserve">2. Виды информационных конструкций. </w:t>
      </w:r>
    </w:p>
    <w:p w:rsidR="00463C54" w:rsidRPr="002372B5" w:rsidRDefault="00463C54" w:rsidP="00A738BA">
      <w:pPr>
        <w:ind w:firstLine="709"/>
        <w:rPr>
          <w:rFonts w:cs="Arial"/>
          <w:bCs/>
        </w:rPr>
      </w:pPr>
      <w:r w:rsidRPr="002372B5">
        <w:rPr>
          <w:rFonts w:cs="Arial"/>
          <w:bCs/>
        </w:rPr>
        <w:t>2.1. Основные виды информационных конструкций по характеру размещения:</w:t>
      </w:r>
    </w:p>
    <w:p w:rsidR="00463C54" w:rsidRPr="002372B5" w:rsidRDefault="00463C54" w:rsidP="00A738BA">
      <w:pPr>
        <w:ind w:firstLine="709"/>
        <w:rPr>
          <w:rFonts w:cs="Arial"/>
          <w:bCs/>
        </w:rPr>
      </w:pPr>
      <w:r w:rsidRPr="002372B5">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463C54" w:rsidRPr="002372B5" w:rsidRDefault="00463C54" w:rsidP="00A738BA">
      <w:pPr>
        <w:ind w:firstLine="709"/>
        <w:rPr>
          <w:rFonts w:cs="Arial"/>
          <w:bCs/>
        </w:rPr>
      </w:pPr>
      <w:r w:rsidRPr="002372B5">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463C54" w:rsidRPr="002372B5" w:rsidRDefault="00463C54" w:rsidP="00A738BA">
      <w:pPr>
        <w:ind w:firstLine="709"/>
        <w:rPr>
          <w:rFonts w:cs="Arial"/>
          <w:bCs/>
        </w:rPr>
      </w:pPr>
      <w:r w:rsidRPr="002372B5">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463C54" w:rsidRPr="002372B5" w:rsidRDefault="00463C54" w:rsidP="00A738BA">
      <w:pPr>
        <w:ind w:firstLine="709"/>
        <w:rPr>
          <w:rFonts w:cs="Arial"/>
          <w:bCs/>
        </w:rPr>
      </w:pPr>
      <w:r w:rsidRPr="002372B5">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2372B5" w:rsidRDefault="00463C54" w:rsidP="00A738BA">
      <w:pPr>
        <w:ind w:firstLine="709"/>
        <w:rPr>
          <w:rFonts w:cs="Arial"/>
          <w:bCs/>
        </w:rPr>
      </w:pPr>
      <w:r w:rsidRPr="002372B5">
        <w:rPr>
          <w:rFonts w:cs="Arial"/>
          <w:bCs/>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2372B5" w:rsidRDefault="00463C54" w:rsidP="00A738BA">
      <w:pPr>
        <w:ind w:firstLine="709"/>
        <w:rPr>
          <w:rFonts w:cs="Arial"/>
          <w:bCs/>
        </w:rPr>
      </w:pPr>
      <w:r w:rsidRPr="002372B5">
        <w:rPr>
          <w:rFonts w:cs="Arial"/>
          <w:bCs/>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2372B5" w:rsidRDefault="00463C54" w:rsidP="00A738BA">
      <w:pPr>
        <w:ind w:firstLine="709"/>
        <w:rPr>
          <w:rFonts w:cs="Arial"/>
          <w:bCs/>
        </w:rPr>
      </w:pPr>
      <w:r w:rsidRPr="002372B5">
        <w:rPr>
          <w:rFonts w:cs="Arial"/>
          <w:bCs/>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463C54" w:rsidRPr="002372B5" w:rsidRDefault="00463C54" w:rsidP="00A738BA">
      <w:pPr>
        <w:ind w:firstLine="709"/>
        <w:rPr>
          <w:rFonts w:cs="Arial"/>
          <w:bCs/>
        </w:rPr>
      </w:pPr>
      <w:r w:rsidRPr="002372B5">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2372B5" w:rsidRDefault="00463C54" w:rsidP="00A738BA">
      <w:pPr>
        <w:ind w:firstLine="709"/>
        <w:rPr>
          <w:rFonts w:cs="Arial"/>
          <w:bCs/>
        </w:rPr>
      </w:pPr>
      <w:r w:rsidRPr="002372B5">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2372B5" w:rsidRDefault="00463C54" w:rsidP="00A738BA">
      <w:pPr>
        <w:ind w:firstLine="709"/>
        <w:rPr>
          <w:rFonts w:cs="Arial"/>
          <w:bCs/>
        </w:rPr>
      </w:pPr>
      <w:r w:rsidRPr="002372B5">
        <w:rPr>
          <w:rFonts w:cs="Arial"/>
          <w:bCs/>
        </w:rPr>
        <w:t>2.2. Основные виды информационных конструкций по характеру информационного поля:</w:t>
      </w:r>
    </w:p>
    <w:p w:rsidR="00463C54" w:rsidRPr="002372B5" w:rsidRDefault="00463C54" w:rsidP="00A738BA">
      <w:pPr>
        <w:ind w:firstLine="709"/>
        <w:rPr>
          <w:rFonts w:cs="Arial"/>
          <w:bCs/>
        </w:rPr>
      </w:pPr>
      <w:r w:rsidRPr="002372B5">
        <w:rPr>
          <w:rFonts w:cs="Arial"/>
          <w:bCs/>
        </w:rPr>
        <w:t>а) крупные настенные конструкции:</w:t>
      </w:r>
    </w:p>
    <w:p w:rsidR="00463C54" w:rsidRPr="002372B5" w:rsidRDefault="00463C54" w:rsidP="00A738BA">
      <w:pPr>
        <w:ind w:firstLine="709"/>
        <w:rPr>
          <w:rFonts w:cs="Arial"/>
          <w:bCs/>
        </w:rPr>
      </w:pPr>
      <w:r w:rsidRPr="002372B5">
        <w:rPr>
          <w:rFonts w:cs="Arial"/>
          <w:bCs/>
        </w:rPr>
        <w:t>располагаются между 1-м и 2-м этажами или крышные;</w:t>
      </w:r>
    </w:p>
    <w:p w:rsidR="00463C54" w:rsidRPr="002372B5" w:rsidRDefault="00463C54" w:rsidP="00A738BA">
      <w:pPr>
        <w:ind w:firstLine="709"/>
        <w:rPr>
          <w:rFonts w:cs="Arial"/>
          <w:bCs/>
        </w:rPr>
      </w:pPr>
      <w:r w:rsidRPr="002372B5">
        <w:rPr>
          <w:rFonts w:cs="Arial"/>
          <w:bCs/>
        </w:rPr>
        <w:t>формируют основную горизонталь рекламно-информационного поля фасада;</w:t>
      </w:r>
    </w:p>
    <w:p w:rsidR="00463C54" w:rsidRPr="002372B5" w:rsidRDefault="00463C54" w:rsidP="00A738BA">
      <w:pPr>
        <w:ind w:firstLine="709"/>
        <w:rPr>
          <w:rFonts w:cs="Arial"/>
          <w:bCs/>
        </w:rPr>
      </w:pPr>
      <w:r w:rsidRPr="002372B5">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2372B5" w:rsidRDefault="00463C54" w:rsidP="00A738BA">
      <w:pPr>
        <w:ind w:firstLine="709"/>
        <w:rPr>
          <w:rFonts w:cs="Arial"/>
          <w:bCs/>
        </w:rPr>
      </w:pPr>
      <w:r w:rsidRPr="002372B5">
        <w:rPr>
          <w:rFonts w:cs="Arial"/>
          <w:bCs/>
        </w:rPr>
        <w:t>б) малые настенные конструкции (учрежденческая доска; режимная табличка):</w:t>
      </w:r>
    </w:p>
    <w:p w:rsidR="00463C54" w:rsidRPr="002372B5" w:rsidRDefault="00463C54" w:rsidP="00A738BA">
      <w:pPr>
        <w:ind w:firstLine="709"/>
        <w:rPr>
          <w:rFonts w:cs="Arial"/>
          <w:bCs/>
        </w:rPr>
      </w:pPr>
      <w:r w:rsidRPr="002372B5">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2372B5" w:rsidRDefault="00463C54" w:rsidP="00A738BA">
      <w:pPr>
        <w:ind w:firstLine="709"/>
        <w:rPr>
          <w:rFonts w:cs="Arial"/>
          <w:bCs/>
        </w:rPr>
      </w:pPr>
      <w:r w:rsidRPr="002372B5">
        <w:rPr>
          <w:rFonts w:cs="Arial"/>
          <w:bCs/>
        </w:rPr>
        <w:t>в) малые консольные конструкции:</w:t>
      </w:r>
    </w:p>
    <w:p w:rsidR="00463C54" w:rsidRPr="002372B5" w:rsidRDefault="00463C54" w:rsidP="00A738BA">
      <w:pPr>
        <w:ind w:firstLine="709"/>
        <w:rPr>
          <w:rFonts w:cs="Arial"/>
          <w:bCs/>
        </w:rPr>
      </w:pPr>
      <w:r w:rsidRPr="002372B5">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2372B5" w:rsidRDefault="00463C54" w:rsidP="00A738BA">
      <w:pPr>
        <w:ind w:firstLine="709"/>
        <w:rPr>
          <w:rFonts w:cs="Arial"/>
          <w:bCs/>
        </w:rPr>
      </w:pPr>
      <w:r w:rsidRPr="002372B5">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2372B5" w:rsidRDefault="00463C54" w:rsidP="00A738BA">
      <w:pPr>
        <w:ind w:firstLine="709"/>
        <w:rPr>
          <w:rFonts w:cs="Arial"/>
          <w:bCs/>
        </w:rPr>
      </w:pPr>
      <w:r w:rsidRPr="002372B5">
        <w:rPr>
          <w:rFonts w:cs="Arial"/>
          <w:bCs/>
        </w:rPr>
        <w:t>г) вертикальные консольные конструкции:</w:t>
      </w:r>
    </w:p>
    <w:p w:rsidR="00463C54" w:rsidRPr="002372B5" w:rsidRDefault="00463C54" w:rsidP="00A738BA">
      <w:pPr>
        <w:ind w:firstLine="709"/>
        <w:rPr>
          <w:rFonts w:cs="Arial"/>
          <w:bCs/>
        </w:rPr>
      </w:pPr>
      <w:r w:rsidRPr="002372B5">
        <w:rPr>
          <w:rFonts w:cs="Arial"/>
          <w:bCs/>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2372B5">
        <w:rPr>
          <w:rFonts w:cs="Arial"/>
          <w:bCs/>
        </w:rPr>
        <w:lastRenderedPageBreak/>
        <w:t>пределах участка фасада – комплектация из ряда модульных элементов, объединенных в блок.</w:t>
      </w:r>
    </w:p>
    <w:p w:rsidR="00463C54" w:rsidRPr="002372B5" w:rsidRDefault="00463C54" w:rsidP="00A738BA">
      <w:pPr>
        <w:ind w:firstLine="709"/>
        <w:rPr>
          <w:rFonts w:cs="Arial"/>
          <w:bCs/>
        </w:rPr>
      </w:pPr>
      <w:r w:rsidRPr="002372B5">
        <w:rPr>
          <w:rFonts w:cs="Arial"/>
          <w:bCs/>
        </w:rPr>
        <w:t>д) флаги, баннеры:</w:t>
      </w:r>
    </w:p>
    <w:p w:rsidR="00463C54" w:rsidRPr="002372B5" w:rsidRDefault="00463C54" w:rsidP="00A738BA">
      <w:pPr>
        <w:ind w:firstLine="709"/>
        <w:rPr>
          <w:rFonts w:cs="Arial"/>
          <w:bCs/>
        </w:rPr>
      </w:pPr>
      <w:r w:rsidRPr="002372B5">
        <w:rPr>
          <w:rFonts w:cs="Arial"/>
          <w:bCs/>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2372B5" w:rsidRDefault="00463C54" w:rsidP="00A738BA">
      <w:pPr>
        <w:ind w:firstLine="709"/>
        <w:rPr>
          <w:rFonts w:cs="Arial"/>
          <w:bCs/>
        </w:rPr>
      </w:pPr>
      <w:r w:rsidRPr="002372B5">
        <w:rPr>
          <w:rFonts w:cs="Arial"/>
          <w:bCs/>
        </w:rPr>
        <w:t xml:space="preserve">ж) маркизы: </w:t>
      </w:r>
    </w:p>
    <w:p w:rsidR="00463C54" w:rsidRPr="002372B5" w:rsidRDefault="00463C54" w:rsidP="00A738BA">
      <w:pPr>
        <w:ind w:firstLine="709"/>
        <w:rPr>
          <w:rFonts w:cs="Arial"/>
          <w:bCs/>
        </w:rPr>
      </w:pPr>
      <w:r w:rsidRPr="002372B5">
        <w:rPr>
          <w:rFonts w:cs="Arial"/>
          <w:bCs/>
        </w:rPr>
        <w:t>сочетают функции солнцезащитных устройств и рекламоносителей;</w:t>
      </w:r>
    </w:p>
    <w:p w:rsidR="00463C54" w:rsidRPr="002372B5" w:rsidRDefault="00463C54" w:rsidP="00A738BA">
      <w:pPr>
        <w:ind w:firstLine="709"/>
        <w:rPr>
          <w:rFonts w:cs="Arial"/>
          <w:bCs/>
        </w:rPr>
      </w:pPr>
      <w:r w:rsidRPr="002372B5">
        <w:rPr>
          <w:rFonts w:cs="Arial"/>
          <w:bCs/>
        </w:rPr>
        <w:t>имеют преимущественно сезонный характер использования;</w:t>
      </w:r>
    </w:p>
    <w:p w:rsidR="00463C54" w:rsidRPr="002372B5" w:rsidRDefault="00463C54" w:rsidP="00A738BA">
      <w:pPr>
        <w:ind w:firstLine="709"/>
        <w:rPr>
          <w:rFonts w:cs="Arial"/>
          <w:bCs/>
        </w:rPr>
      </w:pPr>
      <w:r w:rsidRPr="002372B5">
        <w:rPr>
          <w:rFonts w:cs="Arial"/>
          <w:bCs/>
        </w:rPr>
        <w:t>располагаются в проемах витрин, над входом;</w:t>
      </w:r>
    </w:p>
    <w:p w:rsidR="00463C54" w:rsidRPr="002372B5" w:rsidRDefault="00463C54" w:rsidP="00A738BA">
      <w:pPr>
        <w:ind w:firstLine="709"/>
        <w:rPr>
          <w:rFonts w:cs="Arial"/>
          <w:bCs/>
        </w:rPr>
      </w:pPr>
      <w:r w:rsidRPr="002372B5">
        <w:rPr>
          <w:rFonts w:cs="Arial"/>
          <w:bCs/>
        </w:rPr>
        <w:t>информация размещается в нижней части у кромки маркизы.</w:t>
      </w:r>
    </w:p>
    <w:p w:rsidR="00463C54" w:rsidRPr="002372B5" w:rsidRDefault="00463C54" w:rsidP="00A738BA">
      <w:pPr>
        <w:ind w:firstLine="709"/>
        <w:rPr>
          <w:rFonts w:cs="Arial"/>
          <w:bCs/>
        </w:rPr>
      </w:pPr>
      <w:r w:rsidRPr="002372B5">
        <w:rPr>
          <w:rFonts w:cs="Arial"/>
          <w:bCs/>
        </w:rPr>
        <w:t xml:space="preserve">3. Правила размещения информационных конструкций </w:t>
      </w:r>
    </w:p>
    <w:p w:rsidR="00463C54" w:rsidRPr="002372B5" w:rsidRDefault="00463C54" w:rsidP="00A738BA">
      <w:pPr>
        <w:ind w:firstLine="709"/>
        <w:rPr>
          <w:rFonts w:cs="Arial"/>
        </w:rPr>
      </w:pPr>
      <w:r w:rsidRPr="002372B5">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2372B5" w:rsidRDefault="00463C54" w:rsidP="00A738BA">
      <w:pPr>
        <w:ind w:firstLine="709"/>
        <w:rPr>
          <w:rFonts w:cs="Arial"/>
        </w:rPr>
      </w:pPr>
      <w:r w:rsidRPr="002372B5">
        <w:rPr>
          <w:rFonts w:cs="Arial"/>
        </w:rPr>
        <w:t xml:space="preserve">- архитектурного решения фасада здания, строения, сооружения; </w:t>
      </w:r>
    </w:p>
    <w:p w:rsidR="00463C54" w:rsidRPr="002372B5" w:rsidRDefault="00463C54" w:rsidP="00A738BA">
      <w:pPr>
        <w:ind w:firstLine="709"/>
        <w:rPr>
          <w:rFonts w:cs="Arial"/>
        </w:rPr>
      </w:pPr>
      <w:r w:rsidRPr="002372B5">
        <w:rPr>
          <w:rFonts w:cs="Arial"/>
        </w:rPr>
        <w:t xml:space="preserve">- существующих элементов декора фасада; </w:t>
      </w:r>
    </w:p>
    <w:p w:rsidR="00463C54" w:rsidRPr="002372B5" w:rsidRDefault="00463C54" w:rsidP="00A738BA">
      <w:pPr>
        <w:ind w:firstLine="709"/>
        <w:rPr>
          <w:rFonts w:cs="Arial"/>
        </w:rPr>
      </w:pPr>
      <w:r w:rsidRPr="002372B5">
        <w:rPr>
          <w:rFonts w:cs="Arial"/>
        </w:rPr>
        <w:t xml:space="preserve">- стилистики, отделки, декоративного убранства фасада, эстетических качеств городской среды; </w:t>
      </w:r>
    </w:p>
    <w:p w:rsidR="00463C54" w:rsidRPr="002372B5" w:rsidRDefault="00463C54" w:rsidP="00A738BA">
      <w:pPr>
        <w:ind w:firstLine="709"/>
        <w:rPr>
          <w:rFonts w:cs="Arial"/>
        </w:rPr>
      </w:pPr>
      <w:r w:rsidRPr="002372B5">
        <w:rPr>
          <w:rFonts w:cs="Arial"/>
        </w:rPr>
        <w:t xml:space="preserve">- сомасштабности фасаду и архитектурно-пространственному окружению; </w:t>
      </w:r>
    </w:p>
    <w:p w:rsidR="00463C54" w:rsidRPr="002372B5" w:rsidRDefault="00463C54" w:rsidP="00A738BA">
      <w:pPr>
        <w:ind w:firstLine="709"/>
        <w:rPr>
          <w:rFonts w:cs="Arial"/>
        </w:rPr>
      </w:pPr>
      <w:r w:rsidRPr="002372B5">
        <w:rPr>
          <w:rFonts w:cs="Arial"/>
        </w:rPr>
        <w:t xml:space="preserve">- комплексного, упорядоченного подхода к оформлению фасада, земельного участка в целом; </w:t>
      </w:r>
    </w:p>
    <w:p w:rsidR="00463C54" w:rsidRPr="002372B5" w:rsidRDefault="00463C54" w:rsidP="00A738BA">
      <w:pPr>
        <w:ind w:firstLine="709"/>
        <w:rPr>
          <w:rFonts w:cs="Arial"/>
        </w:rPr>
      </w:pPr>
      <w:r w:rsidRPr="002372B5">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2372B5" w:rsidRDefault="00463C54" w:rsidP="00A738BA">
      <w:pPr>
        <w:ind w:firstLine="709"/>
        <w:rPr>
          <w:rFonts w:cs="Arial"/>
        </w:rPr>
      </w:pPr>
      <w:r w:rsidRPr="002372B5">
        <w:rPr>
          <w:rFonts w:cs="Arial"/>
        </w:rPr>
        <w:t xml:space="preserve">- соответствия условиям восприятия (визуальная доступность, читаемость информации); </w:t>
      </w:r>
    </w:p>
    <w:p w:rsidR="00463C54" w:rsidRPr="002372B5" w:rsidRDefault="00463C54" w:rsidP="00A738BA">
      <w:pPr>
        <w:ind w:firstLine="709"/>
        <w:rPr>
          <w:rFonts w:cs="Arial"/>
        </w:rPr>
      </w:pPr>
      <w:r w:rsidRPr="002372B5">
        <w:rPr>
          <w:rFonts w:cs="Arial"/>
        </w:rPr>
        <w:t xml:space="preserve">- приоритета мемориальных объектов (мемориальных и памятных досок, знаков и т.п.); </w:t>
      </w:r>
    </w:p>
    <w:p w:rsidR="00463C54" w:rsidRPr="002372B5" w:rsidRDefault="00463C54" w:rsidP="00A738BA">
      <w:pPr>
        <w:ind w:firstLine="709"/>
        <w:rPr>
          <w:rFonts w:cs="Arial"/>
        </w:rPr>
      </w:pPr>
      <w:r w:rsidRPr="002372B5">
        <w:rPr>
          <w:rFonts w:cs="Arial"/>
        </w:rPr>
        <w:t xml:space="preserve">- безопасности для людей; </w:t>
      </w:r>
    </w:p>
    <w:p w:rsidR="00463C54" w:rsidRPr="002372B5" w:rsidRDefault="00463C54" w:rsidP="00A738BA">
      <w:pPr>
        <w:ind w:firstLine="709"/>
        <w:rPr>
          <w:rFonts w:cs="Arial"/>
        </w:rPr>
      </w:pPr>
      <w:r w:rsidRPr="002372B5">
        <w:rPr>
          <w:rFonts w:cs="Arial"/>
        </w:rPr>
        <w:t xml:space="preserve">- безопасности для физического состояния архитектурных объектов; </w:t>
      </w:r>
    </w:p>
    <w:p w:rsidR="00463C54" w:rsidRPr="002372B5" w:rsidRDefault="00463C54" w:rsidP="00A738BA">
      <w:pPr>
        <w:ind w:firstLine="709"/>
        <w:rPr>
          <w:rFonts w:cs="Arial"/>
        </w:rPr>
      </w:pPr>
      <w:r w:rsidRPr="002372B5">
        <w:rPr>
          <w:rFonts w:cs="Arial"/>
        </w:rPr>
        <w:t xml:space="preserve">- удобства эксплуатации и ремонта; </w:t>
      </w:r>
    </w:p>
    <w:p w:rsidR="00463C54" w:rsidRPr="002372B5" w:rsidRDefault="00463C54" w:rsidP="00A738BA">
      <w:pPr>
        <w:ind w:firstLine="709"/>
        <w:rPr>
          <w:rFonts w:cs="Arial"/>
        </w:rPr>
      </w:pPr>
      <w:r w:rsidRPr="002372B5">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2372B5" w:rsidRDefault="00463C54" w:rsidP="00A738BA">
      <w:pPr>
        <w:ind w:firstLine="709"/>
        <w:rPr>
          <w:rFonts w:cs="Arial"/>
        </w:rPr>
      </w:pPr>
      <w:r w:rsidRPr="002372B5">
        <w:rPr>
          <w:rFonts w:cs="Arial"/>
        </w:rPr>
        <w:t xml:space="preserve"> - условий эксплуатации конструкции для размещения информации;</w:t>
      </w:r>
    </w:p>
    <w:p w:rsidR="00463C54" w:rsidRPr="002372B5" w:rsidRDefault="00A738BA" w:rsidP="00A738BA">
      <w:pPr>
        <w:ind w:firstLine="709"/>
        <w:rPr>
          <w:rFonts w:cs="Arial"/>
          <w:bCs/>
        </w:rPr>
      </w:pPr>
      <w:r w:rsidRPr="002372B5">
        <w:rPr>
          <w:rFonts w:cs="Arial"/>
        </w:rPr>
        <w:t xml:space="preserve"> </w:t>
      </w:r>
      <w:r w:rsidR="00463C54" w:rsidRPr="002372B5">
        <w:rPr>
          <w:rFonts w:cs="Arial"/>
        </w:rPr>
        <w:t>- порядка установки информационных конструкций, являющегося приложением № 1 к настоящим правилам благоустройства.</w:t>
      </w:r>
    </w:p>
    <w:p w:rsidR="00463C54" w:rsidRPr="002372B5" w:rsidRDefault="00463C54" w:rsidP="00A738BA">
      <w:pPr>
        <w:ind w:firstLine="709"/>
        <w:rPr>
          <w:rFonts w:cs="Arial"/>
        </w:rPr>
      </w:pPr>
      <w:r w:rsidRPr="002372B5">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2372B5" w:rsidRDefault="00463C54" w:rsidP="00A738BA">
      <w:pPr>
        <w:ind w:firstLine="709"/>
        <w:rPr>
          <w:rFonts w:cs="Arial"/>
        </w:rPr>
      </w:pPr>
      <w:r w:rsidRPr="002372B5">
        <w:rPr>
          <w:rFonts w:cs="Arial"/>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463C54" w:rsidRPr="002372B5" w:rsidRDefault="00463C54" w:rsidP="00A738BA">
      <w:pPr>
        <w:ind w:firstLine="709"/>
        <w:rPr>
          <w:rFonts w:cs="Arial"/>
        </w:rPr>
      </w:pPr>
      <w:r w:rsidRPr="002372B5">
        <w:rPr>
          <w:rFonts w:cs="Arial"/>
        </w:rPr>
        <w:t xml:space="preserve">- соблюдение нормативных расстояний от инженерных коммуникаций; </w:t>
      </w:r>
    </w:p>
    <w:p w:rsidR="00463C54" w:rsidRPr="002372B5" w:rsidRDefault="00463C54" w:rsidP="00A738BA">
      <w:pPr>
        <w:ind w:firstLine="709"/>
        <w:rPr>
          <w:rFonts w:cs="Arial"/>
        </w:rPr>
      </w:pPr>
      <w:r w:rsidRPr="002372B5">
        <w:rPr>
          <w:rFonts w:cs="Arial"/>
        </w:rPr>
        <w:t xml:space="preserve">- обеспечения безопасности дорожного движения; </w:t>
      </w:r>
    </w:p>
    <w:p w:rsidR="00463C54" w:rsidRPr="002372B5" w:rsidRDefault="00463C54" w:rsidP="00A738BA">
      <w:pPr>
        <w:ind w:firstLine="709"/>
        <w:rPr>
          <w:rFonts w:cs="Arial"/>
        </w:rPr>
      </w:pPr>
      <w:r w:rsidRPr="002372B5">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2372B5" w:rsidRDefault="00463C54" w:rsidP="00A738BA">
      <w:pPr>
        <w:ind w:firstLine="709"/>
        <w:rPr>
          <w:rFonts w:cs="Arial"/>
        </w:rPr>
      </w:pPr>
      <w:r w:rsidRPr="002372B5">
        <w:rPr>
          <w:rFonts w:cs="Arial"/>
        </w:rPr>
        <w:lastRenderedPageBreak/>
        <w:t xml:space="preserve">- соблюдение норм инсоляции и освещенности помещений в зданиях, вблизи которых они установлены; </w:t>
      </w:r>
    </w:p>
    <w:p w:rsidR="00463C54" w:rsidRPr="002372B5" w:rsidRDefault="00463C54" w:rsidP="00A738BA">
      <w:pPr>
        <w:ind w:firstLine="709"/>
        <w:rPr>
          <w:rFonts w:cs="Arial"/>
        </w:rPr>
      </w:pPr>
      <w:r w:rsidRPr="002372B5">
        <w:rPr>
          <w:rFonts w:cs="Arial"/>
        </w:rPr>
        <w:t xml:space="preserve">- обеспечение беспрепятственного прохождения пешеходов и уборки территории механизированным способом; </w:t>
      </w:r>
    </w:p>
    <w:p w:rsidR="00463C54" w:rsidRPr="002372B5" w:rsidRDefault="00463C54" w:rsidP="00A738BA">
      <w:pPr>
        <w:ind w:firstLine="709"/>
        <w:rPr>
          <w:rFonts w:cs="Arial"/>
        </w:rPr>
      </w:pPr>
      <w:r w:rsidRPr="002372B5">
        <w:rPr>
          <w:rFonts w:cs="Arial"/>
        </w:rPr>
        <w:t>- обеспечение беспрепятственного доступа к зданиям и сооружениям при их обслуживании.</w:t>
      </w:r>
    </w:p>
    <w:p w:rsidR="00463C54" w:rsidRPr="002372B5" w:rsidRDefault="00463C54" w:rsidP="00A738BA">
      <w:pPr>
        <w:ind w:firstLine="709"/>
        <w:rPr>
          <w:rFonts w:cs="Arial"/>
        </w:rPr>
      </w:pPr>
      <w:r w:rsidRPr="002372B5">
        <w:rPr>
          <w:rFonts w:cs="Arial"/>
        </w:rPr>
        <w:t>- общая отдельно стоящая конструкция для размещения информации об организациях, находящихся в здании;</w:t>
      </w:r>
    </w:p>
    <w:p w:rsidR="00463C54" w:rsidRPr="002372B5" w:rsidRDefault="00463C54" w:rsidP="00A738BA">
      <w:pPr>
        <w:ind w:firstLine="709"/>
        <w:rPr>
          <w:rFonts w:cs="Arial"/>
        </w:rPr>
      </w:pPr>
      <w:r w:rsidRPr="002372B5">
        <w:rPr>
          <w:rFonts w:cs="Arial"/>
        </w:rPr>
        <w:t xml:space="preserve">- общая флаговая композиция (от трех и более флагштоков). </w:t>
      </w:r>
    </w:p>
    <w:p w:rsidR="00463C54" w:rsidRPr="002372B5" w:rsidRDefault="00463C54" w:rsidP="00A738BA">
      <w:pPr>
        <w:ind w:firstLine="709"/>
        <w:rPr>
          <w:rFonts w:cs="Arial"/>
        </w:rPr>
      </w:pPr>
      <w:r w:rsidRPr="002372B5">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3.4. Размещение информационных конструкций не допускается: </w:t>
      </w:r>
    </w:p>
    <w:p w:rsidR="00463C54" w:rsidRPr="002372B5" w:rsidRDefault="00463C54" w:rsidP="00A738BA">
      <w:pPr>
        <w:ind w:firstLine="709"/>
        <w:rPr>
          <w:rFonts w:cs="Arial"/>
        </w:rPr>
      </w:pPr>
      <w:r w:rsidRPr="002372B5">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2372B5" w:rsidRDefault="00463C54" w:rsidP="00A738BA">
      <w:pPr>
        <w:ind w:firstLine="709"/>
        <w:rPr>
          <w:rFonts w:cs="Arial"/>
        </w:rPr>
      </w:pPr>
      <w:r w:rsidRPr="002372B5">
        <w:rPr>
          <w:rFonts w:cs="Arial"/>
        </w:rPr>
        <w:t xml:space="preserve">- без комплексного подхода к оформлению фасада в целом; </w:t>
      </w:r>
    </w:p>
    <w:p w:rsidR="00463C54" w:rsidRPr="002372B5" w:rsidRDefault="00463C54" w:rsidP="00A738BA">
      <w:pPr>
        <w:ind w:firstLine="709"/>
        <w:rPr>
          <w:rFonts w:cs="Arial"/>
        </w:rPr>
      </w:pPr>
      <w:r w:rsidRPr="002372B5">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2372B5" w:rsidRDefault="00463C54" w:rsidP="00A738BA">
      <w:pPr>
        <w:ind w:firstLine="709"/>
        <w:rPr>
          <w:rFonts w:cs="Arial"/>
        </w:rPr>
      </w:pPr>
      <w:r w:rsidRPr="002372B5">
        <w:rPr>
          <w:rFonts w:cs="Arial"/>
        </w:rPr>
        <w:t xml:space="preserve">- в местах, не соответствующих локализации объекта; </w:t>
      </w:r>
    </w:p>
    <w:p w:rsidR="00463C54" w:rsidRPr="002372B5" w:rsidRDefault="00463C54" w:rsidP="00A738BA">
      <w:pPr>
        <w:ind w:firstLine="709"/>
        <w:rPr>
          <w:rFonts w:cs="Arial"/>
        </w:rPr>
      </w:pPr>
      <w:r w:rsidRPr="002372B5">
        <w:rPr>
          <w:rFonts w:cs="Arial"/>
        </w:rPr>
        <w:t>- с угрозой безопасности людей, нанесения физического ущерба архитектурным объектам;</w:t>
      </w:r>
    </w:p>
    <w:p w:rsidR="00463C54" w:rsidRPr="002372B5" w:rsidRDefault="00463C54" w:rsidP="00A738BA">
      <w:pPr>
        <w:ind w:firstLine="709"/>
        <w:rPr>
          <w:rFonts w:cs="Arial"/>
        </w:rPr>
      </w:pPr>
      <w:r w:rsidRPr="002372B5">
        <w:rPr>
          <w:rFonts w:cs="Arial"/>
        </w:rPr>
        <w:t xml:space="preserve"> - путем размещения настенных панно без жесткой подложки, с использованием картона; </w:t>
      </w:r>
    </w:p>
    <w:p w:rsidR="00463C54" w:rsidRPr="002372B5" w:rsidRDefault="00463C54" w:rsidP="00A738BA">
      <w:pPr>
        <w:ind w:firstLine="709"/>
        <w:rPr>
          <w:rFonts w:cs="Arial"/>
        </w:rPr>
      </w:pPr>
      <w:r w:rsidRPr="002372B5">
        <w:rPr>
          <w:rFonts w:cs="Arial"/>
        </w:rPr>
        <w:t xml:space="preserve">- путем полного замено остекления витрин световыми коробами; </w:t>
      </w:r>
    </w:p>
    <w:p w:rsidR="00463C54" w:rsidRPr="002372B5" w:rsidRDefault="00463C54" w:rsidP="00A738BA">
      <w:pPr>
        <w:ind w:firstLine="709"/>
        <w:rPr>
          <w:rFonts w:cs="Arial"/>
        </w:rPr>
      </w:pPr>
      <w:r w:rsidRPr="002372B5">
        <w:rPr>
          <w:rFonts w:cs="Arial"/>
        </w:rPr>
        <w:t xml:space="preserve">- путем устройства в витрине конструкций электронных носителей- экранов (телевизоров) на всю поверхность витрины; </w:t>
      </w:r>
    </w:p>
    <w:p w:rsidR="00463C54" w:rsidRPr="002372B5" w:rsidRDefault="00463C54" w:rsidP="00A738BA">
      <w:pPr>
        <w:ind w:firstLine="709"/>
        <w:rPr>
          <w:rFonts w:cs="Arial"/>
        </w:rPr>
      </w:pPr>
      <w:r w:rsidRPr="002372B5">
        <w:rPr>
          <w:rFonts w:cs="Arial"/>
        </w:rPr>
        <w:t xml:space="preserve">- путем использования вывесок, баннеров вместо ремонта фасадов; </w:t>
      </w:r>
    </w:p>
    <w:p w:rsidR="00463C54" w:rsidRPr="002372B5" w:rsidRDefault="00463C54" w:rsidP="00A738BA">
      <w:pPr>
        <w:ind w:firstLine="709"/>
        <w:rPr>
          <w:rFonts w:cs="Arial"/>
        </w:rPr>
      </w:pPr>
      <w:r w:rsidRPr="002372B5">
        <w:rPr>
          <w:rFonts w:cs="Arial"/>
        </w:rPr>
        <w:t>- имеющих ненадлежащий вид.</w:t>
      </w:r>
    </w:p>
    <w:p w:rsidR="00463C54" w:rsidRPr="002372B5" w:rsidRDefault="00463C54" w:rsidP="00A738BA">
      <w:pPr>
        <w:ind w:firstLine="709"/>
        <w:rPr>
          <w:rFonts w:cs="Arial"/>
        </w:rPr>
      </w:pPr>
      <w:r w:rsidRPr="002372B5">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2372B5" w:rsidRDefault="00463C54" w:rsidP="00A738BA">
      <w:pPr>
        <w:ind w:firstLine="709"/>
        <w:rPr>
          <w:rFonts w:cs="Arial"/>
        </w:rPr>
      </w:pPr>
      <w:r w:rsidRPr="002372B5">
        <w:rPr>
          <w:rFonts w:cs="Arial"/>
        </w:rPr>
        <w:t>3.6. Не допускается:</w:t>
      </w:r>
    </w:p>
    <w:p w:rsidR="00463C54" w:rsidRPr="002372B5" w:rsidRDefault="00463C54" w:rsidP="00A738BA">
      <w:pPr>
        <w:ind w:firstLine="709"/>
        <w:rPr>
          <w:rFonts w:cs="Arial"/>
        </w:rPr>
      </w:pPr>
      <w:r w:rsidRPr="002372B5">
        <w:rPr>
          <w:rFonts w:cs="Arial"/>
        </w:rPr>
        <w:t>окраска поверхности остекления витрин;</w:t>
      </w:r>
    </w:p>
    <w:p w:rsidR="00463C54" w:rsidRPr="002372B5" w:rsidRDefault="00463C54" w:rsidP="00A738BA">
      <w:pPr>
        <w:ind w:firstLine="709"/>
        <w:rPr>
          <w:rFonts w:cs="Arial"/>
        </w:rPr>
      </w:pPr>
      <w:r w:rsidRPr="002372B5">
        <w:rPr>
          <w:rFonts w:cs="Arial"/>
        </w:rPr>
        <w:t>использование некачественных наклеек;</w:t>
      </w:r>
    </w:p>
    <w:p w:rsidR="00463C54" w:rsidRPr="002372B5" w:rsidRDefault="00463C54" w:rsidP="00A738BA">
      <w:pPr>
        <w:ind w:firstLine="709"/>
        <w:rPr>
          <w:rFonts w:cs="Arial"/>
        </w:rPr>
      </w:pPr>
      <w:r w:rsidRPr="002372B5">
        <w:rPr>
          <w:rFonts w:cs="Arial"/>
        </w:rPr>
        <w:t>неупорядоченное размещение наклеек, «засорение» поверхности остекления.</w:t>
      </w:r>
    </w:p>
    <w:p w:rsidR="00463C54" w:rsidRPr="002372B5" w:rsidRDefault="00463C54" w:rsidP="00A738BA">
      <w:pPr>
        <w:ind w:firstLine="709"/>
        <w:rPr>
          <w:rFonts w:cs="Arial"/>
        </w:rPr>
      </w:pPr>
      <w:r w:rsidRPr="002372B5">
        <w:rPr>
          <w:rFonts w:cs="Arial"/>
        </w:rPr>
        <w:t>3.7. Колористика ОРИ должна отвечать следующим требованиям:</w:t>
      </w:r>
    </w:p>
    <w:p w:rsidR="00463C54" w:rsidRPr="002372B5" w:rsidRDefault="00463C54" w:rsidP="00A738BA">
      <w:pPr>
        <w:ind w:firstLine="709"/>
        <w:rPr>
          <w:rFonts w:cs="Arial"/>
        </w:rPr>
      </w:pPr>
      <w:r w:rsidRPr="002372B5">
        <w:rPr>
          <w:rFonts w:cs="Arial"/>
        </w:rPr>
        <w:t>- гармония с цветовой гаммой фасада;</w:t>
      </w:r>
    </w:p>
    <w:p w:rsidR="00463C54" w:rsidRPr="002372B5" w:rsidRDefault="00463C54" w:rsidP="00A738BA">
      <w:pPr>
        <w:ind w:firstLine="709"/>
        <w:rPr>
          <w:rFonts w:cs="Arial"/>
        </w:rPr>
      </w:pPr>
      <w:r w:rsidRPr="002372B5">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2372B5" w:rsidRDefault="00463C54" w:rsidP="00A738BA">
      <w:pPr>
        <w:ind w:firstLine="709"/>
        <w:rPr>
          <w:rFonts w:cs="Arial"/>
        </w:rPr>
      </w:pPr>
      <w:r w:rsidRPr="002372B5">
        <w:rPr>
          <w:rFonts w:cs="Arial"/>
        </w:rPr>
        <w:t xml:space="preserve">- ограниченное использование фирменных цветов и цветосочетаний; </w:t>
      </w:r>
    </w:p>
    <w:p w:rsidR="00463C54" w:rsidRPr="002372B5" w:rsidRDefault="00463C54" w:rsidP="00A738BA">
      <w:pPr>
        <w:ind w:firstLine="709"/>
        <w:rPr>
          <w:rFonts w:cs="Arial"/>
        </w:rPr>
      </w:pPr>
      <w:r w:rsidRPr="002372B5">
        <w:rPr>
          <w:rFonts w:cs="Arial"/>
        </w:rPr>
        <w:t>- согласованность в пределах фасада;</w:t>
      </w:r>
    </w:p>
    <w:p w:rsidR="00463C54" w:rsidRPr="002372B5" w:rsidRDefault="00463C54" w:rsidP="00A738BA">
      <w:pPr>
        <w:ind w:firstLine="709"/>
        <w:rPr>
          <w:rFonts w:cs="Arial"/>
        </w:rPr>
      </w:pPr>
      <w:r w:rsidRPr="002372B5">
        <w:rPr>
          <w:rFonts w:cs="Arial"/>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2372B5" w:rsidRDefault="00463C54" w:rsidP="00A738BA">
      <w:pPr>
        <w:ind w:firstLine="709"/>
        <w:rPr>
          <w:rFonts w:cs="Arial"/>
        </w:rPr>
      </w:pPr>
      <w:r w:rsidRPr="002372B5">
        <w:rPr>
          <w:rFonts w:cs="Arial"/>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2372B5" w:rsidRDefault="00463C54" w:rsidP="00A738BA">
      <w:pPr>
        <w:ind w:firstLine="709"/>
        <w:rPr>
          <w:rFonts w:cs="Arial"/>
        </w:rPr>
      </w:pPr>
      <w:r w:rsidRPr="002372B5">
        <w:rPr>
          <w:rFonts w:cs="Arial"/>
        </w:rPr>
        <w:t>наружная подсветка;</w:t>
      </w:r>
    </w:p>
    <w:p w:rsidR="00463C54" w:rsidRPr="002372B5" w:rsidRDefault="00463C54" w:rsidP="00A738BA">
      <w:pPr>
        <w:ind w:firstLine="709"/>
        <w:rPr>
          <w:rFonts w:cs="Arial"/>
        </w:rPr>
      </w:pPr>
      <w:r w:rsidRPr="002372B5">
        <w:rPr>
          <w:rFonts w:cs="Arial"/>
        </w:rPr>
        <w:t>внутренняя подсветка знаков;</w:t>
      </w:r>
    </w:p>
    <w:p w:rsidR="00463C54" w:rsidRPr="002372B5" w:rsidRDefault="00463C54" w:rsidP="00A738BA">
      <w:pPr>
        <w:ind w:firstLine="709"/>
        <w:rPr>
          <w:rFonts w:cs="Arial"/>
        </w:rPr>
      </w:pPr>
      <w:r w:rsidRPr="002372B5">
        <w:rPr>
          <w:rFonts w:cs="Arial"/>
        </w:rPr>
        <w:t>внутренняя подсветка коробов;</w:t>
      </w:r>
    </w:p>
    <w:p w:rsidR="00463C54" w:rsidRPr="002372B5" w:rsidRDefault="00463C54" w:rsidP="00A738BA">
      <w:pPr>
        <w:ind w:firstLine="709"/>
        <w:rPr>
          <w:rFonts w:cs="Arial"/>
        </w:rPr>
      </w:pPr>
      <w:r w:rsidRPr="002372B5">
        <w:rPr>
          <w:rFonts w:cs="Arial"/>
        </w:rPr>
        <w:t>эффект контражура (подсветка фона, обеспечивающая силуэтную читаемость знаков);</w:t>
      </w:r>
    </w:p>
    <w:p w:rsidR="00463C54" w:rsidRPr="002372B5" w:rsidRDefault="00463C54" w:rsidP="00A738BA">
      <w:pPr>
        <w:ind w:firstLine="709"/>
        <w:rPr>
          <w:rFonts w:cs="Arial"/>
        </w:rPr>
      </w:pPr>
      <w:r w:rsidRPr="002372B5">
        <w:rPr>
          <w:rFonts w:cs="Arial"/>
        </w:rPr>
        <w:t>газосветные устройства (контурная и линейная подсветка.</w:t>
      </w:r>
    </w:p>
    <w:p w:rsidR="00463C54" w:rsidRPr="002372B5" w:rsidRDefault="00463C54" w:rsidP="00A738BA">
      <w:pPr>
        <w:ind w:firstLine="709"/>
        <w:rPr>
          <w:rFonts w:cs="Arial"/>
        </w:rPr>
      </w:pPr>
      <w:r w:rsidRPr="002372B5">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2372B5" w:rsidRDefault="00463C54" w:rsidP="00A738BA">
      <w:pPr>
        <w:ind w:firstLine="709"/>
        <w:rPr>
          <w:rFonts w:cs="Arial"/>
        </w:rPr>
      </w:pPr>
      <w:r w:rsidRPr="002372B5">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2372B5" w:rsidRDefault="00463C54" w:rsidP="00A738BA">
      <w:pPr>
        <w:ind w:firstLine="709"/>
        <w:rPr>
          <w:rFonts w:cs="Arial"/>
        </w:rPr>
      </w:pPr>
      <w:r w:rsidRPr="002372B5">
        <w:rPr>
          <w:rFonts w:cs="Arial"/>
        </w:rPr>
        <w:t>3.11. Использование светодинамических эффектов (мигания, бегущей строки и т.п.) разрешается только для зрелищно-развлекательных объектов.</w:t>
      </w:r>
    </w:p>
    <w:p w:rsidR="00463C54" w:rsidRPr="002372B5" w:rsidRDefault="00463C54" w:rsidP="00A738BA">
      <w:pPr>
        <w:ind w:firstLine="709"/>
        <w:rPr>
          <w:rFonts w:cs="Arial"/>
        </w:rPr>
      </w:pPr>
      <w:r w:rsidRPr="002372B5">
        <w:rPr>
          <w:rFonts w:cs="Arial"/>
        </w:rPr>
        <w:t>3.12. В случае неисправности отдельных знаков световая реклама или световые вывески должны выключаться полностью.</w:t>
      </w:r>
    </w:p>
    <w:p w:rsidR="00463C54" w:rsidRPr="002372B5" w:rsidRDefault="00A738BA" w:rsidP="00A738BA">
      <w:pPr>
        <w:ind w:firstLine="709"/>
        <w:rPr>
          <w:rFonts w:cs="Arial"/>
        </w:rPr>
      </w:pPr>
      <w:r w:rsidRPr="002372B5">
        <w:rPr>
          <w:rFonts w:cs="Arial"/>
        </w:rPr>
        <w:t xml:space="preserve"> </w:t>
      </w:r>
      <w:r w:rsidR="00463C54" w:rsidRPr="002372B5">
        <w:rPr>
          <w:rFonts w:cs="Arial"/>
        </w:rPr>
        <w:t>3.13. Правила размещения ОРИ (Таблица1):</w:t>
      </w:r>
    </w:p>
    <w:p w:rsidR="00463C54" w:rsidRPr="002372B5"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A738BA" w:rsidRPr="002372B5" w:rsidRDefault="00463C54" w:rsidP="00A738BA">
            <w:pPr>
              <w:ind w:firstLine="0"/>
              <w:rPr>
                <w:rFonts w:cs="Arial"/>
              </w:rPr>
            </w:pPr>
            <w:r w:rsidRPr="002372B5">
              <w:rPr>
                <w:rFonts w:cs="Arial"/>
              </w:rPr>
              <w:t>Рекомендовано размещение</w:t>
            </w:r>
            <w:r w:rsidR="00A738BA" w:rsidRPr="002372B5">
              <w:rPr>
                <w:rFonts w:cs="Arial"/>
              </w:rPr>
              <w:t xml:space="preserve"> </w:t>
            </w:r>
          </w:p>
          <w:p w:rsidR="00463C54" w:rsidRPr="002372B5" w:rsidRDefault="00463C54" w:rsidP="00A738BA">
            <w:pPr>
              <w:ind w:firstLine="0"/>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A738BA" w:rsidP="00A738BA">
            <w:pPr>
              <w:ind w:firstLine="0"/>
              <w:rPr>
                <w:rFonts w:cs="Arial"/>
              </w:rPr>
            </w:pPr>
            <w:r w:rsidRPr="002372B5">
              <w:rPr>
                <w:rFonts w:cs="Arial"/>
              </w:rPr>
              <w:t xml:space="preserve"> </w:t>
            </w:r>
            <w:r w:rsidR="00463C54" w:rsidRPr="002372B5">
              <w:rPr>
                <w:rFonts w:cs="Arial"/>
              </w:rPr>
              <w:t>Не допустимо размещение</w:t>
            </w:r>
          </w:p>
        </w:tc>
      </w:tr>
      <w:tr w:rsidR="00463C54" w:rsidRPr="002372B5"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фасадах зданий, коммерческих центров и т.д., с учетом большого числа арендаторов;</w:t>
            </w:r>
          </w:p>
          <w:p w:rsidR="00463C54" w:rsidRPr="002372B5" w:rsidRDefault="00463C54" w:rsidP="00A738BA">
            <w:pPr>
              <w:ind w:firstLine="0"/>
              <w:rPr>
                <w:rFonts w:cs="Arial"/>
              </w:rPr>
            </w:pPr>
            <w:r w:rsidRPr="002372B5">
              <w:rPr>
                <w:rFonts w:cs="Arial"/>
              </w:rPr>
              <w:t>На основе единой концепции;</w:t>
            </w:r>
          </w:p>
          <w:p w:rsidR="00463C54" w:rsidRPr="002372B5" w:rsidRDefault="00463C54" w:rsidP="00A738BA">
            <w:pPr>
              <w:ind w:firstLine="0"/>
              <w:rPr>
                <w:rFonts w:cs="Arial"/>
              </w:rPr>
            </w:pPr>
            <w:r w:rsidRPr="002372B5">
              <w:rPr>
                <w:rFonts w:cs="Arial"/>
              </w:rPr>
              <w:t>На бетонных козырьках над входами и витринами – в виде единого фриза;</w:t>
            </w:r>
          </w:p>
          <w:p w:rsidR="00463C54" w:rsidRPr="002372B5" w:rsidRDefault="00463C54" w:rsidP="00A738BA">
            <w:pPr>
              <w:ind w:firstLine="0"/>
              <w:rPr>
                <w:rFonts w:cs="Arial"/>
              </w:rPr>
            </w:pPr>
            <w:r w:rsidRPr="002372B5">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2372B5" w:rsidRDefault="00463C54" w:rsidP="00A738BA">
            <w:pPr>
              <w:ind w:firstLine="0"/>
              <w:rPr>
                <w:rFonts w:cs="Arial"/>
              </w:rPr>
            </w:pPr>
            <w:r w:rsidRPr="002372B5">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расстоянии более 0,3 м от стены;</w:t>
            </w:r>
          </w:p>
          <w:p w:rsidR="00463C54" w:rsidRPr="002372B5" w:rsidRDefault="00463C54" w:rsidP="00A738BA">
            <w:pPr>
              <w:ind w:firstLine="0"/>
              <w:rPr>
                <w:rFonts w:cs="Arial"/>
              </w:rPr>
            </w:pPr>
            <w:r w:rsidRPr="002372B5">
              <w:rPr>
                <w:rFonts w:cs="Arial"/>
              </w:rPr>
              <w:t>На ограждениях балконов, лоджий;</w:t>
            </w:r>
          </w:p>
          <w:p w:rsidR="00463C54" w:rsidRPr="002372B5" w:rsidRDefault="00463C54" w:rsidP="00A738BA">
            <w:pPr>
              <w:ind w:firstLine="0"/>
              <w:rPr>
                <w:rFonts w:cs="Arial"/>
              </w:rPr>
            </w:pPr>
            <w:r w:rsidRPr="002372B5">
              <w:rPr>
                <w:rFonts w:cs="Arial"/>
              </w:rPr>
              <w:t>На воротах, оградах;</w:t>
            </w:r>
          </w:p>
          <w:p w:rsidR="00463C54" w:rsidRPr="002372B5" w:rsidRDefault="00463C54" w:rsidP="00A738BA">
            <w:pPr>
              <w:ind w:firstLine="0"/>
              <w:rPr>
                <w:rFonts w:cs="Arial"/>
              </w:rPr>
            </w:pPr>
            <w:r w:rsidRPr="002372B5">
              <w:rPr>
                <w:rFonts w:cs="Arial"/>
              </w:rPr>
              <w:t xml:space="preserve">Над арочными проемами (за исключением названных условий); </w:t>
            </w:r>
          </w:p>
          <w:p w:rsidR="00463C54" w:rsidRPr="002372B5" w:rsidRDefault="00463C54" w:rsidP="00A738BA">
            <w:pPr>
              <w:ind w:firstLine="0"/>
              <w:rPr>
                <w:rFonts w:cs="Arial"/>
              </w:rPr>
            </w:pPr>
            <w:r w:rsidRPr="002372B5">
              <w:rPr>
                <w:rFonts w:cs="Arial"/>
              </w:rPr>
              <w:t>Высотой более 2/3 от высоты простенка между окнами этажей здания, нестационарного торгового объекта;</w:t>
            </w:r>
          </w:p>
          <w:p w:rsidR="00463C54" w:rsidRPr="002372B5" w:rsidRDefault="00463C54" w:rsidP="00A738BA">
            <w:pPr>
              <w:ind w:firstLine="0"/>
              <w:rPr>
                <w:rFonts w:cs="Arial"/>
              </w:rPr>
            </w:pPr>
            <w:r w:rsidRPr="002372B5">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2372B5" w:rsidRDefault="00463C54" w:rsidP="00A738BA">
            <w:pPr>
              <w:ind w:firstLine="0"/>
              <w:rPr>
                <w:rFonts w:cs="Arial"/>
              </w:rPr>
            </w:pPr>
            <w:r w:rsidRPr="002372B5">
              <w:rPr>
                <w:rFonts w:cs="Arial"/>
              </w:rPr>
              <w:t>Высотой более 0,5 м на козырьке;</w:t>
            </w:r>
          </w:p>
          <w:p w:rsidR="00463C54" w:rsidRPr="002372B5" w:rsidRDefault="00463C54" w:rsidP="00A738BA">
            <w:pPr>
              <w:ind w:firstLine="0"/>
              <w:rPr>
                <w:rFonts w:cs="Arial"/>
              </w:rPr>
            </w:pPr>
            <w:r w:rsidRPr="002372B5">
              <w:rPr>
                <w:rFonts w:cs="Arial"/>
              </w:rPr>
              <w:t>В длину более 15 м и более 70% от длины фасада;</w:t>
            </w:r>
          </w:p>
          <w:p w:rsidR="00463C54" w:rsidRPr="002372B5" w:rsidRDefault="00463C54" w:rsidP="00A738BA">
            <w:pPr>
              <w:ind w:firstLine="0"/>
              <w:rPr>
                <w:rFonts w:cs="Arial"/>
              </w:rPr>
            </w:pPr>
            <w:r w:rsidRPr="002372B5">
              <w:rPr>
                <w:rFonts w:cs="Arial"/>
              </w:rPr>
              <w:t>При размещении между проемами первого этажа высотой более 0,5 м и длиной более 50% такого проема;</w:t>
            </w:r>
          </w:p>
          <w:p w:rsidR="00463C54" w:rsidRPr="002372B5" w:rsidRDefault="00463C54" w:rsidP="00A738BA">
            <w:pPr>
              <w:ind w:firstLine="0"/>
              <w:rPr>
                <w:rFonts w:cs="Arial"/>
              </w:rPr>
            </w:pPr>
            <w:r w:rsidRPr="002372B5">
              <w:rPr>
                <w:rFonts w:cs="Arial"/>
              </w:rPr>
              <w:t xml:space="preserve">Ниже 0,6 м от уровня земли до нижнего края настенной конструкции при размещении на поверхности наружных стен первого, цокольного или </w:t>
            </w:r>
            <w:r w:rsidRPr="002372B5">
              <w:rPr>
                <w:rFonts w:cs="Arial"/>
              </w:rPr>
              <w:lastRenderedPageBreak/>
              <w:t>подвального этажа;</w:t>
            </w:r>
          </w:p>
          <w:p w:rsidR="00463C54" w:rsidRPr="002372B5" w:rsidRDefault="00463C54" w:rsidP="00A738BA">
            <w:pPr>
              <w:ind w:firstLine="0"/>
              <w:rPr>
                <w:rFonts w:cs="Arial"/>
              </w:rPr>
            </w:pPr>
            <w:r w:rsidRPr="002372B5">
              <w:rPr>
                <w:rFonts w:cs="Arial"/>
              </w:rPr>
              <w:t>Выше второго этажа при наличии проемов, при отсутствии сплошного остекления, фриза, фронтона;</w:t>
            </w:r>
          </w:p>
          <w:p w:rsidR="00463C54" w:rsidRPr="002372B5" w:rsidRDefault="00463C54" w:rsidP="00A738BA">
            <w:pPr>
              <w:ind w:firstLine="0"/>
              <w:rPr>
                <w:rFonts w:cs="Arial"/>
              </w:rPr>
            </w:pPr>
            <w:r w:rsidRPr="002372B5">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2372B5" w:rsidRDefault="00463C54" w:rsidP="00A738BA">
            <w:pPr>
              <w:ind w:firstLine="0"/>
              <w:rPr>
                <w:rFonts w:cs="Arial"/>
              </w:rPr>
            </w:pPr>
            <w:r w:rsidRPr="002372B5">
              <w:rPr>
                <w:rFonts w:cs="Arial"/>
              </w:rPr>
              <w:t>На фронтоне, фризе верхнего этажа при наличии крышной конструкции на данном здании;</w:t>
            </w:r>
          </w:p>
          <w:p w:rsidR="00463C54" w:rsidRPr="002372B5" w:rsidRDefault="00463C54" w:rsidP="00A738BA">
            <w:pPr>
              <w:ind w:firstLine="0"/>
              <w:rPr>
                <w:rFonts w:cs="Arial"/>
              </w:rPr>
            </w:pPr>
            <w:r w:rsidRPr="002372B5">
              <w:rPr>
                <w:rFonts w:cs="Arial"/>
              </w:rPr>
              <w:t>Высотой более 0,5 м на объектах культурного наследия, на исторических зданиях;</w:t>
            </w:r>
          </w:p>
          <w:p w:rsidR="00463C54" w:rsidRPr="002372B5" w:rsidRDefault="00463C54" w:rsidP="00A738BA">
            <w:pPr>
              <w:ind w:firstLine="0"/>
              <w:rPr>
                <w:rFonts w:cs="Arial"/>
              </w:rPr>
            </w:pPr>
            <w:r w:rsidRPr="002372B5">
              <w:rPr>
                <w:rFonts w:cs="Arial"/>
              </w:rPr>
              <w:t>Высотой более 1,0 м в границах исторических территорий населенного пункта.</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Малые настенные конструкции</w:t>
            </w:r>
          </w:p>
          <w:p w:rsidR="00463C54" w:rsidRPr="002372B5" w:rsidRDefault="00463C54" w:rsidP="00A738BA">
            <w:pPr>
              <w:ind w:firstLine="0"/>
              <w:rPr>
                <w:rFonts w:cs="Arial"/>
              </w:rPr>
            </w:pPr>
            <w:r w:rsidRPr="002372B5">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 простенках рядом с входом упорядоченно, с соблюдением вертикальных осей, симметрии, архитектурных границ;</w:t>
            </w:r>
          </w:p>
          <w:p w:rsidR="00463C54" w:rsidRPr="002372B5" w:rsidRDefault="00463C54" w:rsidP="00A738BA">
            <w:pPr>
              <w:ind w:firstLine="0"/>
              <w:rPr>
                <w:rFonts w:cs="Arial"/>
              </w:rPr>
            </w:pPr>
            <w:r w:rsidRPr="002372B5">
              <w:rPr>
                <w:rFonts w:cs="Arial"/>
              </w:rPr>
              <w:t>На высоте не менее 1,5 м и не более 2,2 м от уровня пола до нижнего края вывески;</w:t>
            </w:r>
          </w:p>
          <w:p w:rsidR="00463C54" w:rsidRPr="002372B5" w:rsidRDefault="00463C54" w:rsidP="00A738BA">
            <w:pPr>
              <w:ind w:firstLine="0"/>
              <w:rPr>
                <w:rFonts w:cs="Arial"/>
              </w:rPr>
            </w:pPr>
            <w:r w:rsidRPr="002372B5">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Выше уровня 1-го этажа;</w:t>
            </w:r>
          </w:p>
          <w:p w:rsidR="00463C54" w:rsidRPr="002372B5" w:rsidRDefault="00463C54" w:rsidP="00A738BA">
            <w:pPr>
              <w:ind w:firstLine="0"/>
              <w:rPr>
                <w:rFonts w:cs="Arial"/>
              </w:rPr>
            </w:pPr>
            <w:r w:rsidRPr="002372B5">
              <w:rPr>
                <w:rFonts w:cs="Arial"/>
              </w:rPr>
              <w:t>Беспорядочно, без соблюдения вертикальной координации, симметрии, архитектурных границ и осей;</w:t>
            </w:r>
          </w:p>
          <w:p w:rsidR="00463C54" w:rsidRPr="002372B5" w:rsidRDefault="00463C54" w:rsidP="00A738BA">
            <w:pPr>
              <w:ind w:firstLine="0"/>
              <w:rPr>
                <w:rFonts w:cs="Arial"/>
              </w:rPr>
            </w:pPr>
            <w:r w:rsidRPr="002372B5">
              <w:rPr>
                <w:rFonts w:cs="Arial"/>
              </w:rPr>
              <w:t xml:space="preserve">В местах расположения архитектурных деталей, декора; </w:t>
            </w:r>
          </w:p>
          <w:p w:rsidR="00463C54" w:rsidRPr="002372B5" w:rsidRDefault="00463C54" w:rsidP="00A738BA">
            <w:pPr>
              <w:ind w:firstLine="0"/>
              <w:rPr>
                <w:rFonts w:cs="Arial"/>
              </w:rPr>
            </w:pPr>
            <w:r w:rsidRPr="002372B5">
              <w:rPr>
                <w:rFonts w:cs="Arial"/>
              </w:rPr>
              <w:t>Рядом с мемориальными досками и памятными знаками;</w:t>
            </w:r>
          </w:p>
          <w:p w:rsidR="00463C54" w:rsidRPr="002372B5" w:rsidRDefault="00463C54" w:rsidP="00A738BA">
            <w:pPr>
              <w:ind w:firstLine="0"/>
              <w:rPr>
                <w:rFonts w:cs="Arial"/>
              </w:rPr>
            </w:pPr>
            <w:r w:rsidRPr="002372B5">
              <w:rPr>
                <w:rFonts w:cs="Arial"/>
              </w:rPr>
              <w:t>Длиной более 0,6 м и высотой более 0,8 м (учрежденческая доска);</w:t>
            </w:r>
          </w:p>
          <w:p w:rsidR="00463C54" w:rsidRPr="002372B5" w:rsidRDefault="00463C54" w:rsidP="00A738BA">
            <w:pPr>
              <w:ind w:firstLine="0"/>
              <w:rPr>
                <w:rFonts w:cs="Arial"/>
              </w:rPr>
            </w:pPr>
            <w:r w:rsidRPr="002372B5">
              <w:rPr>
                <w:rFonts w:cs="Arial"/>
              </w:rPr>
              <w:t>Длиной более 0,4 м и высотой более 0,6 м (режимная табличка);</w:t>
            </w:r>
          </w:p>
          <w:p w:rsidR="00463C54" w:rsidRPr="002372B5" w:rsidRDefault="00463C54" w:rsidP="00A738BA">
            <w:pPr>
              <w:ind w:firstLine="0"/>
              <w:rPr>
                <w:rFonts w:cs="Arial"/>
              </w:rPr>
            </w:pPr>
            <w:r w:rsidRPr="002372B5">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2372B5" w:rsidRDefault="00463C54" w:rsidP="00A738BA">
            <w:pPr>
              <w:ind w:firstLine="0"/>
              <w:rPr>
                <w:rFonts w:cs="Arial"/>
              </w:rPr>
            </w:pPr>
            <w:r w:rsidRPr="002372B5">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2372B5" w:rsidRDefault="00463C54" w:rsidP="00A738BA">
            <w:pPr>
              <w:ind w:firstLine="0"/>
              <w:rPr>
                <w:rFonts w:cs="Arial"/>
              </w:rPr>
            </w:pPr>
            <w:r w:rsidRPr="002372B5">
              <w:rPr>
                <w:rFonts w:cs="Arial"/>
              </w:rPr>
              <w:t>Более одной на остеклении входных групп (двери), выполненной методом нанесения трафаретной печати;</w:t>
            </w:r>
          </w:p>
          <w:p w:rsidR="00463C54" w:rsidRPr="002372B5" w:rsidRDefault="00463C54" w:rsidP="00A738BA">
            <w:pPr>
              <w:ind w:firstLine="0"/>
              <w:rPr>
                <w:rFonts w:cs="Arial"/>
              </w:rPr>
            </w:pPr>
            <w:r w:rsidRPr="002372B5">
              <w:rPr>
                <w:rFonts w:cs="Arial"/>
              </w:rPr>
              <w:t xml:space="preserve">На строительных, прозрачных ограждениях, ограждениях лестниц, </w:t>
            </w:r>
            <w:r w:rsidRPr="002372B5">
              <w:rPr>
                <w:rFonts w:cs="Arial"/>
              </w:rPr>
              <w:lastRenderedPageBreak/>
              <w:t>балконов, лоджий.</w:t>
            </w:r>
          </w:p>
        </w:tc>
      </w:tr>
      <w:tr w:rsidR="00463C54" w:rsidRPr="002372B5"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Между 1-м и 2-м этажами;</w:t>
            </w:r>
          </w:p>
          <w:p w:rsidR="00463C54" w:rsidRPr="002372B5" w:rsidRDefault="00463C54" w:rsidP="00A738BA">
            <w:pPr>
              <w:ind w:firstLine="0"/>
              <w:rPr>
                <w:rFonts w:cs="Arial"/>
              </w:rPr>
            </w:pPr>
            <w:r w:rsidRPr="002372B5">
              <w:rPr>
                <w:rFonts w:cs="Arial"/>
              </w:rPr>
              <w:t>Рядом с входом, на угловом участке фасада (для объектов, расположенных во дворе);</w:t>
            </w:r>
          </w:p>
          <w:p w:rsidR="00463C54" w:rsidRPr="002372B5" w:rsidRDefault="00463C54" w:rsidP="00A738BA">
            <w:pPr>
              <w:ind w:firstLine="0"/>
              <w:rPr>
                <w:rFonts w:cs="Arial"/>
              </w:rPr>
            </w:pPr>
            <w:r w:rsidRPr="002372B5">
              <w:rPr>
                <w:rFonts w:cs="Arial"/>
              </w:rPr>
              <w:t>На расстоянии не менее 10 м между соседними консолями;</w:t>
            </w:r>
          </w:p>
          <w:p w:rsidR="00463C54" w:rsidRPr="002372B5" w:rsidRDefault="00463C54" w:rsidP="00A738BA">
            <w:pPr>
              <w:ind w:firstLine="0"/>
              <w:rPr>
                <w:rFonts w:cs="Arial"/>
              </w:rPr>
            </w:pPr>
            <w:r w:rsidRPr="002372B5">
              <w:rPr>
                <w:rFonts w:cs="Arial"/>
              </w:rPr>
              <w:t>На высоте не менее 2,5 м от уровня тротуара до нижнего края вывески;</w:t>
            </w:r>
          </w:p>
          <w:p w:rsidR="00463C54" w:rsidRPr="002372B5" w:rsidRDefault="00463C54" w:rsidP="00A738BA">
            <w:pPr>
              <w:ind w:firstLine="0"/>
              <w:rPr>
                <w:rFonts w:cs="Arial"/>
              </w:rPr>
            </w:pPr>
            <w:r w:rsidRPr="002372B5">
              <w:rPr>
                <w:rFonts w:cs="Arial"/>
              </w:rPr>
              <w:t>На единой высоте в пределах фасада;</w:t>
            </w:r>
          </w:p>
          <w:p w:rsidR="00463C54" w:rsidRPr="002372B5" w:rsidRDefault="00463C54" w:rsidP="00A738BA">
            <w:pPr>
              <w:ind w:firstLine="0"/>
              <w:rPr>
                <w:rFonts w:cs="Arial"/>
              </w:rPr>
            </w:pPr>
            <w:r w:rsidRPr="002372B5">
              <w:rPr>
                <w:rFonts w:cs="Arial"/>
              </w:rPr>
              <w:t>На уровне размещения настенной вывески;</w:t>
            </w:r>
          </w:p>
          <w:p w:rsidR="00463C54" w:rsidRPr="002372B5" w:rsidRDefault="00463C54" w:rsidP="00A738BA">
            <w:pPr>
              <w:ind w:firstLine="0"/>
              <w:rPr>
                <w:rFonts w:cs="Arial"/>
              </w:rPr>
            </w:pPr>
            <w:r w:rsidRPr="002372B5">
              <w:rPr>
                <w:rFonts w:cs="Arial"/>
              </w:rPr>
              <w:t>На расстоянии от стены не более 0,3 м;</w:t>
            </w:r>
          </w:p>
          <w:p w:rsidR="00463C54" w:rsidRPr="002372B5" w:rsidRDefault="00463C54" w:rsidP="00A738BA">
            <w:pPr>
              <w:ind w:firstLine="0"/>
              <w:rPr>
                <w:rFonts w:cs="Arial"/>
              </w:rPr>
            </w:pPr>
            <w:r w:rsidRPr="002372B5">
              <w:rPr>
                <w:rFonts w:cs="Arial"/>
              </w:rPr>
              <w:t>С выступанием внешнего края вывески от стены не более 1,1 м;</w:t>
            </w:r>
          </w:p>
          <w:p w:rsidR="00463C54" w:rsidRPr="002372B5" w:rsidRDefault="00463C54" w:rsidP="00A738BA">
            <w:pPr>
              <w:ind w:firstLine="0"/>
              <w:rPr>
                <w:rFonts w:cs="Arial"/>
              </w:rPr>
            </w:pPr>
            <w:r w:rsidRPr="002372B5">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Выше уровня между 1-м и 2-м этажами;</w:t>
            </w:r>
          </w:p>
          <w:p w:rsidR="00463C54" w:rsidRPr="002372B5" w:rsidRDefault="00463C54" w:rsidP="00A738BA">
            <w:pPr>
              <w:ind w:firstLine="0"/>
              <w:rPr>
                <w:rFonts w:cs="Arial"/>
              </w:rPr>
            </w:pPr>
            <w:r w:rsidRPr="002372B5">
              <w:rPr>
                <w:rFonts w:cs="Arial"/>
              </w:rPr>
              <w:t>В непосредственной близости от окон, эркеров, балконов, порталов, элементов скульптурного декора;</w:t>
            </w:r>
          </w:p>
          <w:p w:rsidR="00463C54" w:rsidRPr="002372B5" w:rsidRDefault="00463C54" w:rsidP="00A738BA">
            <w:pPr>
              <w:ind w:firstLine="0"/>
              <w:rPr>
                <w:rFonts w:cs="Arial"/>
              </w:rPr>
            </w:pPr>
            <w:r w:rsidRPr="002372B5">
              <w:rPr>
                <w:rFonts w:cs="Arial"/>
              </w:rPr>
              <w:t>На балконах, эркерах, витринных конструкциях, оконных рамах;</w:t>
            </w:r>
          </w:p>
          <w:p w:rsidR="00463C54" w:rsidRPr="002372B5" w:rsidRDefault="00463C54" w:rsidP="00A738BA">
            <w:pPr>
              <w:ind w:firstLine="0"/>
              <w:rPr>
                <w:rFonts w:cs="Arial"/>
              </w:rPr>
            </w:pPr>
            <w:r w:rsidRPr="002372B5">
              <w:rPr>
                <w:rFonts w:cs="Arial"/>
              </w:rPr>
              <w:t>На колоннах, пилястрах;</w:t>
            </w:r>
          </w:p>
          <w:p w:rsidR="00463C54" w:rsidRPr="002372B5" w:rsidRDefault="00463C54" w:rsidP="00A738BA">
            <w:pPr>
              <w:ind w:firstLine="0"/>
              <w:rPr>
                <w:rFonts w:cs="Arial"/>
              </w:rPr>
            </w:pPr>
            <w:r w:rsidRPr="002372B5">
              <w:rPr>
                <w:rFonts w:cs="Arial"/>
              </w:rPr>
              <w:t>Вблизи мест расположения дорожных знаков, указателей остановок городского пассажирского транспорта;</w:t>
            </w:r>
          </w:p>
          <w:p w:rsidR="00463C54" w:rsidRPr="002372B5" w:rsidRDefault="00463C54" w:rsidP="00A738BA">
            <w:pPr>
              <w:ind w:firstLine="0"/>
              <w:rPr>
                <w:rFonts w:cs="Arial"/>
              </w:rPr>
            </w:pPr>
            <w:r w:rsidRPr="002372B5">
              <w:rPr>
                <w:rFonts w:cs="Arial"/>
              </w:rPr>
              <w:t>Рядом с мемориальными досками и памятными знаками;</w:t>
            </w:r>
          </w:p>
          <w:p w:rsidR="00463C54" w:rsidRPr="002372B5" w:rsidRDefault="00463C54" w:rsidP="00A738BA">
            <w:pPr>
              <w:ind w:firstLine="0"/>
              <w:rPr>
                <w:rFonts w:cs="Arial"/>
              </w:rPr>
            </w:pPr>
            <w:r w:rsidRPr="002372B5">
              <w:rPr>
                <w:rFonts w:cs="Arial"/>
              </w:rPr>
              <w:t>Высотой и длиной более 1,0 м;</w:t>
            </w:r>
          </w:p>
          <w:p w:rsidR="00463C54" w:rsidRPr="002372B5" w:rsidRDefault="00463C54" w:rsidP="00A738BA">
            <w:pPr>
              <w:ind w:firstLine="0"/>
              <w:rPr>
                <w:rFonts w:cs="Arial"/>
              </w:rPr>
            </w:pPr>
            <w:r w:rsidRPr="002372B5">
              <w:rPr>
                <w:rFonts w:cs="Arial"/>
              </w:rPr>
              <w:t>Высотой и длиной более 0,5 м на объектах культурного наследия, исторических зданиях;</w:t>
            </w:r>
          </w:p>
          <w:p w:rsidR="00463C54" w:rsidRPr="002372B5" w:rsidRDefault="00463C54" w:rsidP="00A738BA">
            <w:pPr>
              <w:ind w:firstLine="0"/>
              <w:rPr>
                <w:rFonts w:cs="Arial"/>
              </w:rPr>
            </w:pPr>
            <w:r w:rsidRPr="002372B5">
              <w:rPr>
                <w:rFonts w:cs="Arial"/>
              </w:rPr>
              <w:t>На расстоянии менее 10 м между соседними вывесками;</w:t>
            </w:r>
          </w:p>
          <w:p w:rsidR="00463C54" w:rsidRPr="002372B5" w:rsidRDefault="00463C54" w:rsidP="00A738BA">
            <w:pPr>
              <w:ind w:firstLine="0"/>
              <w:rPr>
                <w:rFonts w:cs="Arial"/>
              </w:rPr>
            </w:pPr>
            <w:r w:rsidRPr="002372B5">
              <w:rPr>
                <w:rFonts w:cs="Arial"/>
              </w:rPr>
              <w:t>На высоте менее 2,5 м от уровня тротуара;</w:t>
            </w:r>
          </w:p>
          <w:p w:rsidR="00463C54" w:rsidRPr="002372B5" w:rsidRDefault="00463C54" w:rsidP="00A738BA">
            <w:pPr>
              <w:ind w:firstLine="0"/>
              <w:rPr>
                <w:rFonts w:cs="Arial"/>
              </w:rPr>
            </w:pPr>
            <w:r w:rsidRPr="002372B5">
              <w:rPr>
                <w:rFonts w:cs="Arial"/>
              </w:rPr>
              <w:t>На разных уровнях, без соблюдения вертикальной координации;</w:t>
            </w:r>
          </w:p>
          <w:p w:rsidR="00463C54" w:rsidRPr="002372B5" w:rsidRDefault="00463C54" w:rsidP="00A738BA">
            <w:pPr>
              <w:ind w:firstLine="0"/>
              <w:rPr>
                <w:rFonts w:cs="Arial"/>
              </w:rPr>
            </w:pP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2372B5" w:rsidRDefault="00463C54" w:rsidP="00A738BA">
            <w:pPr>
              <w:ind w:firstLine="0"/>
              <w:rPr>
                <w:rFonts w:cs="Arial"/>
              </w:rPr>
            </w:pPr>
            <w:r w:rsidRPr="002372B5">
              <w:rPr>
                <w:rFonts w:cs="Arial"/>
              </w:rPr>
              <w:t>Вертикальные консольные конструкции</w:t>
            </w:r>
          </w:p>
          <w:p w:rsidR="00463C54" w:rsidRPr="002372B5" w:rsidRDefault="00463C54" w:rsidP="00A738BA">
            <w:pPr>
              <w:ind w:firstLine="0"/>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У боковых границ, на угловых участках фасада или на границе соседних фасадов;</w:t>
            </w:r>
          </w:p>
          <w:p w:rsidR="00463C54" w:rsidRPr="002372B5" w:rsidRDefault="00463C54" w:rsidP="00A738BA">
            <w:pPr>
              <w:ind w:firstLine="0"/>
              <w:rPr>
                <w:rFonts w:cs="Arial"/>
              </w:rPr>
            </w:pPr>
            <w:r w:rsidRPr="002372B5">
              <w:rPr>
                <w:rFonts w:cs="Arial"/>
              </w:rPr>
              <w:t>Не более двух в границах фасада протяженностью до 25 м;</w:t>
            </w:r>
          </w:p>
          <w:p w:rsidR="00463C54" w:rsidRPr="002372B5" w:rsidRDefault="00463C54" w:rsidP="00A738BA">
            <w:pPr>
              <w:ind w:firstLine="0"/>
              <w:rPr>
                <w:rFonts w:cs="Arial"/>
              </w:rPr>
            </w:pPr>
            <w:r w:rsidRPr="002372B5">
              <w:rPr>
                <w:rFonts w:cs="Arial"/>
              </w:rPr>
              <w:t>В пределах 2-го и 3-го этажей;</w:t>
            </w:r>
          </w:p>
          <w:p w:rsidR="00463C54" w:rsidRPr="002372B5" w:rsidRDefault="00463C54" w:rsidP="00A738BA">
            <w:pPr>
              <w:ind w:firstLine="0"/>
              <w:rPr>
                <w:rFonts w:cs="Arial"/>
              </w:rPr>
            </w:pPr>
            <w:r w:rsidRPr="002372B5">
              <w:rPr>
                <w:rFonts w:cs="Arial"/>
              </w:rPr>
              <w:t>На единой высоте в пределах фасада, с координацией по нижнему краю консоли;</w:t>
            </w:r>
          </w:p>
          <w:p w:rsidR="00463C54" w:rsidRPr="002372B5" w:rsidRDefault="00463C54" w:rsidP="00A738BA">
            <w:pPr>
              <w:ind w:firstLine="0"/>
              <w:rPr>
                <w:rFonts w:cs="Arial"/>
              </w:rPr>
            </w:pPr>
            <w:r w:rsidRPr="002372B5">
              <w:rPr>
                <w:rFonts w:cs="Arial"/>
              </w:rPr>
              <w:t>На расстоянии от стены не более 0,3 м;</w:t>
            </w:r>
          </w:p>
          <w:p w:rsidR="00463C54" w:rsidRPr="002372B5" w:rsidRDefault="00463C54" w:rsidP="00A738BA">
            <w:pPr>
              <w:ind w:firstLine="0"/>
              <w:rPr>
                <w:rFonts w:cs="Arial"/>
              </w:rPr>
            </w:pPr>
            <w:r w:rsidRPr="002372B5">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2372B5" w:rsidRDefault="00463C54" w:rsidP="00A738BA">
            <w:pPr>
              <w:ind w:firstLine="0"/>
              <w:rPr>
                <w:rFonts w:cs="Arial"/>
              </w:rPr>
            </w:pPr>
            <w:r w:rsidRPr="002372B5">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 границах архитектурных ансамблей, охранных зон, исторических ландшафтов и т.п.;</w:t>
            </w:r>
          </w:p>
          <w:p w:rsidR="00463C54" w:rsidRPr="002372B5" w:rsidRDefault="00463C54" w:rsidP="00A738BA">
            <w:pPr>
              <w:ind w:firstLine="0"/>
              <w:rPr>
                <w:rFonts w:cs="Arial"/>
              </w:rPr>
            </w:pPr>
            <w:r w:rsidRPr="002372B5">
              <w:rPr>
                <w:rFonts w:cs="Arial"/>
              </w:rPr>
              <w:t>В центральной части фасада;</w:t>
            </w:r>
          </w:p>
          <w:p w:rsidR="00463C54" w:rsidRPr="002372B5" w:rsidRDefault="00463C54" w:rsidP="00A738BA">
            <w:pPr>
              <w:ind w:firstLine="0"/>
              <w:rPr>
                <w:rFonts w:cs="Arial"/>
              </w:rPr>
            </w:pPr>
            <w:r w:rsidRPr="002372B5">
              <w:rPr>
                <w:rFonts w:cs="Arial"/>
              </w:rPr>
              <w:t>Без согласования с вертикальными членениями, пропорциями, архитектурным ритмом фасада;</w:t>
            </w:r>
          </w:p>
          <w:p w:rsidR="00463C54" w:rsidRPr="002372B5" w:rsidRDefault="00463C54" w:rsidP="00A738BA">
            <w:pPr>
              <w:ind w:firstLine="0"/>
              <w:rPr>
                <w:rFonts w:cs="Arial"/>
              </w:rPr>
            </w:pPr>
            <w:r w:rsidRPr="002372B5">
              <w:rPr>
                <w:rFonts w:cs="Arial"/>
              </w:rPr>
              <w:t>С нарушением установленных пределов выступания от поверхности стены;</w:t>
            </w:r>
          </w:p>
          <w:p w:rsidR="00463C54" w:rsidRPr="002372B5" w:rsidRDefault="00463C54" w:rsidP="00A738BA">
            <w:pPr>
              <w:ind w:firstLine="0"/>
              <w:rPr>
                <w:rFonts w:cs="Arial"/>
              </w:rPr>
            </w:pPr>
            <w:r w:rsidRPr="002372B5">
              <w:rPr>
                <w:rFonts w:cs="Arial"/>
              </w:rPr>
              <w:t>На эркерах;</w:t>
            </w:r>
          </w:p>
          <w:p w:rsidR="00463C54" w:rsidRPr="002372B5" w:rsidRDefault="00463C54" w:rsidP="00A738BA">
            <w:pPr>
              <w:ind w:firstLine="0"/>
              <w:rPr>
                <w:rFonts w:cs="Arial"/>
              </w:rPr>
            </w:pPr>
            <w:r w:rsidRPr="002372B5">
              <w:rPr>
                <w:rFonts w:cs="Arial"/>
              </w:rPr>
              <w:t>На колоннах, пилястрах;</w:t>
            </w:r>
          </w:p>
          <w:p w:rsidR="00463C54" w:rsidRPr="002372B5" w:rsidRDefault="00463C54" w:rsidP="00A738BA">
            <w:pPr>
              <w:ind w:firstLine="0"/>
              <w:rPr>
                <w:rFonts w:cs="Arial"/>
              </w:rPr>
            </w:pPr>
            <w:r w:rsidRPr="002372B5">
              <w:rPr>
                <w:rFonts w:cs="Arial"/>
              </w:rPr>
              <w:t>Рядом с эркерами, балконами и другими выступающими частями фасада.</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2372B5" w:rsidRDefault="00463C54" w:rsidP="00A738BA">
            <w:pPr>
              <w:ind w:firstLine="0"/>
              <w:rPr>
                <w:rFonts w:cs="Arial"/>
              </w:rPr>
            </w:pPr>
            <w:r w:rsidRPr="002372B5">
              <w:rPr>
                <w:rFonts w:cs="Arial"/>
              </w:rPr>
              <w:t>Крышные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 xml:space="preserve">Для учреждений с высоким общественным статусом, занимающих все здание или </w:t>
            </w:r>
            <w:r w:rsidRPr="002372B5">
              <w:rPr>
                <w:rFonts w:cs="Arial"/>
              </w:rPr>
              <w:lastRenderedPageBreak/>
              <w:t>большую его часть;</w:t>
            </w:r>
          </w:p>
          <w:p w:rsidR="00463C54" w:rsidRPr="002372B5" w:rsidRDefault="00463C54" w:rsidP="00A738BA">
            <w:pPr>
              <w:ind w:firstLine="0"/>
              <w:rPr>
                <w:rFonts w:cs="Arial"/>
              </w:rPr>
            </w:pPr>
            <w:r w:rsidRPr="002372B5">
              <w:rPr>
                <w:rFonts w:cs="Arial"/>
              </w:rPr>
              <w:t>На площадях и широких улицах, обеспечивающих условия восприятия;</w:t>
            </w:r>
          </w:p>
          <w:p w:rsidR="00463C54" w:rsidRPr="002372B5" w:rsidRDefault="00463C54" w:rsidP="00A738BA">
            <w:pPr>
              <w:ind w:firstLine="0"/>
              <w:rPr>
                <w:rFonts w:cs="Arial"/>
              </w:rPr>
            </w:pPr>
            <w:r w:rsidRPr="002372B5">
              <w:rPr>
                <w:rFonts w:cs="Arial"/>
              </w:rPr>
              <w:t>На зданиях, не имеющих выразительного силуэта;</w:t>
            </w:r>
          </w:p>
          <w:p w:rsidR="00463C54" w:rsidRPr="002372B5" w:rsidRDefault="00463C54" w:rsidP="00A738BA">
            <w:pPr>
              <w:ind w:firstLine="0"/>
              <w:rPr>
                <w:rFonts w:cs="Arial"/>
              </w:rPr>
            </w:pPr>
            <w:r w:rsidRPr="002372B5">
              <w:rPr>
                <w:rFonts w:cs="Arial"/>
              </w:rPr>
              <w:t>При неравномерной высоте застройки – на здании меньшей высоты;</w:t>
            </w:r>
          </w:p>
          <w:p w:rsidR="00463C54" w:rsidRPr="002372B5" w:rsidRDefault="00463C54" w:rsidP="00A738BA">
            <w:pPr>
              <w:ind w:firstLine="0"/>
              <w:rPr>
                <w:rFonts w:cs="Arial"/>
              </w:rPr>
            </w:pPr>
            <w:r w:rsidRPr="002372B5">
              <w:rPr>
                <w:rFonts w:cs="Arial"/>
              </w:rPr>
              <w:t>Согласованно с архитектурой фасада (композиционными осями, симметрией);</w:t>
            </w:r>
          </w:p>
          <w:p w:rsidR="00463C54" w:rsidRPr="002372B5" w:rsidRDefault="00463C54" w:rsidP="00A738BA">
            <w:pPr>
              <w:ind w:firstLine="0"/>
              <w:rPr>
                <w:rFonts w:cs="Arial"/>
              </w:rPr>
            </w:pPr>
            <w:r w:rsidRPr="002372B5">
              <w:rPr>
                <w:rFonts w:cs="Arial"/>
              </w:rPr>
              <w:t>На расстоянии от карниза не более 1,0 м;</w:t>
            </w:r>
          </w:p>
          <w:p w:rsidR="00463C54" w:rsidRPr="002372B5" w:rsidRDefault="00463C54" w:rsidP="00A738BA">
            <w:pPr>
              <w:ind w:firstLine="0"/>
              <w:rPr>
                <w:rFonts w:cs="Arial"/>
              </w:rPr>
            </w:pPr>
            <w:r w:rsidRPr="002372B5">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lastRenderedPageBreak/>
              <w:t>В границах архитектурных ансамблей, ценных</w:t>
            </w:r>
            <w:r w:rsidR="00A738BA" w:rsidRPr="002372B5">
              <w:rPr>
                <w:rFonts w:cs="Arial"/>
              </w:rPr>
              <w:t xml:space="preserve"> </w:t>
            </w:r>
            <w:r w:rsidRPr="002372B5">
              <w:rPr>
                <w:rFonts w:cs="Arial"/>
              </w:rPr>
              <w:t>исторических ландшафтов;</w:t>
            </w:r>
          </w:p>
          <w:p w:rsidR="00463C54" w:rsidRPr="002372B5" w:rsidRDefault="00463C54" w:rsidP="00A738BA">
            <w:pPr>
              <w:ind w:firstLine="0"/>
              <w:rPr>
                <w:rFonts w:cs="Arial"/>
              </w:rPr>
            </w:pPr>
            <w:r w:rsidRPr="002372B5">
              <w:rPr>
                <w:rFonts w:cs="Arial"/>
              </w:rPr>
              <w:lastRenderedPageBreak/>
              <w:t>На памятниках истории и культуры по особому согласованию с уполномоченным органом;</w:t>
            </w:r>
          </w:p>
          <w:p w:rsidR="00463C54" w:rsidRPr="002372B5" w:rsidRDefault="00463C54" w:rsidP="00A738BA">
            <w:pPr>
              <w:ind w:firstLine="0"/>
              <w:rPr>
                <w:rFonts w:cs="Arial"/>
              </w:rPr>
            </w:pPr>
            <w:r w:rsidRPr="002372B5">
              <w:rPr>
                <w:rFonts w:cs="Arial"/>
              </w:rPr>
              <w:t>На балюстрадах, декоративных ограждениях кровли;</w:t>
            </w:r>
          </w:p>
          <w:p w:rsidR="00463C54" w:rsidRPr="002372B5" w:rsidRDefault="00463C54" w:rsidP="00A738BA">
            <w:pPr>
              <w:ind w:firstLine="0"/>
              <w:rPr>
                <w:rFonts w:cs="Arial"/>
              </w:rPr>
            </w:pPr>
            <w:r w:rsidRPr="002372B5">
              <w:rPr>
                <w:rFonts w:cs="Arial"/>
              </w:rPr>
              <w:t>С изменением сложившегося силуэта застройки;</w:t>
            </w:r>
          </w:p>
          <w:p w:rsidR="00463C54" w:rsidRPr="002372B5" w:rsidRDefault="00463C54" w:rsidP="00A738BA">
            <w:pPr>
              <w:ind w:firstLine="0"/>
              <w:rPr>
                <w:rFonts w:cs="Arial"/>
              </w:rPr>
            </w:pPr>
            <w:r w:rsidRPr="002372B5">
              <w:rPr>
                <w:rFonts w:cs="Arial"/>
              </w:rPr>
              <w:t>С высотой текстовой информации:</w:t>
            </w:r>
          </w:p>
          <w:p w:rsidR="00463C54" w:rsidRPr="002372B5" w:rsidRDefault="00463C54" w:rsidP="00A738BA">
            <w:pPr>
              <w:ind w:firstLine="0"/>
              <w:rPr>
                <w:rFonts w:cs="Arial"/>
              </w:rPr>
            </w:pPr>
            <w:r w:rsidRPr="002372B5">
              <w:rPr>
                <w:rFonts w:cs="Arial"/>
              </w:rPr>
              <w:t>- более 0,5 м для одно-, двухэтажных зданий;</w:t>
            </w:r>
          </w:p>
          <w:p w:rsidR="00463C54" w:rsidRPr="002372B5" w:rsidRDefault="00463C54" w:rsidP="00A738BA">
            <w:pPr>
              <w:ind w:firstLine="0"/>
              <w:rPr>
                <w:rFonts w:cs="Arial"/>
              </w:rPr>
            </w:pPr>
            <w:r w:rsidRPr="002372B5">
              <w:rPr>
                <w:rFonts w:cs="Arial"/>
              </w:rPr>
              <w:t>С длиной:</w:t>
            </w:r>
          </w:p>
          <w:p w:rsidR="00463C54" w:rsidRPr="002372B5" w:rsidRDefault="00463C54" w:rsidP="00A738BA">
            <w:pPr>
              <w:ind w:firstLine="0"/>
              <w:rPr>
                <w:rFonts w:cs="Arial"/>
              </w:rPr>
            </w:pPr>
            <w:r w:rsidRPr="002372B5">
              <w:rPr>
                <w:rFonts w:cs="Arial"/>
              </w:rPr>
              <w:t>- более 1/2 длины прямого завершения фасада, по отношению к которому они размещены;</w:t>
            </w:r>
          </w:p>
          <w:p w:rsidR="00463C54" w:rsidRPr="002372B5" w:rsidRDefault="00463C54" w:rsidP="00A738BA">
            <w:pPr>
              <w:ind w:firstLine="0"/>
              <w:rPr>
                <w:rFonts w:cs="Arial"/>
              </w:rPr>
            </w:pPr>
            <w:r w:rsidRPr="002372B5">
              <w:rPr>
                <w:rFonts w:cs="Arial"/>
              </w:rPr>
              <w:t>- более 2/3 длины фрагмента завершения при перепаде высот завершающей части фасада (парапета);</w:t>
            </w:r>
          </w:p>
          <w:p w:rsidR="00463C54" w:rsidRPr="002372B5" w:rsidRDefault="00463C54" w:rsidP="00A738BA">
            <w:pPr>
              <w:ind w:firstLine="0"/>
              <w:rPr>
                <w:rFonts w:cs="Arial"/>
              </w:rPr>
            </w:pPr>
            <w:r w:rsidRPr="002372B5">
              <w:rPr>
                <w:rFonts w:cs="Arial"/>
              </w:rPr>
              <w:t>при наличии на данном здании установленной настенной конструкции на фронтоне, фризе верхнего этажа.</w:t>
            </w:r>
          </w:p>
          <w:p w:rsidR="00463C54" w:rsidRPr="002372B5" w:rsidRDefault="00463C54" w:rsidP="00A738BA">
            <w:pPr>
              <w:ind w:firstLine="0"/>
              <w:rPr>
                <w:rFonts w:cs="Arial"/>
              </w:rPr>
            </w:pPr>
          </w:p>
        </w:tc>
      </w:tr>
      <w:tr w:rsidR="00463C54" w:rsidRPr="002372B5"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плоскости остекления;</w:t>
            </w:r>
          </w:p>
          <w:p w:rsidR="00463C54" w:rsidRPr="002372B5" w:rsidRDefault="00463C54" w:rsidP="00A738BA">
            <w:pPr>
              <w:ind w:firstLine="0"/>
              <w:rPr>
                <w:rFonts w:cs="Arial"/>
              </w:rPr>
            </w:pPr>
            <w:r w:rsidRPr="002372B5">
              <w:rPr>
                <w:rFonts w:cs="Arial"/>
              </w:rPr>
              <w:t>На внутренней поверхности витрины;</w:t>
            </w:r>
          </w:p>
          <w:p w:rsidR="00463C54" w:rsidRPr="002372B5" w:rsidRDefault="00463C54" w:rsidP="00A738BA">
            <w:pPr>
              <w:ind w:firstLine="0"/>
              <w:rPr>
                <w:rFonts w:cs="Arial"/>
              </w:rPr>
            </w:pPr>
            <w:r w:rsidRPr="002372B5">
              <w:rPr>
                <w:rFonts w:cs="Arial"/>
              </w:rPr>
              <w:t>В пространстве витрины;</w:t>
            </w:r>
          </w:p>
          <w:p w:rsidR="00463C54" w:rsidRPr="002372B5" w:rsidRDefault="00463C54" w:rsidP="00A738BA">
            <w:pPr>
              <w:ind w:firstLine="0"/>
              <w:rPr>
                <w:rFonts w:cs="Arial"/>
              </w:rPr>
            </w:pPr>
            <w:r w:rsidRPr="002372B5">
              <w:rPr>
                <w:rFonts w:cs="Arial"/>
              </w:rPr>
              <w:t>С сохранением формы проема;</w:t>
            </w:r>
          </w:p>
          <w:p w:rsidR="00463C54" w:rsidRPr="002372B5" w:rsidRDefault="00463C54" w:rsidP="00A738BA">
            <w:pPr>
              <w:ind w:firstLine="0"/>
              <w:rPr>
                <w:rFonts w:cs="Arial"/>
              </w:rPr>
            </w:pPr>
            <w:r w:rsidRPr="002372B5">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С изменением формы проема; Неорганизованно, без единого решения всех витрин;</w:t>
            </w:r>
          </w:p>
          <w:p w:rsidR="00463C54" w:rsidRPr="002372B5" w:rsidRDefault="00463C54" w:rsidP="00A738BA">
            <w:pPr>
              <w:ind w:firstLine="0"/>
              <w:rPr>
                <w:rFonts w:cs="Arial"/>
              </w:rPr>
            </w:pPr>
            <w:r w:rsidRPr="002372B5">
              <w:rPr>
                <w:rFonts w:cs="Arial"/>
              </w:rPr>
              <w:t>В оконном проеме площадью менее 2,0 м2;</w:t>
            </w:r>
          </w:p>
          <w:p w:rsidR="00463C54" w:rsidRPr="002372B5" w:rsidRDefault="00463C54" w:rsidP="00A738BA">
            <w:pPr>
              <w:ind w:firstLine="0"/>
              <w:rPr>
                <w:rFonts w:cs="Arial"/>
              </w:rPr>
            </w:pPr>
            <w:r w:rsidRPr="002372B5">
              <w:rPr>
                <w:rFonts w:cs="Arial"/>
              </w:rPr>
              <w:t>На расстоянии от остекления витрины до витринной конструкции менее 0,15 м со стороны помещения;</w:t>
            </w:r>
          </w:p>
          <w:p w:rsidR="00463C54" w:rsidRPr="002372B5" w:rsidRDefault="00463C54" w:rsidP="00A738BA">
            <w:pPr>
              <w:ind w:firstLine="0"/>
              <w:rPr>
                <w:rFonts w:cs="Arial"/>
              </w:rPr>
            </w:pPr>
            <w:r w:rsidRPr="002372B5">
              <w:rPr>
                <w:rFonts w:cs="Arial"/>
              </w:rPr>
              <w:t>Без учета членений оконного переплета;</w:t>
            </w:r>
          </w:p>
          <w:p w:rsidR="00463C54" w:rsidRPr="002372B5" w:rsidRDefault="00463C54" w:rsidP="00A738BA">
            <w:pPr>
              <w:ind w:firstLine="0"/>
              <w:rPr>
                <w:rFonts w:cs="Arial"/>
              </w:rPr>
            </w:pPr>
            <w:r w:rsidRPr="002372B5">
              <w:rPr>
                <w:rFonts w:cs="Arial"/>
              </w:rPr>
              <w:t>В виде окраски;</w:t>
            </w:r>
          </w:p>
          <w:p w:rsidR="00463C54" w:rsidRPr="002372B5" w:rsidRDefault="00463C54" w:rsidP="00A738BA">
            <w:pPr>
              <w:ind w:firstLine="0"/>
              <w:rPr>
                <w:rFonts w:cs="Arial"/>
              </w:rPr>
            </w:pPr>
            <w:r w:rsidRPr="002372B5">
              <w:rPr>
                <w:rFonts w:cs="Arial"/>
              </w:rPr>
              <w:t>Путем замены остекления витрин световыми коробами.</w:t>
            </w:r>
          </w:p>
        </w:tc>
      </w:tr>
      <w:tr w:rsidR="00463C54" w:rsidRPr="002372B5"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Для объектов с высоким общественным статусом;</w:t>
            </w:r>
          </w:p>
          <w:p w:rsidR="00463C54" w:rsidRPr="002372B5" w:rsidRDefault="00463C54" w:rsidP="00A738BA">
            <w:pPr>
              <w:ind w:firstLine="0"/>
              <w:rPr>
                <w:rFonts w:cs="Arial"/>
              </w:rPr>
            </w:pPr>
            <w:r w:rsidRPr="002372B5">
              <w:rPr>
                <w:rFonts w:cs="Arial"/>
              </w:rPr>
              <w:t>У входа, в простенках между витринами;</w:t>
            </w:r>
          </w:p>
          <w:p w:rsidR="00463C54" w:rsidRPr="002372B5" w:rsidRDefault="00463C54" w:rsidP="00A738BA">
            <w:pPr>
              <w:ind w:firstLine="0"/>
              <w:rPr>
                <w:rFonts w:cs="Arial"/>
              </w:rPr>
            </w:pPr>
            <w:r w:rsidRPr="002372B5">
              <w:rPr>
                <w:rFonts w:cs="Arial"/>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Вне установленных сроков;</w:t>
            </w:r>
          </w:p>
          <w:p w:rsidR="00463C54" w:rsidRPr="002372B5" w:rsidRDefault="00463C54" w:rsidP="00A738BA">
            <w:pPr>
              <w:ind w:firstLine="0"/>
              <w:rPr>
                <w:rFonts w:cs="Arial"/>
              </w:rPr>
            </w:pPr>
            <w:r w:rsidRPr="002372B5">
              <w:rPr>
                <w:rFonts w:cs="Arial"/>
              </w:rPr>
              <w:t>В местах расположения архитектурных деталей, элементов декора;</w:t>
            </w:r>
          </w:p>
          <w:p w:rsidR="00463C54" w:rsidRPr="002372B5" w:rsidRDefault="00463C54" w:rsidP="00A738BA">
            <w:pPr>
              <w:ind w:firstLine="0"/>
              <w:rPr>
                <w:rFonts w:cs="Arial"/>
              </w:rPr>
            </w:pPr>
            <w:r w:rsidRPr="002372B5">
              <w:rPr>
                <w:rFonts w:cs="Arial"/>
              </w:rPr>
              <w:t>С использованием флагодержателей, предназначенных для установки государственных флагов;</w:t>
            </w:r>
          </w:p>
          <w:p w:rsidR="00463C54" w:rsidRPr="002372B5" w:rsidRDefault="00463C54" w:rsidP="00A738BA">
            <w:pPr>
              <w:ind w:firstLine="0"/>
              <w:rPr>
                <w:rFonts w:cs="Arial"/>
              </w:rPr>
            </w:pPr>
            <w:r w:rsidRPr="002372B5">
              <w:rPr>
                <w:rFonts w:cs="Arial"/>
              </w:rPr>
              <w:t>Без учета архитектурной композиции фасада.</w:t>
            </w:r>
          </w:p>
        </w:tc>
      </w:tr>
      <w:tr w:rsidR="00463C54" w:rsidRPr="002372B5"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 xml:space="preserve">На период проведения рекламных акций, по особому согласованию с уполномоченным органом; </w:t>
            </w:r>
          </w:p>
          <w:p w:rsidR="00463C54" w:rsidRPr="002372B5" w:rsidRDefault="00463C54" w:rsidP="00A738BA">
            <w:pPr>
              <w:ind w:firstLine="0"/>
              <w:rPr>
                <w:rFonts w:cs="Arial"/>
              </w:rPr>
            </w:pPr>
            <w:r w:rsidRPr="002372B5">
              <w:rPr>
                <w:rFonts w:cs="Arial"/>
              </w:rPr>
              <w:t>Настенные – при временном отсутствии (на период ремонта, замены) постоянной вывески;</w:t>
            </w:r>
          </w:p>
          <w:p w:rsidR="00463C54" w:rsidRPr="002372B5" w:rsidRDefault="00463C54" w:rsidP="00A738BA">
            <w:pPr>
              <w:ind w:firstLine="0"/>
              <w:rPr>
                <w:rFonts w:cs="Arial"/>
              </w:rPr>
            </w:pPr>
            <w:r w:rsidRPr="002372B5">
              <w:rPr>
                <w:rFonts w:cs="Arial"/>
              </w:rPr>
              <w:t>Вертикальные консольные – при отсутствии постоянных консольных вывесок;</w:t>
            </w:r>
          </w:p>
          <w:p w:rsidR="00463C54" w:rsidRPr="002372B5" w:rsidRDefault="00463C54" w:rsidP="00A738BA">
            <w:pPr>
              <w:ind w:firstLine="0"/>
              <w:rPr>
                <w:rFonts w:cs="Arial"/>
              </w:rPr>
            </w:pPr>
            <w:r w:rsidRPr="002372B5">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Вне установленных сроков;</w:t>
            </w:r>
          </w:p>
          <w:p w:rsidR="00463C54" w:rsidRPr="002372B5" w:rsidRDefault="00463C54" w:rsidP="00A738BA">
            <w:pPr>
              <w:ind w:firstLine="0"/>
              <w:rPr>
                <w:rFonts w:cs="Arial"/>
              </w:rPr>
            </w:pPr>
            <w:r w:rsidRPr="002372B5">
              <w:rPr>
                <w:rFonts w:cs="Arial"/>
              </w:rPr>
              <w:t>Без соблюдения правил размещения, установленных для постоянных ОРИ.</w:t>
            </w: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2372B5" w:rsidRDefault="00463C54" w:rsidP="00A738BA">
            <w:pPr>
              <w:ind w:firstLine="0"/>
              <w:rPr>
                <w:rFonts w:cs="Arial"/>
              </w:rPr>
            </w:pPr>
            <w:r w:rsidRPr="002372B5">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На установленный период;</w:t>
            </w:r>
          </w:p>
          <w:p w:rsidR="00463C54" w:rsidRPr="002372B5" w:rsidRDefault="00463C54" w:rsidP="00A738BA">
            <w:pPr>
              <w:ind w:firstLine="0"/>
              <w:rPr>
                <w:rFonts w:cs="Arial"/>
              </w:rPr>
            </w:pPr>
            <w:r w:rsidRPr="002372B5">
              <w:rPr>
                <w:rFonts w:cs="Arial"/>
              </w:rPr>
              <w:t>В пределах 1-го этажа, не ниже 2,2 м от уровня тротуара до нижней кромки маркизы;</w:t>
            </w:r>
          </w:p>
          <w:p w:rsidR="00463C54" w:rsidRPr="002372B5" w:rsidRDefault="00463C54" w:rsidP="00A738BA">
            <w:pPr>
              <w:ind w:firstLine="0"/>
              <w:rPr>
                <w:rFonts w:cs="Arial"/>
              </w:rPr>
            </w:pPr>
            <w:r w:rsidRPr="002372B5">
              <w:rPr>
                <w:rFonts w:cs="Arial"/>
              </w:rPr>
              <w:t>В соответствии с формой проемов;</w:t>
            </w:r>
          </w:p>
          <w:p w:rsidR="00463C54" w:rsidRPr="002372B5" w:rsidRDefault="00463C54" w:rsidP="00A738BA">
            <w:pPr>
              <w:ind w:firstLine="0"/>
              <w:rPr>
                <w:rFonts w:cs="Arial"/>
              </w:rPr>
            </w:pPr>
            <w:r w:rsidRPr="002372B5">
              <w:rPr>
                <w:rFonts w:cs="Arial"/>
              </w:rPr>
              <w:t>На основе единого решения всех проемов;</w:t>
            </w:r>
          </w:p>
          <w:p w:rsidR="00463C54" w:rsidRPr="002372B5" w:rsidRDefault="00463C54" w:rsidP="00A738BA">
            <w:pPr>
              <w:ind w:firstLine="0"/>
              <w:rPr>
                <w:rFonts w:cs="Arial"/>
              </w:rPr>
            </w:pPr>
            <w:r w:rsidRPr="002372B5">
              <w:rPr>
                <w:rFonts w:cs="Arial"/>
              </w:rPr>
              <w:t>Надписи и логотипы – в нижней части у кромки маркизы;</w:t>
            </w:r>
          </w:p>
          <w:p w:rsidR="00463C54" w:rsidRPr="002372B5" w:rsidRDefault="00463C54" w:rsidP="00A738BA">
            <w:pPr>
              <w:ind w:firstLine="0"/>
              <w:rPr>
                <w:rFonts w:cs="Arial"/>
              </w:rPr>
            </w:pPr>
            <w:r w:rsidRPr="002372B5">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С нарушением архитектурной композиции фасада;</w:t>
            </w:r>
          </w:p>
          <w:p w:rsidR="00463C54" w:rsidRPr="002372B5" w:rsidRDefault="00463C54" w:rsidP="00A738BA">
            <w:pPr>
              <w:ind w:firstLine="0"/>
              <w:rPr>
                <w:rFonts w:cs="Arial"/>
              </w:rPr>
            </w:pPr>
            <w:r w:rsidRPr="002372B5">
              <w:rPr>
                <w:rFonts w:cs="Arial"/>
              </w:rPr>
              <w:t>Без единого решения всех проемов;</w:t>
            </w:r>
          </w:p>
          <w:p w:rsidR="00463C54" w:rsidRPr="002372B5" w:rsidRDefault="00463C54" w:rsidP="00A738BA">
            <w:pPr>
              <w:ind w:firstLine="0"/>
              <w:rPr>
                <w:rFonts w:cs="Arial"/>
              </w:rPr>
            </w:pPr>
            <w:r w:rsidRPr="002372B5">
              <w:rPr>
                <w:rFonts w:cs="Arial"/>
              </w:rPr>
              <w:t>С превышением установленного размерного соотношения.</w:t>
            </w:r>
          </w:p>
          <w:p w:rsidR="00463C54" w:rsidRPr="002372B5" w:rsidRDefault="00463C54" w:rsidP="00A738BA">
            <w:pPr>
              <w:ind w:firstLine="0"/>
              <w:rPr>
                <w:rFonts w:cs="Arial"/>
              </w:rPr>
            </w:pPr>
          </w:p>
        </w:tc>
      </w:tr>
      <w:tr w:rsidR="00463C54" w:rsidRPr="002372B5"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2372B5" w:rsidRDefault="00463C54" w:rsidP="00A738BA">
            <w:pPr>
              <w:ind w:firstLine="0"/>
              <w:rPr>
                <w:rFonts w:cs="Arial"/>
              </w:rPr>
            </w:pPr>
            <w:r w:rsidRPr="002372B5">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2372B5" w:rsidRDefault="00463C54" w:rsidP="00A738BA">
            <w:pPr>
              <w:ind w:firstLine="0"/>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2372B5" w:rsidRDefault="00463C54" w:rsidP="00A738BA">
            <w:pPr>
              <w:ind w:firstLine="0"/>
              <w:rPr>
                <w:rFonts w:cs="Arial"/>
              </w:rPr>
            </w:pPr>
            <w:r w:rsidRPr="002372B5">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2372B5" w:rsidRDefault="00463C54" w:rsidP="00A738BA">
            <w:pPr>
              <w:ind w:firstLine="0"/>
              <w:rPr>
                <w:rFonts w:cs="Arial"/>
              </w:rPr>
            </w:pPr>
            <w:r w:rsidRPr="002372B5">
              <w:rPr>
                <w:rFonts w:cs="Arial"/>
              </w:rPr>
              <w:t>В случаях, когда отсутствует техническая возможность заглубления фундамента без его декоративного оформления;</w:t>
            </w:r>
          </w:p>
          <w:p w:rsidR="00463C54" w:rsidRPr="002372B5" w:rsidRDefault="00463C54" w:rsidP="00A738BA">
            <w:pPr>
              <w:ind w:firstLine="0"/>
              <w:rPr>
                <w:rFonts w:cs="Arial"/>
              </w:rPr>
            </w:pPr>
            <w:r w:rsidRPr="002372B5">
              <w:rPr>
                <w:rFonts w:cs="Arial"/>
              </w:rPr>
              <w:t>Ограничивающих восприятие объектов культурного наследия, исторических зданий, культовых объектов;</w:t>
            </w:r>
          </w:p>
          <w:p w:rsidR="00463C54" w:rsidRPr="002372B5" w:rsidRDefault="00463C54" w:rsidP="00A738BA">
            <w:pPr>
              <w:ind w:firstLine="0"/>
              <w:rPr>
                <w:rFonts w:cs="Arial"/>
              </w:rPr>
            </w:pPr>
            <w:r w:rsidRPr="002372B5">
              <w:rPr>
                <w:rFonts w:cs="Arial"/>
              </w:rPr>
              <w:t xml:space="preserve">Более одной либо при наличии иной отдельно стоящей информационной конструкции в границах земельного участка, не предусмотренных проектом такого </w:t>
            </w:r>
            <w:r w:rsidRPr="002372B5">
              <w:rPr>
                <w:rFonts w:cs="Arial"/>
              </w:rPr>
              <w:lastRenderedPageBreak/>
              <w:t>объекта;</w:t>
            </w:r>
          </w:p>
          <w:p w:rsidR="00463C54" w:rsidRPr="002372B5" w:rsidRDefault="00463C54" w:rsidP="00A738BA">
            <w:pPr>
              <w:ind w:firstLine="0"/>
              <w:rPr>
                <w:rFonts w:cs="Arial"/>
              </w:rPr>
            </w:pPr>
            <w:r w:rsidRPr="002372B5">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2372B5" w:rsidRDefault="00463C54" w:rsidP="00A738BA">
            <w:pPr>
              <w:ind w:firstLine="0"/>
              <w:rPr>
                <w:rFonts w:cs="Arial"/>
              </w:rPr>
            </w:pPr>
            <w:r w:rsidRPr="002372B5">
              <w:rPr>
                <w:rFonts w:cs="Arial"/>
              </w:rPr>
              <w:t>На тротуарах и пешеходных дорожках, проездах, местах, предназначенных для парковки и стоянки автомобилей.</w:t>
            </w:r>
          </w:p>
        </w:tc>
      </w:tr>
    </w:tbl>
    <w:p w:rsidR="00A738BA" w:rsidRPr="002372B5" w:rsidRDefault="00A738BA" w:rsidP="00463C54">
      <w:pPr>
        <w:ind w:right="283" w:firstLine="709"/>
        <w:rPr>
          <w:rFonts w:cs="Arial"/>
        </w:rPr>
      </w:pPr>
      <w:r w:rsidRPr="002372B5">
        <w:rPr>
          <w:rFonts w:cs="Arial"/>
        </w:rPr>
        <w:lastRenderedPageBreak/>
        <w:t xml:space="preserve">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 Рекламные конструкции</w:t>
      </w:r>
    </w:p>
    <w:p w:rsidR="00463C54" w:rsidRPr="002372B5" w:rsidRDefault="00A738BA" w:rsidP="00A738BA">
      <w:pPr>
        <w:ind w:firstLine="709"/>
        <w:rPr>
          <w:rFonts w:cs="Arial"/>
        </w:rPr>
      </w:pPr>
      <w:r w:rsidRPr="002372B5">
        <w:rPr>
          <w:rFonts w:cs="Arial"/>
        </w:rPr>
        <w:t xml:space="preserve"> </w:t>
      </w:r>
      <w:r w:rsidR="00463C54" w:rsidRPr="002372B5">
        <w:rPr>
          <w:rFonts w:cs="Arial"/>
        </w:rPr>
        <w:t>4.1. Рекламные конструкции должны использоваться исключительно в целях распространения рекламы, социальной рекламы.</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00463C54" w:rsidRPr="002372B5">
        <w:rPr>
          <w:rFonts w:cs="Arial"/>
        </w:rPr>
        <w:t>от 13.03.2006 №</w:t>
      </w:r>
      <w:r w:rsidRPr="002372B5">
        <w:rPr>
          <w:rFonts w:cs="Arial"/>
        </w:rPr>
        <w:t xml:space="preserve"> </w:t>
      </w:r>
      <w:r w:rsidR="00463C54" w:rsidRPr="002372B5">
        <w:rPr>
          <w:rFonts w:cs="Arial"/>
        </w:rPr>
        <w:t>38-ФЗ</w:t>
      </w:r>
      <w:r w:rsidRPr="002372B5">
        <w:rPr>
          <w:rFonts w:cs="Arial"/>
        </w:rPr>
        <w:t xml:space="preserve"> </w:t>
      </w:r>
      <w:r w:rsidR="00463C54" w:rsidRPr="002372B5">
        <w:rPr>
          <w:rFonts w:cs="Arial"/>
        </w:rPr>
        <w:t>«О рекламе»</w:t>
      </w:r>
      <w:r w:rsidR="00463C54" w:rsidRPr="002372B5">
        <w:rPr>
          <w:rFonts w:cs="Arial"/>
          <w:bCs/>
        </w:rPr>
        <w:t>.</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463C54" w:rsidRPr="002372B5" w:rsidRDefault="00463C54" w:rsidP="00A738BA">
      <w:pPr>
        <w:ind w:firstLine="709"/>
        <w:rPr>
          <w:rFonts w:cs="Arial"/>
        </w:rPr>
      </w:pPr>
      <w:r w:rsidRPr="002372B5">
        <w:rPr>
          <w:rFonts w:cs="Arial"/>
        </w:rPr>
        <w:t>5. Порядок содержания информационных конструкций.</w:t>
      </w:r>
    </w:p>
    <w:p w:rsidR="00463C54" w:rsidRPr="002372B5" w:rsidRDefault="00463C54" w:rsidP="00A738BA">
      <w:pPr>
        <w:ind w:firstLine="709"/>
        <w:rPr>
          <w:rFonts w:cs="Arial"/>
        </w:rPr>
      </w:pPr>
      <w:r w:rsidRPr="002372B5">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2372B5" w:rsidRDefault="00463C54" w:rsidP="00A738BA">
      <w:pPr>
        <w:ind w:firstLine="709"/>
        <w:rPr>
          <w:rFonts w:cs="Arial"/>
        </w:rPr>
      </w:pPr>
      <w:r w:rsidRPr="002372B5">
        <w:rPr>
          <w:rFonts w:cs="Arial"/>
        </w:rPr>
        <w:t>5.2. Размещение на информационных конструкциях объявлений, посторонних надписей, изображений запрещено.</w:t>
      </w:r>
    </w:p>
    <w:p w:rsidR="00463C54" w:rsidRPr="002372B5" w:rsidRDefault="00463C54" w:rsidP="00A738BA">
      <w:pPr>
        <w:ind w:firstLine="709"/>
        <w:rPr>
          <w:rFonts w:cs="Arial"/>
        </w:rPr>
      </w:pPr>
      <w:r w:rsidRPr="002372B5">
        <w:rPr>
          <w:rFonts w:cs="Arial"/>
        </w:rPr>
        <w:t>6. Требования к размещению указателей с наименованием улиц и номерами домов.</w:t>
      </w:r>
    </w:p>
    <w:p w:rsidR="00463C54" w:rsidRPr="002372B5" w:rsidRDefault="00463C54" w:rsidP="00A738BA">
      <w:pPr>
        <w:ind w:firstLine="709"/>
        <w:rPr>
          <w:rFonts w:cs="Arial"/>
        </w:rPr>
      </w:pPr>
      <w:r w:rsidRPr="002372B5">
        <w:rPr>
          <w:rFonts w:cs="Arial"/>
        </w:rPr>
        <w:lastRenderedPageBreak/>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2372B5" w:rsidRDefault="00A738BA" w:rsidP="00A738BA">
      <w:pPr>
        <w:ind w:firstLine="709"/>
        <w:rPr>
          <w:rFonts w:cs="Arial"/>
        </w:rPr>
      </w:pPr>
      <w:r w:rsidRPr="002372B5">
        <w:rPr>
          <w:rFonts w:cs="Arial"/>
        </w:rPr>
        <w:t xml:space="preserve"> </w:t>
      </w:r>
      <w:r w:rsidR="00463C54" w:rsidRPr="002372B5">
        <w:rPr>
          <w:rFonts w:cs="Arial"/>
        </w:rPr>
        <w:t>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2372B5" w:rsidRDefault="00A738BA" w:rsidP="00A738BA">
      <w:pPr>
        <w:ind w:firstLine="709"/>
        <w:rPr>
          <w:rFonts w:cs="Arial"/>
        </w:rPr>
      </w:pPr>
      <w:r w:rsidRPr="002372B5">
        <w:rPr>
          <w:rFonts w:cs="Arial"/>
        </w:rPr>
        <w:t xml:space="preserve"> </w:t>
      </w:r>
      <w:r w:rsidR="00463C54" w:rsidRPr="002372B5">
        <w:rPr>
          <w:rFonts w:cs="Arial"/>
        </w:rPr>
        <w:t>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6.4. Номерные знаки размещаются:</w:t>
      </w:r>
    </w:p>
    <w:p w:rsidR="00463C54" w:rsidRPr="002372B5" w:rsidRDefault="00463C54" w:rsidP="00A738BA">
      <w:pPr>
        <w:numPr>
          <w:ilvl w:val="0"/>
          <w:numId w:val="3"/>
        </w:numPr>
        <w:ind w:left="0" w:firstLine="709"/>
        <w:rPr>
          <w:rFonts w:cs="Arial"/>
        </w:rPr>
      </w:pPr>
      <w:r w:rsidRPr="002372B5">
        <w:rPr>
          <w:rFonts w:cs="Arial"/>
        </w:rPr>
        <w:t>на лицевом фасаде - в простенке с левой стороны фасада;</w:t>
      </w:r>
    </w:p>
    <w:p w:rsidR="00463C54" w:rsidRPr="002372B5" w:rsidRDefault="00463C54" w:rsidP="00A738BA">
      <w:pPr>
        <w:numPr>
          <w:ilvl w:val="0"/>
          <w:numId w:val="3"/>
        </w:numPr>
        <w:ind w:left="0" w:firstLine="709"/>
        <w:rPr>
          <w:rFonts w:cs="Arial"/>
        </w:rPr>
      </w:pPr>
      <w:r w:rsidRPr="002372B5">
        <w:rPr>
          <w:rFonts w:cs="Arial"/>
        </w:rPr>
        <w:t xml:space="preserve">на улицах с односторонним движением транспорта - на стороне </w:t>
      </w:r>
    </w:p>
    <w:p w:rsidR="00463C54" w:rsidRPr="002372B5" w:rsidRDefault="00463C54" w:rsidP="00A738BA">
      <w:pPr>
        <w:ind w:firstLine="709"/>
        <w:rPr>
          <w:rFonts w:cs="Arial"/>
        </w:rPr>
      </w:pPr>
      <w:r w:rsidRPr="002372B5">
        <w:rPr>
          <w:rFonts w:cs="Arial"/>
        </w:rPr>
        <w:t>фасада, ближней по направлению движения транспорта;</w:t>
      </w:r>
    </w:p>
    <w:p w:rsidR="00463C54" w:rsidRPr="002372B5" w:rsidRDefault="00463C54" w:rsidP="00A738BA">
      <w:pPr>
        <w:numPr>
          <w:ilvl w:val="0"/>
          <w:numId w:val="3"/>
        </w:numPr>
        <w:ind w:left="0" w:firstLine="709"/>
        <w:rPr>
          <w:rFonts w:cs="Arial"/>
        </w:rPr>
      </w:pPr>
      <w:r w:rsidRPr="002372B5">
        <w:rPr>
          <w:rFonts w:cs="Arial"/>
        </w:rPr>
        <w:t>у главного входа, на оградах индивидуальных домовладений - с левой стороны;</w:t>
      </w:r>
    </w:p>
    <w:p w:rsidR="00463C54" w:rsidRPr="002372B5" w:rsidRDefault="00463C54" w:rsidP="00A738BA">
      <w:pPr>
        <w:numPr>
          <w:ilvl w:val="0"/>
          <w:numId w:val="3"/>
        </w:numPr>
        <w:ind w:left="0" w:firstLine="709"/>
        <w:rPr>
          <w:rFonts w:cs="Arial"/>
        </w:rPr>
      </w:pPr>
      <w:r w:rsidRPr="002372B5">
        <w:rPr>
          <w:rFonts w:cs="Arial"/>
        </w:rPr>
        <w:t>на дворовых фасадах - в простенке со стороны проезда;</w:t>
      </w:r>
    </w:p>
    <w:p w:rsidR="00463C54" w:rsidRPr="002372B5" w:rsidRDefault="00463C54" w:rsidP="00A738BA">
      <w:pPr>
        <w:numPr>
          <w:ilvl w:val="0"/>
          <w:numId w:val="3"/>
        </w:numPr>
        <w:ind w:left="0" w:firstLine="709"/>
        <w:rPr>
          <w:rFonts w:cs="Arial"/>
        </w:rPr>
      </w:pPr>
      <w:r w:rsidRPr="002372B5">
        <w:rPr>
          <w:rFonts w:cs="Arial"/>
        </w:rPr>
        <w:t>при длине фасада более 100 м - на его противоположных сторонах;</w:t>
      </w:r>
    </w:p>
    <w:p w:rsidR="00463C54" w:rsidRPr="002372B5" w:rsidRDefault="00463C54" w:rsidP="00A738BA">
      <w:pPr>
        <w:numPr>
          <w:ilvl w:val="0"/>
          <w:numId w:val="3"/>
        </w:numPr>
        <w:ind w:left="0" w:firstLine="709"/>
        <w:rPr>
          <w:rFonts w:cs="Arial"/>
        </w:rPr>
      </w:pPr>
      <w:r w:rsidRPr="002372B5">
        <w:rPr>
          <w:rFonts w:cs="Arial"/>
        </w:rPr>
        <w:t>на корпусах промышленных предприятий - слева от главного входа, въезда;</w:t>
      </w:r>
    </w:p>
    <w:p w:rsidR="00463C54" w:rsidRPr="002372B5" w:rsidRDefault="00463C54" w:rsidP="00A738BA">
      <w:pPr>
        <w:numPr>
          <w:ilvl w:val="0"/>
          <w:numId w:val="3"/>
        </w:numPr>
        <w:ind w:left="0" w:firstLine="709"/>
        <w:rPr>
          <w:rFonts w:cs="Arial"/>
        </w:rPr>
      </w:pPr>
      <w:r w:rsidRPr="002372B5">
        <w:rPr>
          <w:rFonts w:cs="Arial"/>
        </w:rPr>
        <w:t>на ограждении, на калитке.</w:t>
      </w:r>
    </w:p>
    <w:p w:rsidR="00463C54" w:rsidRPr="002372B5" w:rsidRDefault="00A738BA" w:rsidP="00A738BA">
      <w:pPr>
        <w:ind w:firstLine="709"/>
        <w:rPr>
          <w:rFonts w:cs="Arial"/>
        </w:rPr>
      </w:pPr>
      <w:r w:rsidRPr="002372B5">
        <w:rPr>
          <w:rFonts w:cs="Arial"/>
        </w:rPr>
        <w:t xml:space="preserve"> </w:t>
      </w:r>
      <w:r w:rsidR="00463C54" w:rsidRPr="002372B5">
        <w:rPr>
          <w:rFonts w:cs="Arial"/>
        </w:rPr>
        <w:t>6.5. Размещение номерных знаков должно отвечать следующим требованиям:</w:t>
      </w:r>
    </w:p>
    <w:p w:rsidR="00463C54" w:rsidRPr="002372B5" w:rsidRDefault="00463C54" w:rsidP="00A738BA">
      <w:pPr>
        <w:numPr>
          <w:ilvl w:val="0"/>
          <w:numId w:val="4"/>
        </w:numPr>
        <w:ind w:left="0" w:firstLine="709"/>
        <w:rPr>
          <w:rFonts w:cs="Arial"/>
        </w:rPr>
      </w:pPr>
      <w:r w:rsidRPr="002372B5">
        <w:rPr>
          <w:rFonts w:cs="Arial"/>
        </w:rPr>
        <w:t>высота от поверхности земли от 2,5 м до 5 м;</w:t>
      </w:r>
    </w:p>
    <w:p w:rsidR="00463C54" w:rsidRPr="002372B5" w:rsidRDefault="00463C54" w:rsidP="00A738BA">
      <w:pPr>
        <w:numPr>
          <w:ilvl w:val="0"/>
          <w:numId w:val="4"/>
        </w:numPr>
        <w:ind w:left="0" w:firstLine="709"/>
        <w:rPr>
          <w:rFonts w:cs="Arial"/>
        </w:rPr>
      </w:pPr>
      <w:r w:rsidRPr="002372B5">
        <w:rPr>
          <w:rFonts w:cs="Arial"/>
        </w:rPr>
        <w:t>размещение на участке фасада, свободном от выступающих архитектурных деталей;</w:t>
      </w:r>
    </w:p>
    <w:p w:rsidR="00463C54" w:rsidRPr="002372B5" w:rsidRDefault="00463C54" w:rsidP="00A738BA">
      <w:pPr>
        <w:numPr>
          <w:ilvl w:val="0"/>
          <w:numId w:val="4"/>
        </w:numPr>
        <w:ind w:left="0" w:firstLine="709"/>
        <w:rPr>
          <w:rFonts w:cs="Arial"/>
        </w:rPr>
      </w:pPr>
      <w:r w:rsidRPr="002372B5">
        <w:rPr>
          <w:rFonts w:cs="Arial"/>
        </w:rPr>
        <w:t>привязка к вертикальной оси простенка, архитектурным членениям фасада;</w:t>
      </w:r>
    </w:p>
    <w:p w:rsidR="00463C54" w:rsidRPr="002372B5" w:rsidRDefault="00463C54" w:rsidP="00A738BA">
      <w:pPr>
        <w:numPr>
          <w:ilvl w:val="0"/>
          <w:numId w:val="4"/>
        </w:numPr>
        <w:ind w:left="0" w:firstLine="709"/>
        <w:rPr>
          <w:rFonts w:cs="Arial"/>
        </w:rPr>
      </w:pPr>
      <w:r w:rsidRPr="002372B5">
        <w:rPr>
          <w:rFonts w:cs="Arial"/>
        </w:rPr>
        <w:t>единая вертикальная отметка размещения знаков на соседних фасадах;</w:t>
      </w:r>
    </w:p>
    <w:p w:rsidR="00463C54" w:rsidRPr="002372B5" w:rsidRDefault="00463C54" w:rsidP="00A738BA">
      <w:pPr>
        <w:numPr>
          <w:ilvl w:val="0"/>
          <w:numId w:val="4"/>
        </w:numPr>
        <w:ind w:left="0" w:firstLine="709"/>
        <w:rPr>
          <w:rFonts w:cs="Arial"/>
        </w:rPr>
      </w:pPr>
      <w:r w:rsidRPr="002372B5">
        <w:rPr>
          <w:rFonts w:cs="Arial"/>
        </w:rPr>
        <w:t>отсутствие внешних заслоняющих объектов (деревьев, построек).</w:t>
      </w:r>
    </w:p>
    <w:p w:rsidR="00463C54" w:rsidRPr="002372B5" w:rsidRDefault="00A738BA" w:rsidP="00A738BA">
      <w:pPr>
        <w:ind w:firstLine="709"/>
        <w:rPr>
          <w:rFonts w:cs="Arial"/>
        </w:rPr>
      </w:pPr>
      <w:r w:rsidRPr="002372B5">
        <w:rPr>
          <w:rFonts w:cs="Arial"/>
        </w:rPr>
        <w:t xml:space="preserve"> </w:t>
      </w:r>
      <w:r w:rsidR="00463C54" w:rsidRPr="002372B5">
        <w:rPr>
          <w:rFonts w:cs="Arial"/>
        </w:rPr>
        <w:t>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2372B5" w:rsidRDefault="00A738BA" w:rsidP="00A738BA">
      <w:pPr>
        <w:ind w:firstLine="709"/>
        <w:rPr>
          <w:rFonts w:cs="Arial"/>
        </w:rPr>
      </w:pPr>
      <w:r w:rsidRPr="002372B5">
        <w:rPr>
          <w:rFonts w:cs="Arial"/>
        </w:rPr>
        <w:t xml:space="preserve"> </w:t>
      </w:r>
      <w:r w:rsidR="00463C54" w:rsidRPr="002372B5">
        <w:rPr>
          <w:rFonts w:cs="Arial"/>
        </w:rPr>
        <w:t>6.7. Указатели наименования улицы, площади с обозначением нумерации домов на участке улицы, в квартале размещаются:</w:t>
      </w:r>
    </w:p>
    <w:p w:rsidR="00463C54" w:rsidRPr="002372B5" w:rsidRDefault="00463C54" w:rsidP="00A738BA">
      <w:pPr>
        <w:numPr>
          <w:ilvl w:val="0"/>
          <w:numId w:val="5"/>
        </w:numPr>
        <w:ind w:left="0" w:firstLine="709"/>
        <w:rPr>
          <w:rFonts w:cs="Arial"/>
        </w:rPr>
      </w:pPr>
      <w:r w:rsidRPr="002372B5">
        <w:rPr>
          <w:rFonts w:cs="Arial"/>
        </w:rPr>
        <w:t>у перекрестка улиц в простенке на угловом участке фасада;</w:t>
      </w:r>
    </w:p>
    <w:p w:rsidR="00463C54" w:rsidRPr="002372B5" w:rsidRDefault="00463C54" w:rsidP="00A738BA">
      <w:pPr>
        <w:numPr>
          <w:ilvl w:val="0"/>
          <w:numId w:val="5"/>
        </w:numPr>
        <w:ind w:left="0" w:firstLine="709"/>
        <w:rPr>
          <w:rFonts w:cs="Arial"/>
        </w:rPr>
      </w:pPr>
      <w:r w:rsidRPr="002372B5">
        <w:rPr>
          <w:rFonts w:cs="Arial"/>
        </w:rPr>
        <w:t>при размещении рядом с номерным знаком - на единой вертикальной оси над номерным знаком.</w:t>
      </w:r>
    </w:p>
    <w:p w:rsidR="00463C54" w:rsidRPr="002372B5" w:rsidRDefault="00463C54" w:rsidP="00A738BA">
      <w:pPr>
        <w:ind w:firstLine="709"/>
        <w:rPr>
          <w:rFonts w:cs="Arial"/>
        </w:rPr>
      </w:pPr>
      <w:r w:rsidRPr="002372B5">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2372B5" w:rsidRDefault="00463C54" w:rsidP="00A738BA">
      <w:pPr>
        <w:ind w:firstLine="709"/>
        <w:rPr>
          <w:rFonts w:cs="Arial"/>
        </w:rPr>
      </w:pPr>
      <w:r w:rsidRPr="002372B5">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2372B5" w:rsidRDefault="00463C54" w:rsidP="00A738BA">
      <w:pPr>
        <w:ind w:firstLine="709"/>
        <w:rPr>
          <w:rFonts w:cs="Arial"/>
        </w:rPr>
      </w:pPr>
      <w:r w:rsidRPr="002372B5">
        <w:rPr>
          <w:rFonts w:cs="Arial"/>
        </w:rPr>
        <w:lastRenderedPageBreak/>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A738BA" w:rsidRPr="002372B5" w:rsidRDefault="00463C54" w:rsidP="00A738BA">
      <w:pPr>
        <w:ind w:firstLine="709"/>
        <w:rPr>
          <w:rFonts w:cs="Arial"/>
        </w:rPr>
      </w:pPr>
      <w:r w:rsidRPr="002372B5">
        <w:rPr>
          <w:rFonts w:cs="Arial"/>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r w:rsidR="00A738BA" w:rsidRPr="002372B5">
        <w:rPr>
          <w:rFonts w:cs="Arial"/>
        </w:rPr>
        <w:t xml:space="preserve"> </w:t>
      </w:r>
    </w:p>
    <w:p w:rsidR="00463C54" w:rsidRPr="002372B5" w:rsidRDefault="00463C54" w:rsidP="00A738BA">
      <w:pPr>
        <w:ind w:firstLine="709"/>
        <w:rPr>
          <w:rFonts w:cs="Arial"/>
        </w:rPr>
      </w:pPr>
      <w:r w:rsidRPr="002372B5">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2372B5" w:rsidRDefault="00A738BA" w:rsidP="00A738BA">
      <w:pPr>
        <w:ind w:firstLine="709"/>
        <w:rPr>
          <w:rFonts w:cs="Arial"/>
        </w:rPr>
      </w:pPr>
      <w:r w:rsidRPr="002372B5">
        <w:rPr>
          <w:rFonts w:cs="Arial"/>
        </w:rPr>
        <w:t xml:space="preserve"> </w:t>
      </w:r>
      <w:r w:rsidR="00463C54" w:rsidRPr="002372B5">
        <w:rPr>
          <w:rFonts w:cs="Arial"/>
        </w:rPr>
        <w:t>1. Общие требования к установке площадок и их содержание.</w:t>
      </w:r>
    </w:p>
    <w:p w:rsidR="00463C54" w:rsidRPr="002372B5" w:rsidRDefault="00463C54" w:rsidP="00A738BA">
      <w:pPr>
        <w:ind w:firstLine="709"/>
        <w:rPr>
          <w:rFonts w:cs="Arial"/>
        </w:rPr>
      </w:pPr>
      <w:r w:rsidRPr="002372B5">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2372B5" w:rsidRDefault="00463C54" w:rsidP="00A738BA">
      <w:pPr>
        <w:ind w:firstLine="709"/>
        <w:rPr>
          <w:rFonts w:cs="Arial"/>
        </w:rPr>
      </w:pPr>
      <w:r w:rsidRPr="002372B5">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2372B5" w:rsidRDefault="00463C54" w:rsidP="00A738BA">
      <w:pPr>
        <w:ind w:firstLine="709"/>
        <w:rPr>
          <w:rFonts w:cs="Arial"/>
        </w:rPr>
      </w:pPr>
      <w:r w:rsidRPr="002372B5">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2372B5" w:rsidRDefault="00463C54" w:rsidP="00A738BA">
      <w:pPr>
        <w:ind w:firstLine="709"/>
        <w:rPr>
          <w:rFonts w:cs="Arial"/>
        </w:rPr>
      </w:pPr>
      <w:r w:rsidRPr="002372B5">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2372B5" w:rsidRDefault="00463C54" w:rsidP="00A738BA">
      <w:pPr>
        <w:ind w:firstLine="709"/>
        <w:rPr>
          <w:rFonts w:cs="Arial"/>
        </w:rPr>
      </w:pPr>
      <w:r w:rsidRPr="002372B5">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2372B5" w:rsidRDefault="00463C54" w:rsidP="00A738BA">
      <w:pPr>
        <w:ind w:firstLine="709"/>
        <w:rPr>
          <w:rFonts w:cs="Arial"/>
        </w:rPr>
      </w:pPr>
      <w:r w:rsidRPr="002372B5">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2372B5" w:rsidRDefault="00463C54" w:rsidP="00A738BA">
      <w:pPr>
        <w:ind w:firstLine="709"/>
        <w:rPr>
          <w:rFonts w:cs="Arial"/>
        </w:rPr>
      </w:pPr>
      <w:r w:rsidRPr="002372B5">
        <w:rPr>
          <w:rFonts w:cs="Arial"/>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2372B5" w:rsidRDefault="00463C54" w:rsidP="00A738BA">
      <w:pPr>
        <w:ind w:firstLine="709"/>
        <w:rPr>
          <w:rFonts w:cs="Arial"/>
        </w:rPr>
      </w:pPr>
      <w:r w:rsidRPr="002372B5">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2372B5" w:rsidRDefault="00463C54" w:rsidP="00A738BA">
      <w:pPr>
        <w:ind w:firstLine="709"/>
        <w:rPr>
          <w:rFonts w:cs="Arial"/>
        </w:rPr>
      </w:pPr>
      <w:r w:rsidRPr="002372B5">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2372B5" w:rsidRDefault="00463C54" w:rsidP="00A738BA">
      <w:pPr>
        <w:ind w:firstLine="709"/>
        <w:rPr>
          <w:rFonts w:cs="Arial"/>
        </w:rPr>
      </w:pPr>
      <w:r w:rsidRPr="002372B5">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2372B5" w:rsidRDefault="00463C54" w:rsidP="00A738BA">
      <w:pPr>
        <w:ind w:firstLine="709"/>
        <w:rPr>
          <w:rFonts w:cs="Arial"/>
        </w:rPr>
      </w:pPr>
      <w:r w:rsidRPr="002372B5">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w:t>
      </w:r>
      <w:r w:rsidRPr="002372B5">
        <w:rPr>
          <w:rFonts w:cs="Arial"/>
        </w:rPr>
        <w:lastRenderedPageBreak/>
        <w:t xml:space="preserve">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2372B5" w:rsidRDefault="00463C54" w:rsidP="00A738BA">
      <w:pPr>
        <w:ind w:firstLine="709"/>
        <w:rPr>
          <w:rFonts w:cs="Arial"/>
        </w:rPr>
      </w:pPr>
      <w:r w:rsidRPr="002372B5">
        <w:rPr>
          <w:rFonts w:cs="Arial"/>
        </w:rPr>
        <w:t>1.12. Контроль за техническим состоянием оборудования площадок включает:</w:t>
      </w:r>
    </w:p>
    <w:p w:rsidR="00463C54" w:rsidRPr="002372B5" w:rsidRDefault="00463C54" w:rsidP="00A738BA">
      <w:pPr>
        <w:ind w:firstLine="709"/>
        <w:rPr>
          <w:rFonts w:cs="Arial"/>
        </w:rPr>
      </w:pPr>
      <w:r w:rsidRPr="002372B5">
        <w:rPr>
          <w:rFonts w:cs="Arial"/>
        </w:rPr>
        <w:t>а) первичный осмотр и проверку оборудования перед вводом в эксплуатацию;</w:t>
      </w:r>
    </w:p>
    <w:p w:rsidR="00463C54" w:rsidRPr="002372B5" w:rsidRDefault="00463C54" w:rsidP="00A738BA">
      <w:pPr>
        <w:ind w:firstLine="709"/>
        <w:rPr>
          <w:rFonts w:cs="Arial"/>
        </w:rPr>
      </w:pPr>
      <w:r w:rsidRPr="002372B5">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2372B5" w:rsidRDefault="00463C54" w:rsidP="00A738BA">
      <w:pPr>
        <w:ind w:firstLine="709"/>
        <w:rPr>
          <w:rFonts w:cs="Arial"/>
        </w:rPr>
      </w:pPr>
      <w:r w:rsidRPr="002372B5">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2372B5" w:rsidRDefault="00463C54" w:rsidP="00A738BA">
      <w:pPr>
        <w:ind w:firstLine="709"/>
        <w:rPr>
          <w:rFonts w:cs="Arial"/>
        </w:rPr>
      </w:pPr>
      <w:r w:rsidRPr="002372B5">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2372B5" w:rsidRDefault="00463C54" w:rsidP="00A738BA">
      <w:pPr>
        <w:ind w:firstLine="709"/>
        <w:rPr>
          <w:rFonts w:cs="Arial"/>
        </w:rPr>
      </w:pPr>
      <w:r w:rsidRPr="002372B5">
        <w:rPr>
          <w:rFonts w:cs="Arial"/>
        </w:rPr>
        <w:t>1.13. Периодичность регулярного визуального осмотра устанавливает собственник на основе учета условий эксплуатации.</w:t>
      </w:r>
    </w:p>
    <w:p w:rsidR="00463C54" w:rsidRPr="002372B5" w:rsidRDefault="00463C54" w:rsidP="00A738BA">
      <w:pPr>
        <w:ind w:firstLine="709"/>
        <w:rPr>
          <w:rFonts w:cs="Arial"/>
        </w:rPr>
      </w:pPr>
      <w:r w:rsidRPr="002372B5">
        <w:rPr>
          <w:rFonts w:cs="Arial"/>
        </w:rPr>
        <w:t>Визуальный осмотр оборудования площадок, подвергающихся интенсивному использованию, проводится ежедневно.</w:t>
      </w:r>
    </w:p>
    <w:p w:rsidR="00463C54" w:rsidRPr="002372B5" w:rsidRDefault="00463C54" w:rsidP="00A738BA">
      <w:pPr>
        <w:ind w:firstLine="709"/>
        <w:rPr>
          <w:rFonts w:cs="Arial"/>
        </w:rPr>
      </w:pPr>
      <w:r w:rsidRPr="002372B5">
        <w:rPr>
          <w:rFonts w:cs="Arial"/>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63C54" w:rsidRPr="002372B5" w:rsidRDefault="00463C54" w:rsidP="00A738BA">
      <w:pPr>
        <w:ind w:firstLine="709"/>
        <w:rPr>
          <w:rFonts w:cs="Arial"/>
        </w:rPr>
      </w:pPr>
      <w:r w:rsidRPr="002372B5">
        <w:rPr>
          <w:rFonts w:cs="Arial"/>
        </w:rPr>
        <w:t>1.15. Основной осмотр проводится раз в год.</w:t>
      </w:r>
    </w:p>
    <w:p w:rsidR="00463C54" w:rsidRPr="002372B5" w:rsidRDefault="00463C54" w:rsidP="00A738BA">
      <w:pPr>
        <w:ind w:firstLine="709"/>
        <w:rPr>
          <w:rFonts w:cs="Arial"/>
        </w:rPr>
      </w:pPr>
      <w:r w:rsidRPr="002372B5">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2372B5" w:rsidRDefault="00463C54" w:rsidP="00A738BA">
      <w:pPr>
        <w:ind w:firstLine="709"/>
        <w:rPr>
          <w:rFonts w:cs="Arial"/>
        </w:rPr>
      </w:pPr>
      <w:r w:rsidRPr="002372B5">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2372B5" w:rsidRDefault="00463C54" w:rsidP="00A738BA">
      <w:pPr>
        <w:ind w:firstLine="709"/>
        <w:rPr>
          <w:rFonts w:cs="Arial"/>
        </w:rPr>
      </w:pPr>
      <w:r w:rsidRPr="002372B5">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2372B5" w:rsidRDefault="00463C54" w:rsidP="00A738BA">
      <w:pPr>
        <w:ind w:firstLine="709"/>
        <w:rPr>
          <w:rFonts w:cs="Arial"/>
        </w:rPr>
      </w:pPr>
      <w:r w:rsidRPr="002372B5">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2372B5" w:rsidRDefault="00463C54" w:rsidP="00A738BA">
      <w:pPr>
        <w:ind w:firstLine="709"/>
        <w:rPr>
          <w:rFonts w:cs="Arial"/>
        </w:rPr>
      </w:pPr>
      <w:r w:rsidRPr="002372B5">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2372B5" w:rsidRDefault="00463C54" w:rsidP="00A738BA">
      <w:pPr>
        <w:ind w:firstLine="709"/>
        <w:rPr>
          <w:rFonts w:cs="Arial"/>
        </w:rPr>
      </w:pPr>
      <w:r w:rsidRPr="002372B5">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2372B5" w:rsidRDefault="00463C54" w:rsidP="00A738BA">
      <w:pPr>
        <w:ind w:firstLine="709"/>
        <w:rPr>
          <w:rFonts w:cs="Arial"/>
        </w:rPr>
      </w:pPr>
      <w:r w:rsidRPr="002372B5">
        <w:rPr>
          <w:rFonts w:cs="Arial"/>
        </w:rPr>
        <w:t xml:space="preserve">1.19. Обслуживание включает: </w:t>
      </w:r>
    </w:p>
    <w:p w:rsidR="00463C54" w:rsidRPr="002372B5" w:rsidRDefault="00463C54" w:rsidP="00A738BA">
      <w:pPr>
        <w:ind w:firstLine="709"/>
        <w:rPr>
          <w:rFonts w:cs="Arial"/>
        </w:rPr>
      </w:pPr>
      <w:r w:rsidRPr="002372B5">
        <w:rPr>
          <w:rFonts w:cs="Arial"/>
        </w:rPr>
        <w:t xml:space="preserve"> проверку и подтягивание узлов крепления; </w:t>
      </w:r>
    </w:p>
    <w:p w:rsidR="00463C54" w:rsidRPr="002372B5" w:rsidRDefault="00463C54" w:rsidP="00A738BA">
      <w:pPr>
        <w:ind w:firstLine="709"/>
        <w:rPr>
          <w:rFonts w:cs="Arial"/>
        </w:rPr>
      </w:pPr>
      <w:r w:rsidRPr="002372B5">
        <w:rPr>
          <w:rFonts w:cs="Arial"/>
        </w:rPr>
        <w:t xml:space="preserve">обновление окраски оборудования; </w:t>
      </w:r>
    </w:p>
    <w:p w:rsidR="00463C54" w:rsidRPr="002372B5" w:rsidRDefault="00463C54" w:rsidP="00A738BA">
      <w:pPr>
        <w:ind w:firstLine="709"/>
        <w:rPr>
          <w:rFonts w:cs="Arial"/>
        </w:rPr>
      </w:pPr>
      <w:r w:rsidRPr="002372B5">
        <w:rPr>
          <w:rFonts w:cs="Arial"/>
        </w:rPr>
        <w:t xml:space="preserve">обслуживание ударопоглощающих покрытий; </w:t>
      </w:r>
    </w:p>
    <w:p w:rsidR="00463C54" w:rsidRPr="002372B5" w:rsidRDefault="00463C54" w:rsidP="00A738BA">
      <w:pPr>
        <w:ind w:firstLine="709"/>
        <w:rPr>
          <w:rFonts w:cs="Arial"/>
        </w:rPr>
      </w:pPr>
      <w:r w:rsidRPr="002372B5">
        <w:rPr>
          <w:rFonts w:cs="Arial"/>
        </w:rPr>
        <w:t xml:space="preserve">смазку подшипников; </w:t>
      </w:r>
    </w:p>
    <w:p w:rsidR="00463C54" w:rsidRPr="002372B5" w:rsidRDefault="00463C54" w:rsidP="00A738BA">
      <w:pPr>
        <w:ind w:firstLine="709"/>
        <w:rPr>
          <w:rFonts w:cs="Arial"/>
        </w:rPr>
      </w:pPr>
      <w:r w:rsidRPr="002372B5">
        <w:rPr>
          <w:rFonts w:cs="Arial"/>
        </w:rPr>
        <w:t>восстановление ударопоглощающих покрытий из сыпучих материалов и корректировку их уровня.</w:t>
      </w:r>
    </w:p>
    <w:p w:rsidR="00463C54" w:rsidRPr="002372B5" w:rsidRDefault="00463C54" w:rsidP="00A738BA">
      <w:pPr>
        <w:ind w:firstLine="709"/>
        <w:rPr>
          <w:rFonts w:cs="Arial"/>
        </w:rPr>
      </w:pPr>
      <w:r w:rsidRPr="002372B5">
        <w:rPr>
          <w:rFonts w:cs="Arial"/>
        </w:rPr>
        <w:t>2. Детские площадки.</w:t>
      </w:r>
    </w:p>
    <w:p w:rsidR="00463C54" w:rsidRPr="002372B5" w:rsidRDefault="00463C54" w:rsidP="00A738BA">
      <w:pPr>
        <w:ind w:firstLine="709"/>
        <w:rPr>
          <w:rFonts w:cs="Arial"/>
        </w:rPr>
      </w:pPr>
      <w:r w:rsidRPr="002372B5">
        <w:rPr>
          <w:rFonts w:cs="Arial"/>
        </w:rPr>
        <w:t xml:space="preserve">2.1. Детские площадки предназначены для игр и активного отдыха детей разных возрастов. Площадки могут быть организованы в виде отдельных площадок </w:t>
      </w:r>
      <w:r w:rsidRPr="002372B5">
        <w:rPr>
          <w:rFonts w:cs="Arial"/>
        </w:rPr>
        <w:lastRenderedPageBreak/>
        <w:t>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463C54" w:rsidRPr="002372B5" w:rsidRDefault="00463C54" w:rsidP="00A738BA">
      <w:pPr>
        <w:ind w:firstLine="709"/>
        <w:rPr>
          <w:rFonts w:cs="Arial"/>
        </w:rPr>
      </w:pPr>
      <w:r w:rsidRPr="002372B5">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2372B5" w:rsidRDefault="00463C54" w:rsidP="00A738BA">
      <w:pPr>
        <w:ind w:firstLine="709"/>
        <w:rPr>
          <w:rFonts w:cs="Arial"/>
        </w:rPr>
      </w:pPr>
      <w:r w:rsidRPr="002372B5">
        <w:rPr>
          <w:rFonts w:cs="Arial"/>
        </w:rPr>
        <w:t>2.3. Размеры и условия размещения площадок определяются в зависимости от возрастных групп детей и места размещения.</w:t>
      </w:r>
    </w:p>
    <w:p w:rsidR="00463C54" w:rsidRPr="002372B5" w:rsidRDefault="00463C54" w:rsidP="00A738BA">
      <w:pPr>
        <w:ind w:firstLine="709"/>
        <w:rPr>
          <w:rFonts w:cs="Arial"/>
        </w:rPr>
      </w:pPr>
      <w:r w:rsidRPr="002372B5">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2372B5" w:rsidRDefault="00463C54" w:rsidP="00A738BA">
      <w:pPr>
        <w:ind w:firstLine="709"/>
        <w:rPr>
          <w:rFonts w:cs="Arial"/>
        </w:rPr>
      </w:pPr>
      <w:r w:rsidRPr="002372B5">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2372B5" w:rsidRDefault="00463C54" w:rsidP="00A738BA">
      <w:pPr>
        <w:ind w:firstLine="709"/>
        <w:rPr>
          <w:rFonts w:cs="Arial"/>
        </w:rPr>
      </w:pPr>
      <w:r w:rsidRPr="002372B5">
        <w:rPr>
          <w:rFonts w:cs="Arial"/>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2372B5" w:rsidRDefault="00463C54" w:rsidP="00A738BA">
      <w:pPr>
        <w:ind w:firstLine="709"/>
        <w:rPr>
          <w:rFonts w:cs="Arial"/>
        </w:rPr>
      </w:pPr>
      <w:r w:rsidRPr="002372B5">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2372B5" w:rsidRDefault="00463C54" w:rsidP="00A738BA">
      <w:pPr>
        <w:ind w:firstLine="709"/>
        <w:rPr>
          <w:rFonts w:cs="Arial"/>
        </w:rPr>
      </w:pPr>
      <w:r w:rsidRPr="002372B5">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2372B5" w:rsidRDefault="00463C54" w:rsidP="00A738BA">
      <w:pPr>
        <w:ind w:firstLine="709"/>
        <w:rPr>
          <w:rFonts w:cs="Arial"/>
        </w:rPr>
      </w:pPr>
      <w:r w:rsidRPr="002372B5">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2372B5" w:rsidRDefault="00463C54" w:rsidP="00A738BA">
      <w:pPr>
        <w:ind w:firstLine="709"/>
        <w:rPr>
          <w:rFonts w:cs="Arial"/>
        </w:rPr>
      </w:pPr>
      <w:r w:rsidRPr="002372B5">
        <w:rPr>
          <w:rFonts w:cs="Arial"/>
        </w:rPr>
        <w:t>3. Спортивные площадки.</w:t>
      </w:r>
    </w:p>
    <w:p w:rsidR="00463C54" w:rsidRPr="002372B5" w:rsidRDefault="00463C54" w:rsidP="00A738BA">
      <w:pPr>
        <w:ind w:firstLine="709"/>
        <w:rPr>
          <w:rFonts w:cs="Arial"/>
        </w:rPr>
      </w:pPr>
      <w:r w:rsidRPr="002372B5">
        <w:rPr>
          <w:rFonts w:cs="Arial"/>
        </w:rPr>
        <w:t>3.1. Спортивные площадки предназначены для занятий физкультурой и спортом всех возрастных групп населения.</w:t>
      </w:r>
    </w:p>
    <w:p w:rsidR="00463C54" w:rsidRPr="002372B5" w:rsidRDefault="00463C54" w:rsidP="00A738BA">
      <w:pPr>
        <w:ind w:firstLine="709"/>
        <w:rPr>
          <w:rFonts w:cs="Arial"/>
        </w:rPr>
      </w:pPr>
      <w:r w:rsidRPr="002372B5">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2372B5" w:rsidRDefault="00463C54" w:rsidP="00A738BA">
      <w:pPr>
        <w:ind w:firstLine="709"/>
        <w:rPr>
          <w:rFonts w:cs="Arial"/>
        </w:rPr>
      </w:pPr>
      <w:r w:rsidRPr="002372B5">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2372B5" w:rsidRDefault="00463C54" w:rsidP="00A738BA">
      <w:pPr>
        <w:ind w:firstLine="709"/>
        <w:rPr>
          <w:rFonts w:cs="Arial"/>
        </w:rPr>
      </w:pPr>
      <w:r w:rsidRPr="002372B5">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2372B5" w:rsidRDefault="00463C54" w:rsidP="00A738BA">
      <w:pPr>
        <w:ind w:firstLine="709"/>
        <w:rPr>
          <w:rFonts w:cs="Arial"/>
        </w:rPr>
      </w:pPr>
      <w:r w:rsidRPr="002372B5">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2372B5" w:rsidRDefault="00463C54" w:rsidP="00A738BA">
      <w:pPr>
        <w:ind w:firstLine="709"/>
        <w:rPr>
          <w:rFonts w:cs="Arial"/>
        </w:rPr>
      </w:pPr>
      <w:r w:rsidRPr="002372B5">
        <w:rPr>
          <w:rFonts w:cs="Arial"/>
        </w:rPr>
        <w:t>4. Площадки отдыха и досуга.</w:t>
      </w:r>
    </w:p>
    <w:p w:rsidR="00463C54" w:rsidRPr="002372B5" w:rsidRDefault="00463C54" w:rsidP="00A738BA">
      <w:pPr>
        <w:ind w:firstLine="709"/>
        <w:rPr>
          <w:rFonts w:cs="Arial"/>
        </w:rPr>
      </w:pPr>
      <w:r w:rsidRPr="002372B5">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2372B5" w:rsidRDefault="00463C54" w:rsidP="00A738BA">
      <w:pPr>
        <w:ind w:firstLine="709"/>
        <w:rPr>
          <w:rFonts w:cs="Arial"/>
        </w:rPr>
      </w:pPr>
      <w:r w:rsidRPr="002372B5">
        <w:rPr>
          <w:rFonts w:cs="Arial"/>
        </w:rPr>
        <w:lastRenderedPageBreak/>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463C54" w:rsidRPr="002372B5" w:rsidRDefault="00463C54" w:rsidP="00A738BA">
      <w:pPr>
        <w:ind w:firstLine="709"/>
        <w:rPr>
          <w:rFonts w:cs="Arial"/>
        </w:rPr>
      </w:pPr>
      <w:r w:rsidRPr="002372B5">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2372B5" w:rsidRDefault="00463C54" w:rsidP="00A738BA">
      <w:pPr>
        <w:ind w:firstLine="709"/>
        <w:rPr>
          <w:rFonts w:cs="Arial"/>
        </w:rPr>
      </w:pPr>
      <w:r w:rsidRPr="002372B5">
        <w:rPr>
          <w:rFonts w:cs="Arial"/>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63C54" w:rsidRPr="002372B5" w:rsidRDefault="00463C54" w:rsidP="00A738BA">
      <w:pPr>
        <w:ind w:firstLine="709"/>
        <w:rPr>
          <w:rFonts w:cs="Arial"/>
        </w:rPr>
      </w:pPr>
      <w:r w:rsidRPr="002372B5">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2372B5" w:rsidRDefault="00463C54" w:rsidP="00A738BA">
      <w:pPr>
        <w:ind w:firstLine="709"/>
        <w:rPr>
          <w:rFonts w:cs="Arial"/>
        </w:rPr>
      </w:pPr>
      <w:r w:rsidRPr="002372B5">
        <w:rPr>
          <w:rFonts w:cs="Arial"/>
        </w:rPr>
        <w:t>5. Площадки для выгула собак.</w:t>
      </w:r>
    </w:p>
    <w:p w:rsidR="00463C54" w:rsidRPr="002372B5" w:rsidRDefault="00463C54" w:rsidP="00A738BA">
      <w:pPr>
        <w:ind w:firstLine="709"/>
        <w:rPr>
          <w:rFonts w:cs="Arial"/>
        </w:rPr>
      </w:pPr>
      <w:r w:rsidRPr="002372B5">
        <w:rPr>
          <w:rFonts w:cs="Arial"/>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2372B5" w:rsidRDefault="00463C54" w:rsidP="00A738BA">
      <w:pPr>
        <w:ind w:firstLine="709"/>
        <w:rPr>
          <w:rFonts w:cs="Arial"/>
        </w:rPr>
      </w:pPr>
      <w:r w:rsidRPr="002372B5">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2372B5" w:rsidRDefault="00463C54" w:rsidP="00A738BA">
      <w:pPr>
        <w:ind w:firstLine="709"/>
        <w:rPr>
          <w:rFonts w:cs="Arial"/>
        </w:rPr>
      </w:pPr>
      <w:r w:rsidRPr="002372B5">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2372B5" w:rsidRDefault="00463C54" w:rsidP="00A738BA">
      <w:pPr>
        <w:ind w:firstLine="709"/>
        <w:rPr>
          <w:rFonts w:cs="Arial"/>
        </w:rPr>
      </w:pPr>
      <w:r w:rsidRPr="002372B5">
        <w:rPr>
          <w:rFonts w:cs="Arial"/>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463C54" w:rsidRPr="002372B5" w:rsidRDefault="00463C54" w:rsidP="00A738BA">
      <w:pPr>
        <w:ind w:firstLine="709"/>
        <w:rPr>
          <w:rFonts w:cs="Arial"/>
        </w:rPr>
      </w:pPr>
      <w:r w:rsidRPr="002372B5">
        <w:rPr>
          <w:rFonts w:cs="Arial"/>
        </w:rPr>
        <w:t>5.5. На территории площадки должен быть информационный стенд с правилами пользования площадкой.</w:t>
      </w:r>
    </w:p>
    <w:p w:rsidR="00463C54" w:rsidRPr="002372B5" w:rsidRDefault="00463C54" w:rsidP="00A738BA">
      <w:pPr>
        <w:ind w:firstLine="709"/>
        <w:rPr>
          <w:rFonts w:cs="Arial"/>
        </w:rPr>
      </w:pPr>
      <w:r w:rsidRPr="002372B5">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2372B5" w:rsidRDefault="00463C54" w:rsidP="00A738BA">
      <w:pPr>
        <w:ind w:firstLine="709"/>
        <w:rPr>
          <w:rFonts w:cs="Arial"/>
        </w:rPr>
      </w:pPr>
      <w:r w:rsidRPr="002372B5">
        <w:rPr>
          <w:rFonts w:cs="Arial"/>
        </w:rPr>
        <w:t>5.7. Владельцы животных осуществляют подбор (уборку) экскрементов собственными силами.</w:t>
      </w:r>
    </w:p>
    <w:p w:rsidR="00463C54" w:rsidRPr="002372B5" w:rsidRDefault="00463C54" w:rsidP="00A738BA">
      <w:pPr>
        <w:ind w:firstLine="709"/>
        <w:rPr>
          <w:rFonts w:cs="Arial"/>
        </w:rPr>
      </w:pPr>
      <w:r w:rsidRPr="002372B5">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2372B5" w:rsidRDefault="00463C54" w:rsidP="00A738BA">
      <w:pPr>
        <w:ind w:firstLine="709"/>
        <w:rPr>
          <w:rFonts w:cs="Arial"/>
        </w:rPr>
      </w:pPr>
      <w:r w:rsidRPr="002372B5">
        <w:rPr>
          <w:rFonts w:cs="Arial"/>
        </w:rPr>
        <w:t>6. Площадки для дрессировки собак.</w:t>
      </w:r>
    </w:p>
    <w:p w:rsidR="00463C54" w:rsidRPr="002372B5" w:rsidRDefault="00463C54" w:rsidP="00A738BA">
      <w:pPr>
        <w:ind w:firstLine="709"/>
        <w:rPr>
          <w:rFonts w:cs="Arial"/>
        </w:rPr>
      </w:pPr>
      <w:r w:rsidRPr="002372B5">
        <w:rPr>
          <w:rFonts w:cs="Arial"/>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463C54" w:rsidRPr="002372B5" w:rsidRDefault="00463C54" w:rsidP="00A738BA">
      <w:pPr>
        <w:ind w:firstLine="709"/>
        <w:rPr>
          <w:rFonts w:cs="Arial"/>
        </w:rPr>
      </w:pPr>
      <w:r w:rsidRPr="002372B5">
        <w:rPr>
          <w:rFonts w:cs="Arial"/>
        </w:rPr>
        <w:lastRenderedPageBreak/>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2372B5" w:rsidRDefault="00463C54" w:rsidP="00A738BA">
      <w:pPr>
        <w:ind w:firstLine="709"/>
        <w:rPr>
          <w:rFonts w:cs="Arial"/>
        </w:rPr>
      </w:pPr>
      <w:r w:rsidRPr="002372B5">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2372B5" w:rsidRDefault="00463C54" w:rsidP="00A738BA">
      <w:pPr>
        <w:ind w:firstLine="709"/>
        <w:rPr>
          <w:rFonts w:cs="Arial"/>
        </w:rPr>
      </w:pPr>
      <w:r w:rsidRPr="002372B5">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A738BA" w:rsidRPr="002372B5" w:rsidRDefault="00463C54" w:rsidP="00A738BA">
      <w:pPr>
        <w:ind w:firstLine="709"/>
        <w:rPr>
          <w:rFonts w:cs="Arial"/>
        </w:rPr>
      </w:pPr>
      <w:r w:rsidRPr="002372B5">
        <w:rPr>
          <w:rFonts w:cs="Arial"/>
        </w:rPr>
        <w:t>6.5. Площадки для выгула и дрессировки собак оборудуются урнами.</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Статья 11. Организация пешеходных коммуникаций, в том числе тротуаров, аллей, дорожек, тропинок.</w:t>
      </w:r>
    </w:p>
    <w:p w:rsidR="00463C54" w:rsidRPr="002372B5" w:rsidRDefault="00463C54" w:rsidP="00A738BA">
      <w:pPr>
        <w:ind w:firstLine="709"/>
        <w:rPr>
          <w:rFonts w:cs="Arial"/>
        </w:rPr>
      </w:pPr>
      <w:r w:rsidRPr="002372B5">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2372B5" w:rsidRDefault="00463C54" w:rsidP="00A738BA">
      <w:pPr>
        <w:ind w:firstLine="709"/>
        <w:rPr>
          <w:rFonts w:cs="Arial"/>
        </w:rPr>
      </w:pPr>
      <w:r w:rsidRPr="002372B5">
        <w:rPr>
          <w:rFonts w:cs="Arial"/>
        </w:rPr>
        <w:t xml:space="preserve">2. При проектировании пешеходных коммуникаций должны обеспечиваться: </w:t>
      </w:r>
    </w:p>
    <w:p w:rsidR="00463C54" w:rsidRPr="002372B5" w:rsidRDefault="00463C54" w:rsidP="00A738BA">
      <w:pPr>
        <w:ind w:firstLine="709"/>
        <w:rPr>
          <w:rFonts w:cs="Arial"/>
        </w:rPr>
      </w:pPr>
      <w:r w:rsidRPr="002372B5">
        <w:rPr>
          <w:rFonts w:cs="Arial"/>
        </w:rPr>
        <w:t>минимальное количество пересечений с транспортными коммуникациями;</w:t>
      </w:r>
    </w:p>
    <w:p w:rsidR="00463C54" w:rsidRPr="002372B5" w:rsidRDefault="00463C54" w:rsidP="00A738BA">
      <w:pPr>
        <w:ind w:firstLine="709"/>
        <w:rPr>
          <w:rFonts w:cs="Arial"/>
        </w:rPr>
      </w:pPr>
      <w:r w:rsidRPr="002372B5">
        <w:rPr>
          <w:rFonts w:cs="Arial"/>
        </w:rPr>
        <w:t>непрерывность системы пешеходных коммуникаций;</w:t>
      </w:r>
    </w:p>
    <w:p w:rsidR="00463C54" w:rsidRPr="002372B5" w:rsidRDefault="00463C54" w:rsidP="00A738BA">
      <w:pPr>
        <w:ind w:firstLine="709"/>
        <w:rPr>
          <w:rFonts w:cs="Arial"/>
        </w:rPr>
      </w:pPr>
      <w:r w:rsidRPr="002372B5">
        <w:rPr>
          <w:rFonts w:cs="Arial"/>
        </w:rPr>
        <w:t>возможность безопасного, беспрепятственного и удобного передвижения людей, включая инвалидов и маломобильные группы населения;</w:t>
      </w:r>
    </w:p>
    <w:p w:rsidR="00463C54" w:rsidRPr="002372B5" w:rsidRDefault="00463C54" w:rsidP="00A738BA">
      <w:pPr>
        <w:ind w:firstLine="709"/>
        <w:rPr>
          <w:rFonts w:cs="Arial"/>
        </w:rPr>
      </w:pPr>
      <w:r w:rsidRPr="002372B5">
        <w:rPr>
          <w:rFonts w:cs="Arial"/>
        </w:rPr>
        <w:t xml:space="preserve">высокий уровень благоустройства и озеленения. </w:t>
      </w:r>
    </w:p>
    <w:p w:rsidR="00463C54" w:rsidRPr="002372B5" w:rsidRDefault="00463C54" w:rsidP="00A738BA">
      <w:pPr>
        <w:ind w:firstLine="709"/>
        <w:rPr>
          <w:rFonts w:cs="Arial"/>
        </w:rPr>
      </w:pPr>
      <w:r w:rsidRPr="002372B5">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2372B5" w:rsidRDefault="00463C54" w:rsidP="00A738BA">
      <w:pPr>
        <w:ind w:firstLine="709"/>
        <w:rPr>
          <w:rFonts w:cs="Arial"/>
        </w:rPr>
      </w:pPr>
      <w:r w:rsidRPr="002372B5">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2372B5" w:rsidRDefault="00463C54" w:rsidP="00A738BA">
      <w:pPr>
        <w:ind w:firstLine="709"/>
        <w:rPr>
          <w:rFonts w:cs="Arial"/>
        </w:rPr>
      </w:pPr>
      <w:r w:rsidRPr="002372B5">
        <w:rPr>
          <w:rFonts w:cs="Arial"/>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2372B5" w:rsidRDefault="00463C54" w:rsidP="00A738BA">
      <w:pPr>
        <w:ind w:firstLine="709"/>
        <w:rPr>
          <w:rFonts w:cs="Arial"/>
        </w:rPr>
      </w:pPr>
      <w:r w:rsidRPr="002372B5">
        <w:rPr>
          <w:rFonts w:cs="Arial"/>
        </w:rPr>
        <w:t xml:space="preserve">6. При создании пешеходных тротуаров необходимо учитывать следующее: </w:t>
      </w:r>
    </w:p>
    <w:p w:rsidR="00463C54" w:rsidRPr="002372B5" w:rsidRDefault="00463C54" w:rsidP="00A738BA">
      <w:pPr>
        <w:ind w:firstLine="709"/>
        <w:rPr>
          <w:rFonts w:cs="Arial"/>
        </w:rPr>
      </w:pPr>
      <w:r w:rsidRPr="002372B5">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2372B5" w:rsidRDefault="00463C54" w:rsidP="00A738BA">
      <w:pPr>
        <w:ind w:firstLine="709"/>
        <w:rPr>
          <w:rFonts w:cs="Arial"/>
        </w:rPr>
      </w:pPr>
      <w:r w:rsidRPr="002372B5">
        <w:rPr>
          <w:rFonts w:cs="Arial"/>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463C54" w:rsidRPr="002372B5" w:rsidRDefault="00463C54" w:rsidP="00A738BA">
      <w:pPr>
        <w:ind w:firstLine="709"/>
        <w:rPr>
          <w:rFonts w:cs="Arial"/>
        </w:rPr>
      </w:pPr>
      <w:r w:rsidRPr="002372B5">
        <w:rPr>
          <w:rFonts w:cs="Arial"/>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2372B5" w:rsidRDefault="00463C54" w:rsidP="00A738BA">
      <w:pPr>
        <w:ind w:firstLine="709"/>
        <w:rPr>
          <w:rFonts w:cs="Arial"/>
        </w:rPr>
      </w:pPr>
      <w:r w:rsidRPr="002372B5">
        <w:rPr>
          <w:rFonts w:cs="Arial"/>
        </w:rPr>
        <w:t xml:space="preserve">7. На территории сельского поселения пешеходные маршруты обеспечиваются освещением и озеленением. </w:t>
      </w:r>
    </w:p>
    <w:p w:rsidR="00463C54" w:rsidRPr="002372B5" w:rsidRDefault="00463C54" w:rsidP="00A738BA">
      <w:pPr>
        <w:ind w:firstLine="709"/>
        <w:rPr>
          <w:rFonts w:cs="Arial"/>
        </w:rPr>
      </w:pPr>
      <w:r w:rsidRPr="002372B5">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2372B5" w:rsidRDefault="00463C54" w:rsidP="00A738BA">
      <w:pPr>
        <w:ind w:firstLine="709"/>
        <w:rPr>
          <w:rFonts w:cs="Arial"/>
        </w:rPr>
      </w:pPr>
      <w:r w:rsidRPr="002372B5">
        <w:rPr>
          <w:rFonts w:cs="Arial"/>
        </w:rPr>
        <w:lastRenderedPageBreak/>
        <w:t xml:space="preserve">9. В системе пешеходных коммуникаций выделяются основные и второстепенные пешеходные связи. </w:t>
      </w:r>
    </w:p>
    <w:p w:rsidR="00463C54" w:rsidRPr="002372B5" w:rsidRDefault="00463C54" w:rsidP="00A738BA">
      <w:pPr>
        <w:ind w:firstLine="709"/>
        <w:rPr>
          <w:rFonts w:cs="Arial"/>
        </w:rPr>
      </w:pPr>
      <w:r w:rsidRPr="002372B5">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2372B5" w:rsidRDefault="00463C54" w:rsidP="00A738BA">
      <w:pPr>
        <w:ind w:firstLine="709"/>
        <w:rPr>
          <w:rFonts w:cs="Arial"/>
        </w:rPr>
      </w:pPr>
      <w:r w:rsidRPr="002372B5">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2372B5" w:rsidRDefault="00463C54" w:rsidP="00A738BA">
      <w:pPr>
        <w:ind w:firstLine="709"/>
        <w:rPr>
          <w:rFonts w:cs="Arial"/>
        </w:rPr>
      </w:pPr>
      <w:r w:rsidRPr="002372B5">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2372B5" w:rsidRDefault="00463C54" w:rsidP="00A738BA">
      <w:pPr>
        <w:ind w:firstLine="709"/>
        <w:rPr>
          <w:rFonts w:cs="Arial"/>
        </w:rPr>
      </w:pPr>
      <w:r w:rsidRPr="002372B5">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2372B5" w:rsidRDefault="00463C54" w:rsidP="00A738BA">
      <w:pPr>
        <w:ind w:firstLine="709"/>
        <w:rPr>
          <w:rFonts w:cs="Arial"/>
        </w:rPr>
      </w:pPr>
      <w:r w:rsidRPr="002372B5">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2372B5" w:rsidRDefault="00463C54" w:rsidP="00A738BA">
      <w:pPr>
        <w:ind w:firstLine="709"/>
        <w:rPr>
          <w:rFonts w:cs="Arial"/>
        </w:rPr>
      </w:pPr>
      <w:r w:rsidRPr="002372B5">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2372B5" w:rsidRDefault="00463C54" w:rsidP="00A738BA">
      <w:pPr>
        <w:ind w:firstLine="709"/>
        <w:rPr>
          <w:rFonts w:cs="Arial"/>
        </w:rPr>
      </w:pPr>
      <w:r w:rsidRPr="002372B5">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2372B5" w:rsidRDefault="00463C54" w:rsidP="00A738BA">
      <w:pPr>
        <w:ind w:firstLine="709"/>
        <w:rPr>
          <w:rFonts w:cs="Arial"/>
        </w:rPr>
      </w:pPr>
      <w:r w:rsidRPr="002372B5">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2372B5" w:rsidRDefault="00463C54" w:rsidP="00A738BA">
      <w:pPr>
        <w:ind w:firstLine="709"/>
        <w:rPr>
          <w:rFonts w:cs="Arial"/>
        </w:rPr>
      </w:pPr>
      <w:r w:rsidRPr="002372B5">
        <w:rPr>
          <w:rFonts w:cs="Arial"/>
        </w:rPr>
        <w:t xml:space="preserve">17. Содержание дорожек заключается в подметании, сборе мусора, уборке снега, посыпке песком в случае гололеда. </w:t>
      </w:r>
    </w:p>
    <w:p w:rsidR="00463C54" w:rsidRPr="002372B5" w:rsidRDefault="00463C54" w:rsidP="00A738BA">
      <w:pPr>
        <w:ind w:firstLine="709"/>
        <w:rPr>
          <w:rFonts w:cs="Arial"/>
        </w:rPr>
      </w:pPr>
      <w:r w:rsidRPr="002372B5">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2372B5" w:rsidRDefault="00463C54" w:rsidP="00A738BA">
      <w:pPr>
        <w:ind w:firstLine="709"/>
        <w:rPr>
          <w:rFonts w:cs="Arial"/>
        </w:rPr>
      </w:pPr>
      <w:r w:rsidRPr="002372B5">
        <w:rPr>
          <w:rFonts w:cs="Arial"/>
        </w:rPr>
        <w:t>19. Зимой при обледенении дорожки необходимо посыпать песком или другими противоскользящими материалами.</w:t>
      </w:r>
    </w:p>
    <w:p w:rsidR="00463C54" w:rsidRPr="002372B5" w:rsidRDefault="00463C54" w:rsidP="00A738BA">
      <w:pPr>
        <w:ind w:firstLine="709"/>
        <w:rPr>
          <w:rFonts w:cs="Arial"/>
        </w:rPr>
      </w:pPr>
      <w:r w:rsidRPr="002372B5">
        <w:rPr>
          <w:rFonts w:cs="Arial"/>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463C54" w:rsidRPr="002372B5" w:rsidRDefault="00463C54" w:rsidP="00A738BA">
      <w:pPr>
        <w:ind w:firstLine="709"/>
        <w:rPr>
          <w:rFonts w:cs="Arial"/>
        </w:rPr>
      </w:pPr>
      <w:r w:rsidRPr="002372B5">
        <w:rPr>
          <w:rFonts w:cs="Arial"/>
        </w:rPr>
        <w:t>21. Грунтовые дорожки должны быть очищены от сорняков.</w:t>
      </w:r>
    </w:p>
    <w:p w:rsidR="00A738BA" w:rsidRPr="002372B5" w:rsidRDefault="00463C54" w:rsidP="00A738BA">
      <w:pPr>
        <w:ind w:firstLine="709"/>
        <w:rPr>
          <w:rFonts w:cs="Arial"/>
        </w:rPr>
      </w:pPr>
      <w:r w:rsidRPr="002372B5">
        <w:rPr>
          <w:rFonts w:cs="Arial"/>
        </w:rPr>
        <w:t xml:space="preserve">22. В случае необходимости производятся работы по ремонту дорожек. </w:t>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463C54" w:rsidRPr="002372B5" w:rsidRDefault="00463C54" w:rsidP="00A738BA">
      <w:pPr>
        <w:ind w:firstLine="709"/>
        <w:rPr>
          <w:rFonts w:cs="Arial"/>
        </w:rPr>
      </w:pPr>
      <w:r w:rsidRPr="002372B5">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2372B5" w:rsidRDefault="00463C54" w:rsidP="00A738BA">
      <w:pPr>
        <w:ind w:firstLine="709"/>
        <w:rPr>
          <w:rFonts w:cs="Arial"/>
        </w:rPr>
      </w:pPr>
      <w:r w:rsidRPr="002372B5">
        <w:rPr>
          <w:rFonts w:cs="Arial"/>
        </w:rPr>
        <w:lastRenderedPageBreak/>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463C54" w:rsidRPr="002372B5" w:rsidRDefault="00463C54" w:rsidP="00A738BA">
      <w:pPr>
        <w:ind w:firstLine="709"/>
        <w:rPr>
          <w:rFonts w:cs="Arial"/>
        </w:rPr>
      </w:pPr>
      <w:r w:rsidRPr="002372B5">
        <w:rPr>
          <w:rFonts w:cs="Arial"/>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2372B5" w:rsidRDefault="00463C54" w:rsidP="00A738BA">
      <w:pPr>
        <w:ind w:firstLine="709"/>
        <w:rPr>
          <w:rFonts w:cs="Arial"/>
        </w:rPr>
      </w:pPr>
      <w:r w:rsidRPr="002372B5">
        <w:rPr>
          <w:rFonts w:cs="Arial"/>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463C54" w:rsidRPr="002372B5" w:rsidRDefault="00463C54" w:rsidP="00A738BA">
      <w:pPr>
        <w:ind w:firstLine="709"/>
        <w:rPr>
          <w:rFonts w:cs="Arial"/>
        </w:rPr>
      </w:pPr>
      <w:r w:rsidRPr="002372B5">
        <w:rPr>
          <w:rFonts w:cs="Arial"/>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2372B5" w:rsidRDefault="00463C54" w:rsidP="00A738BA">
      <w:pPr>
        <w:ind w:firstLine="709"/>
        <w:rPr>
          <w:rFonts w:cs="Arial"/>
        </w:rPr>
      </w:pPr>
      <w:r w:rsidRPr="002372B5">
        <w:rPr>
          <w:rFonts w:cs="Arial"/>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463C54" w:rsidRPr="002372B5" w:rsidRDefault="00463C54" w:rsidP="00A738BA">
      <w:pPr>
        <w:ind w:firstLine="709"/>
        <w:rPr>
          <w:rFonts w:cs="Arial"/>
        </w:rPr>
      </w:pPr>
      <w:r w:rsidRPr="002372B5">
        <w:rPr>
          <w:rFonts w:cs="Arial"/>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463C54" w:rsidRPr="002372B5" w:rsidRDefault="00463C54" w:rsidP="00A738BA">
      <w:pPr>
        <w:ind w:firstLine="709"/>
        <w:rPr>
          <w:rFonts w:cs="Arial"/>
        </w:rPr>
      </w:pPr>
      <w:r w:rsidRPr="002372B5">
        <w:rPr>
          <w:rFonts w:cs="Arial"/>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63C54" w:rsidRPr="002372B5" w:rsidRDefault="00463C54" w:rsidP="00A738BA">
      <w:pPr>
        <w:ind w:firstLine="709"/>
        <w:rPr>
          <w:rFonts w:cs="Arial"/>
        </w:rPr>
      </w:pPr>
      <w:r w:rsidRPr="002372B5">
        <w:rPr>
          <w:rFonts w:cs="Arial"/>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463C54" w:rsidRPr="002372B5" w:rsidRDefault="00463C54" w:rsidP="00A738BA">
      <w:pPr>
        <w:ind w:firstLine="709"/>
        <w:rPr>
          <w:rFonts w:cs="Arial"/>
        </w:rPr>
      </w:pPr>
      <w:r w:rsidRPr="002372B5">
        <w:rPr>
          <w:rFonts w:cs="Arial"/>
        </w:rPr>
        <w:t xml:space="preserve">7. Лестницы должны дублироваться пандусами или подъемными устройствами. </w:t>
      </w:r>
    </w:p>
    <w:p w:rsidR="00463C54" w:rsidRPr="002372B5" w:rsidRDefault="00463C54" w:rsidP="00A738BA">
      <w:pPr>
        <w:ind w:firstLine="709"/>
        <w:rPr>
          <w:rFonts w:cs="Arial"/>
        </w:rPr>
      </w:pPr>
      <w:r w:rsidRPr="002372B5">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2372B5" w:rsidRDefault="00463C54" w:rsidP="00A738BA">
      <w:pPr>
        <w:ind w:firstLine="709"/>
        <w:rPr>
          <w:rFonts w:cs="Arial"/>
        </w:rPr>
      </w:pPr>
      <w:r w:rsidRPr="002372B5">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463C54" w:rsidRPr="002372B5" w:rsidRDefault="00463C54" w:rsidP="00A738BA">
      <w:pPr>
        <w:ind w:firstLine="709"/>
        <w:rPr>
          <w:rFonts w:cs="Arial"/>
        </w:rPr>
      </w:pPr>
      <w:r w:rsidRPr="002372B5">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463C54" w:rsidRPr="002372B5" w:rsidRDefault="00463C54" w:rsidP="00A738BA">
      <w:pPr>
        <w:ind w:firstLine="709"/>
        <w:rPr>
          <w:rFonts w:cs="Arial"/>
        </w:rPr>
      </w:pPr>
      <w:r w:rsidRPr="002372B5">
        <w:rPr>
          <w:rFonts w:cs="Arial"/>
        </w:rPr>
        <w:lastRenderedPageBreak/>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463C54" w:rsidRPr="002372B5" w:rsidRDefault="00463C54" w:rsidP="00A738BA">
      <w:pPr>
        <w:ind w:firstLine="709"/>
        <w:rPr>
          <w:rFonts w:cs="Arial"/>
        </w:rPr>
      </w:pPr>
      <w:r w:rsidRPr="002372B5">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2372B5" w:rsidRDefault="00463C54" w:rsidP="00A738BA">
      <w:pPr>
        <w:ind w:firstLine="709"/>
        <w:rPr>
          <w:rFonts w:cs="Arial"/>
        </w:rPr>
      </w:pPr>
      <w:r w:rsidRPr="002372B5">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A738BA" w:rsidRPr="002372B5" w:rsidRDefault="00463C54" w:rsidP="00A738BA">
      <w:pPr>
        <w:ind w:firstLine="709"/>
        <w:rPr>
          <w:rFonts w:cs="Arial"/>
        </w:rPr>
      </w:pPr>
      <w:r w:rsidRPr="002372B5">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13. Уборка территории сельского поселения, в том числе в зимний период.</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1. Общие требования к уборке </w:t>
      </w:r>
      <w:r w:rsidR="00463C54" w:rsidRPr="002372B5">
        <w:rPr>
          <w:rFonts w:cs="Arial"/>
        </w:rPr>
        <w:t xml:space="preserve">территории. </w:t>
      </w:r>
    </w:p>
    <w:p w:rsidR="00463C54" w:rsidRPr="002372B5" w:rsidRDefault="00463C54" w:rsidP="00A738BA">
      <w:pPr>
        <w:ind w:firstLine="709"/>
        <w:rPr>
          <w:rFonts w:cs="Arial"/>
        </w:rPr>
      </w:pPr>
      <w:r w:rsidRPr="002372B5">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2372B5" w:rsidRDefault="00463C54" w:rsidP="00A738BA">
      <w:pPr>
        <w:ind w:firstLine="709"/>
        <w:rPr>
          <w:rFonts w:cs="Arial"/>
        </w:rPr>
      </w:pPr>
      <w:r w:rsidRPr="002372B5">
        <w:rPr>
          <w:rFonts w:cs="Arial"/>
        </w:rPr>
        <w:t xml:space="preserve">1.2. </w:t>
      </w:r>
      <w:bookmarkStart w:id="5" w:name="sub_5602"/>
      <w:r w:rsidRPr="002372B5">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2372B5" w:rsidRDefault="00463C54" w:rsidP="00A738BA">
      <w:pPr>
        <w:ind w:firstLine="709"/>
        <w:rPr>
          <w:rFonts w:cs="Arial"/>
        </w:rPr>
      </w:pPr>
      <w:r w:rsidRPr="002372B5">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2372B5" w:rsidRDefault="00463C54" w:rsidP="00A738BA">
      <w:pPr>
        <w:ind w:firstLine="709"/>
        <w:rPr>
          <w:rFonts w:cs="Arial"/>
        </w:rPr>
      </w:pPr>
      <w:r w:rsidRPr="002372B5">
        <w:rPr>
          <w:rFonts w:cs="Arial"/>
        </w:rPr>
        <w:t xml:space="preserve">1.4. Работы по содержанию объектов и элементов благоустройства включают: </w:t>
      </w:r>
    </w:p>
    <w:p w:rsidR="00463C54" w:rsidRPr="002372B5" w:rsidRDefault="00463C54" w:rsidP="00A738BA">
      <w:pPr>
        <w:ind w:firstLine="709"/>
        <w:rPr>
          <w:rFonts w:cs="Arial"/>
        </w:rPr>
      </w:pPr>
      <w:r w:rsidRPr="002372B5">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2372B5" w:rsidRDefault="00463C54" w:rsidP="00A738BA">
      <w:pPr>
        <w:ind w:firstLine="709"/>
        <w:rPr>
          <w:rFonts w:cs="Arial"/>
        </w:rPr>
      </w:pPr>
      <w:r w:rsidRPr="002372B5">
        <w:rPr>
          <w:rFonts w:cs="Arial"/>
        </w:rPr>
        <w:t xml:space="preserve">б) исправление повреждений отдельных элементов благоустройства при необходимости; </w:t>
      </w:r>
    </w:p>
    <w:p w:rsidR="00463C54" w:rsidRPr="002372B5" w:rsidRDefault="00463C54" w:rsidP="00A738BA">
      <w:pPr>
        <w:ind w:firstLine="709"/>
        <w:rPr>
          <w:rFonts w:cs="Arial"/>
        </w:rPr>
      </w:pPr>
      <w:r w:rsidRPr="002372B5">
        <w:rPr>
          <w:rFonts w:cs="Arial"/>
        </w:rPr>
        <w:t xml:space="preserve">в) мероприятия по уходу за деревьями и кустарниками, газонами, цветниками (полив, стрижка газонов и т.д.); </w:t>
      </w:r>
    </w:p>
    <w:p w:rsidR="00463C54" w:rsidRPr="002372B5" w:rsidRDefault="00463C54" w:rsidP="00A738BA">
      <w:pPr>
        <w:ind w:firstLine="709"/>
        <w:rPr>
          <w:rFonts w:cs="Arial"/>
        </w:rPr>
      </w:pPr>
      <w:r w:rsidRPr="002372B5">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2372B5" w:rsidRDefault="00463C54" w:rsidP="00A738BA">
      <w:pPr>
        <w:ind w:firstLine="709"/>
        <w:rPr>
          <w:rFonts w:cs="Arial"/>
        </w:rPr>
      </w:pPr>
      <w:r w:rsidRPr="002372B5">
        <w:rPr>
          <w:rFonts w:cs="Arial"/>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2372B5" w:rsidRDefault="00463C54" w:rsidP="00A738BA">
      <w:pPr>
        <w:ind w:firstLine="709"/>
        <w:rPr>
          <w:rFonts w:cs="Arial"/>
        </w:rPr>
      </w:pPr>
      <w:r w:rsidRPr="002372B5">
        <w:rPr>
          <w:rFonts w:cs="Arial"/>
        </w:rPr>
        <w:lastRenderedPageBreak/>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2372B5" w:rsidRDefault="00463C54" w:rsidP="00A738BA">
      <w:pPr>
        <w:ind w:firstLine="709"/>
        <w:rPr>
          <w:rFonts w:cs="Arial"/>
        </w:rPr>
      </w:pPr>
      <w:r w:rsidRPr="002372B5">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2372B5" w:rsidRDefault="00463C54" w:rsidP="00A738BA">
      <w:pPr>
        <w:ind w:firstLine="709"/>
        <w:rPr>
          <w:rFonts w:cs="Arial"/>
        </w:rPr>
      </w:pPr>
      <w:r w:rsidRPr="002372B5">
        <w:rPr>
          <w:rFonts w:cs="Arial"/>
        </w:rPr>
        <w:t xml:space="preserve">з) сбор и транспортирование отходов по планово-регулярной системе согласно утвержденным графикам. </w:t>
      </w:r>
    </w:p>
    <w:p w:rsidR="00463C54" w:rsidRPr="002372B5" w:rsidRDefault="00463C54" w:rsidP="00A738BA">
      <w:pPr>
        <w:ind w:firstLine="709"/>
        <w:rPr>
          <w:rFonts w:cs="Arial"/>
        </w:rPr>
      </w:pPr>
      <w:r w:rsidRPr="002372B5">
        <w:rPr>
          <w:rFonts w:cs="Arial"/>
        </w:rPr>
        <w:t xml:space="preserve">1.5. Работы по ремонту (текущему, капитальному) объектов благоустройства включают: </w:t>
      </w:r>
    </w:p>
    <w:p w:rsidR="00463C54" w:rsidRPr="002372B5" w:rsidRDefault="00463C54" w:rsidP="00A738BA">
      <w:pPr>
        <w:ind w:firstLine="709"/>
        <w:rPr>
          <w:rFonts w:cs="Arial"/>
        </w:rPr>
      </w:pPr>
      <w:r w:rsidRPr="002372B5">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2372B5" w:rsidRDefault="00463C54" w:rsidP="00A738BA">
      <w:pPr>
        <w:ind w:firstLine="709"/>
        <w:rPr>
          <w:rFonts w:cs="Arial"/>
        </w:rPr>
      </w:pPr>
      <w:r w:rsidRPr="002372B5">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2372B5" w:rsidRDefault="00463C54" w:rsidP="00A738BA">
      <w:pPr>
        <w:ind w:firstLine="709"/>
        <w:rPr>
          <w:rFonts w:cs="Arial"/>
        </w:rPr>
      </w:pPr>
      <w:r w:rsidRPr="002372B5">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2372B5" w:rsidRDefault="00463C54" w:rsidP="00A738BA">
      <w:pPr>
        <w:ind w:firstLine="709"/>
        <w:rPr>
          <w:rFonts w:cs="Arial"/>
        </w:rPr>
      </w:pPr>
      <w:r w:rsidRPr="002372B5">
        <w:rPr>
          <w:rFonts w:cs="Arial"/>
        </w:rPr>
        <w:t xml:space="preserve">г) текущие работы по уходу за зелеными насаждениями по мере необходимости; </w:t>
      </w:r>
    </w:p>
    <w:p w:rsidR="00463C54" w:rsidRPr="002372B5" w:rsidRDefault="00463C54" w:rsidP="00A738BA">
      <w:pPr>
        <w:ind w:firstLine="709"/>
        <w:rPr>
          <w:rFonts w:cs="Arial"/>
        </w:rPr>
      </w:pPr>
      <w:r w:rsidRPr="002372B5">
        <w:rPr>
          <w:rFonts w:cs="Arial"/>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2372B5" w:rsidRDefault="00463C54" w:rsidP="00A738BA">
      <w:pPr>
        <w:ind w:firstLine="709"/>
        <w:rPr>
          <w:rFonts w:cs="Arial"/>
        </w:rPr>
      </w:pPr>
      <w:r w:rsidRPr="002372B5">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2372B5" w:rsidRDefault="00463C54" w:rsidP="00A738BA">
      <w:pPr>
        <w:ind w:firstLine="709"/>
        <w:rPr>
          <w:rFonts w:cs="Arial"/>
        </w:rPr>
      </w:pPr>
      <w:r w:rsidRPr="002372B5">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463C54" w:rsidRPr="002372B5" w:rsidRDefault="00463C54" w:rsidP="00A738BA">
      <w:pPr>
        <w:ind w:firstLine="709"/>
        <w:rPr>
          <w:rFonts w:cs="Arial"/>
        </w:rPr>
      </w:pPr>
      <w:r w:rsidRPr="002372B5">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2372B5" w:rsidRDefault="00463C54" w:rsidP="00A738BA">
      <w:pPr>
        <w:ind w:firstLine="709"/>
        <w:rPr>
          <w:rFonts w:cs="Arial"/>
        </w:rPr>
      </w:pPr>
      <w:r w:rsidRPr="002372B5">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2372B5" w:rsidRDefault="00463C54" w:rsidP="00A738BA">
      <w:pPr>
        <w:ind w:firstLine="709"/>
        <w:rPr>
          <w:rFonts w:cs="Arial"/>
        </w:rPr>
      </w:pPr>
      <w:r w:rsidRPr="002372B5">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2372B5" w:rsidRDefault="00463C54" w:rsidP="00A738BA">
      <w:pPr>
        <w:ind w:firstLine="709"/>
        <w:rPr>
          <w:rFonts w:cs="Arial"/>
        </w:rPr>
      </w:pPr>
      <w:r w:rsidRPr="002372B5">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2372B5" w:rsidRDefault="00463C54" w:rsidP="00A738BA">
      <w:pPr>
        <w:ind w:firstLine="709"/>
        <w:rPr>
          <w:rFonts w:cs="Arial"/>
        </w:rPr>
      </w:pPr>
      <w:r w:rsidRPr="002372B5">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2372B5" w:rsidRDefault="00463C54" w:rsidP="00A738BA">
      <w:pPr>
        <w:ind w:firstLine="709"/>
        <w:rPr>
          <w:rFonts w:cs="Arial"/>
        </w:rPr>
      </w:pPr>
      <w:r w:rsidRPr="002372B5">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w:t>
      </w:r>
      <w:r w:rsidRPr="002372B5">
        <w:rPr>
          <w:rFonts w:cs="Arial"/>
        </w:rPr>
        <w:lastRenderedPageBreak/>
        <w:t xml:space="preserve">светофоры, треугольники видимости перекрестков, обрезаются организациями, ответственными за содержание этих зеленых насаждений. </w:t>
      </w:r>
    </w:p>
    <w:p w:rsidR="00463C54" w:rsidRPr="002372B5" w:rsidRDefault="00463C54" w:rsidP="00A738BA">
      <w:pPr>
        <w:ind w:firstLine="709"/>
        <w:rPr>
          <w:rFonts w:cs="Arial"/>
        </w:rPr>
      </w:pPr>
      <w:r w:rsidRPr="002372B5">
        <w:rPr>
          <w:rFonts w:cs="Arial"/>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463C54" w:rsidRPr="002372B5" w:rsidRDefault="00A738BA" w:rsidP="00A738BA">
      <w:pPr>
        <w:ind w:firstLine="709"/>
        <w:rPr>
          <w:rFonts w:cs="Arial"/>
        </w:rPr>
      </w:pPr>
      <w:r w:rsidRPr="002372B5">
        <w:rPr>
          <w:rFonts w:cs="Arial"/>
        </w:rPr>
        <w:t xml:space="preserve"> </w:t>
      </w:r>
      <w:r w:rsidR="00463C54" w:rsidRPr="002372B5">
        <w:rPr>
          <w:rFonts w:cs="Arial"/>
          <w:bCs/>
        </w:rPr>
        <w:t>2. Уборка территории в осенне-зимний период.</w:t>
      </w:r>
    </w:p>
    <w:p w:rsidR="00463C54" w:rsidRPr="002372B5" w:rsidRDefault="00463C54" w:rsidP="00A738BA">
      <w:pPr>
        <w:ind w:firstLine="709"/>
        <w:rPr>
          <w:rFonts w:cs="Arial"/>
        </w:rPr>
      </w:pPr>
      <w:r w:rsidRPr="002372B5">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463C54" w:rsidRPr="002372B5" w:rsidRDefault="00463C54" w:rsidP="00A738BA">
      <w:pPr>
        <w:ind w:firstLine="709"/>
        <w:rPr>
          <w:rFonts w:cs="Arial"/>
        </w:rPr>
      </w:pPr>
      <w:r w:rsidRPr="002372B5">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2372B5" w:rsidRDefault="00463C54" w:rsidP="00A738BA">
      <w:pPr>
        <w:ind w:firstLine="709"/>
        <w:rPr>
          <w:rFonts w:cs="Arial"/>
        </w:rPr>
      </w:pPr>
      <w:r w:rsidRPr="002372B5">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463C54" w:rsidRPr="002372B5" w:rsidRDefault="00463C54" w:rsidP="00A738BA">
      <w:pPr>
        <w:ind w:firstLine="709"/>
        <w:rPr>
          <w:rFonts w:cs="Arial"/>
        </w:rPr>
      </w:pPr>
      <w:r w:rsidRPr="002372B5">
        <w:rPr>
          <w:rFonts w:cs="Arial"/>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2372B5" w:rsidRDefault="00463C54" w:rsidP="00A738BA">
      <w:pPr>
        <w:ind w:firstLine="709"/>
        <w:rPr>
          <w:rFonts w:cs="Arial"/>
        </w:rPr>
      </w:pPr>
      <w:r w:rsidRPr="002372B5">
        <w:rPr>
          <w:rFonts w:cs="Arial"/>
        </w:rPr>
        <w:t xml:space="preserve">После снеготаяния места временного складирования снега должны быть очищены от мусора и благоустроены. </w:t>
      </w:r>
    </w:p>
    <w:p w:rsidR="00463C54" w:rsidRPr="002372B5" w:rsidRDefault="00463C54" w:rsidP="00A738BA">
      <w:pPr>
        <w:ind w:firstLine="709"/>
        <w:rPr>
          <w:rFonts w:cs="Arial"/>
        </w:rPr>
      </w:pPr>
      <w:r w:rsidRPr="002372B5">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2372B5" w:rsidRDefault="00A738BA" w:rsidP="00A738BA">
      <w:pPr>
        <w:ind w:firstLine="709"/>
        <w:rPr>
          <w:rFonts w:cs="Arial"/>
        </w:rPr>
      </w:pPr>
      <w:r w:rsidRPr="002372B5">
        <w:rPr>
          <w:rFonts w:cs="Arial"/>
        </w:rPr>
        <w:t xml:space="preserve"> </w:t>
      </w:r>
      <w:r w:rsidR="00463C54" w:rsidRPr="002372B5">
        <w:rPr>
          <w:rFonts w:cs="Arial"/>
        </w:rPr>
        <w:t xml:space="preserve">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2372B5" w:rsidRDefault="00463C54" w:rsidP="00A738BA">
      <w:pPr>
        <w:ind w:firstLine="709"/>
        <w:rPr>
          <w:rFonts w:cs="Arial"/>
          <w:bCs/>
        </w:rPr>
      </w:pPr>
      <w:r w:rsidRPr="002372B5">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2372B5" w:rsidRDefault="00463C54" w:rsidP="00A738BA">
      <w:pPr>
        <w:ind w:firstLine="709"/>
        <w:rPr>
          <w:rFonts w:cs="Arial"/>
        </w:rPr>
      </w:pPr>
      <w:r w:rsidRPr="002372B5">
        <w:rPr>
          <w:rFonts w:cs="Arial"/>
          <w:bCs/>
        </w:rPr>
        <w:t>3. Уборка территории в весенне-летний период.</w:t>
      </w:r>
    </w:p>
    <w:p w:rsidR="00463C54" w:rsidRPr="002372B5" w:rsidRDefault="00463C54" w:rsidP="00A738BA">
      <w:pPr>
        <w:ind w:firstLine="709"/>
        <w:rPr>
          <w:rFonts w:cs="Arial"/>
        </w:rPr>
      </w:pPr>
      <w:r w:rsidRPr="002372B5">
        <w:rPr>
          <w:rFonts w:cs="Arial"/>
        </w:rPr>
        <w:t xml:space="preserve">3.1. Период весенне-летней уборки устанавливается с 1 апреля по 31 октября. </w:t>
      </w:r>
    </w:p>
    <w:p w:rsidR="00463C54" w:rsidRPr="002372B5" w:rsidRDefault="00463C54" w:rsidP="00A738BA">
      <w:pPr>
        <w:ind w:firstLine="709"/>
        <w:rPr>
          <w:rFonts w:cs="Arial"/>
        </w:rPr>
      </w:pPr>
      <w:r w:rsidRPr="002372B5">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2372B5" w:rsidRDefault="00463C54" w:rsidP="00A738BA">
      <w:pPr>
        <w:ind w:firstLine="709"/>
        <w:rPr>
          <w:rFonts w:cs="Arial"/>
        </w:rPr>
      </w:pPr>
      <w:r w:rsidRPr="002372B5">
        <w:rPr>
          <w:rFonts w:cs="Arial"/>
        </w:rPr>
        <w:t xml:space="preserve">3.2. В весенне-летний период проводятся следующие виды работ: </w:t>
      </w:r>
    </w:p>
    <w:p w:rsidR="00463C54" w:rsidRPr="002372B5" w:rsidRDefault="00463C54" w:rsidP="00A738BA">
      <w:pPr>
        <w:ind w:firstLine="709"/>
        <w:rPr>
          <w:rFonts w:cs="Arial"/>
        </w:rPr>
      </w:pPr>
      <w:r w:rsidRPr="002372B5">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2372B5" w:rsidRDefault="00463C54" w:rsidP="00A738BA">
      <w:pPr>
        <w:ind w:firstLine="709"/>
        <w:rPr>
          <w:rFonts w:cs="Arial"/>
        </w:rPr>
      </w:pPr>
      <w:r w:rsidRPr="002372B5">
        <w:rPr>
          <w:rFonts w:cs="Arial"/>
        </w:rPr>
        <w:lastRenderedPageBreak/>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2372B5" w:rsidRDefault="00463C54" w:rsidP="00A738BA">
      <w:pPr>
        <w:ind w:firstLine="709"/>
        <w:rPr>
          <w:rFonts w:cs="Arial"/>
        </w:rPr>
      </w:pPr>
      <w:r w:rsidRPr="002372B5">
        <w:rPr>
          <w:rFonts w:cs="Arial"/>
        </w:rPr>
        <w:t xml:space="preserve">- механизированная и ручная погрузка и вывоз грязи, мусора и других отходов; </w:t>
      </w:r>
    </w:p>
    <w:p w:rsidR="00463C54" w:rsidRPr="002372B5" w:rsidRDefault="00463C54" w:rsidP="00A738BA">
      <w:pPr>
        <w:ind w:firstLine="709"/>
        <w:rPr>
          <w:rFonts w:cs="Arial"/>
        </w:rPr>
      </w:pPr>
      <w:r w:rsidRPr="002372B5">
        <w:rPr>
          <w:rFonts w:cs="Arial"/>
        </w:rPr>
        <w:t xml:space="preserve">- очистка газонов от мусора. Вывоз собранного с газонов мусора, веток осуществляется в течение рабочего дня; </w:t>
      </w:r>
    </w:p>
    <w:p w:rsidR="00463C54" w:rsidRPr="002372B5" w:rsidRDefault="00463C54" w:rsidP="00A738BA">
      <w:pPr>
        <w:ind w:firstLine="709"/>
        <w:rPr>
          <w:rFonts w:cs="Arial"/>
        </w:rPr>
      </w:pPr>
      <w:r w:rsidRPr="002372B5">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2372B5" w:rsidRDefault="00463C54" w:rsidP="00A738BA">
      <w:pPr>
        <w:ind w:firstLine="709"/>
        <w:rPr>
          <w:rFonts w:cs="Arial"/>
        </w:rPr>
      </w:pPr>
      <w:r w:rsidRPr="002372B5">
        <w:rPr>
          <w:rFonts w:cs="Arial"/>
        </w:rPr>
        <w:t xml:space="preserve">- сбор и вывоз упавших веток и другого растительного мусора; </w:t>
      </w:r>
    </w:p>
    <w:p w:rsidR="00463C54" w:rsidRPr="002372B5" w:rsidRDefault="00463C54" w:rsidP="00A738BA">
      <w:pPr>
        <w:ind w:firstLine="709"/>
        <w:rPr>
          <w:rFonts w:cs="Arial"/>
        </w:rPr>
      </w:pPr>
      <w:r w:rsidRPr="002372B5">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2372B5" w:rsidRDefault="00463C54" w:rsidP="00A738BA">
      <w:pPr>
        <w:ind w:firstLine="709"/>
        <w:rPr>
          <w:rFonts w:cs="Arial"/>
        </w:rPr>
      </w:pPr>
      <w:r w:rsidRPr="002372B5">
        <w:rPr>
          <w:rFonts w:cs="Arial"/>
        </w:rPr>
        <w:t xml:space="preserve">- содержание урн (очистка, покраска, ремонт или замена); </w:t>
      </w:r>
    </w:p>
    <w:p w:rsidR="00463C54" w:rsidRPr="002372B5" w:rsidRDefault="00463C54" w:rsidP="00A738BA">
      <w:pPr>
        <w:ind w:firstLine="709"/>
        <w:rPr>
          <w:rFonts w:cs="Arial"/>
        </w:rPr>
      </w:pPr>
      <w:r w:rsidRPr="002372B5">
        <w:rPr>
          <w:rFonts w:cs="Arial"/>
        </w:rPr>
        <w:t xml:space="preserve">- ремонт дорог и тротуаров; </w:t>
      </w:r>
    </w:p>
    <w:p w:rsidR="00463C54" w:rsidRPr="002372B5" w:rsidRDefault="00463C54" w:rsidP="00A738BA">
      <w:pPr>
        <w:ind w:firstLine="709"/>
        <w:rPr>
          <w:rFonts w:cs="Arial"/>
        </w:rPr>
      </w:pPr>
      <w:r w:rsidRPr="002372B5">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A738BA" w:rsidRPr="002372B5" w:rsidRDefault="00463C54" w:rsidP="00A738BA">
      <w:pPr>
        <w:ind w:firstLine="709"/>
        <w:rPr>
          <w:rFonts w:cs="Arial"/>
        </w:rPr>
      </w:pPr>
      <w:r w:rsidRPr="002372B5">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14. Организация стоков ливневых вод.</w:t>
      </w:r>
    </w:p>
    <w:p w:rsidR="00463C54" w:rsidRPr="002372B5" w:rsidRDefault="00463C54" w:rsidP="00A738BA">
      <w:pPr>
        <w:ind w:firstLine="709"/>
        <w:rPr>
          <w:rFonts w:cs="Arial"/>
        </w:rPr>
      </w:pPr>
      <w:r w:rsidRPr="002372B5">
        <w:rPr>
          <w:rFonts w:cs="Arial"/>
        </w:rPr>
        <w:t>1. Закрытые и открытые</w:t>
      </w:r>
      <w:r w:rsidR="00A738BA" w:rsidRPr="002372B5">
        <w:rPr>
          <w:rFonts w:cs="Arial"/>
        </w:rPr>
        <w:t xml:space="preserve"> </w:t>
      </w:r>
      <w:r w:rsidRPr="002372B5">
        <w:rPr>
          <w:rFonts w:cs="Arial"/>
        </w:rPr>
        <w:t>водостоки</w:t>
      </w:r>
      <w:r w:rsidR="00A738BA" w:rsidRPr="002372B5">
        <w:rPr>
          <w:rFonts w:cs="Arial"/>
        </w:rPr>
        <w:t xml:space="preserve"> </w:t>
      </w:r>
      <w:r w:rsidRPr="002372B5">
        <w:rPr>
          <w:rFonts w:cs="Arial"/>
        </w:rPr>
        <w:t>должны содержаться в исправности и постоянной готовности к приему и отводу талых и дождевых вод.</w:t>
      </w:r>
    </w:p>
    <w:p w:rsidR="00463C54" w:rsidRPr="002372B5" w:rsidRDefault="00463C54" w:rsidP="00A738BA">
      <w:pPr>
        <w:ind w:firstLine="709"/>
        <w:rPr>
          <w:rFonts w:cs="Arial"/>
        </w:rPr>
      </w:pPr>
      <w:r w:rsidRPr="002372B5">
        <w:rPr>
          <w:rFonts w:cs="Arial"/>
        </w:rPr>
        <w:t>2. По содержанию открытых и закрытых водостоков необходимо производить следующие виды работ:</w:t>
      </w:r>
    </w:p>
    <w:p w:rsidR="00463C54" w:rsidRPr="002372B5" w:rsidRDefault="00463C54" w:rsidP="00A738BA">
      <w:pPr>
        <w:ind w:firstLine="709"/>
        <w:rPr>
          <w:rFonts w:cs="Arial"/>
        </w:rPr>
      </w:pPr>
      <w:r w:rsidRPr="002372B5">
        <w:rPr>
          <w:rFonts w:cs="Arial"/>
        </w:rPr>
        <w:t>- прочистка и промывка закрытых водостоков и колодцев;</w:t>
      </w:r>
    </w:p>
    <w:p w:rsidR="00463C54" w:rsidRPr="002372B5" w:rsidRDefault="00463C54" w:rsidP="00A738BA">
      <w:pPr>
        <w:ind w:firstLine="709"/>
        <w:rPr>
          <w:rFonts w:cs="Arial"/>
        </w:rPr>
      </w:pPr>
      <w:r w:rsidRPr="002372B5">
        <w:rPr>
          <w:rFonts w:cs="Arial"/>
        </w:rPr>
        <w:t>- прочистка и промывка дождеприемных решеток и колодцев;</w:t>
      </w:r>
    </w:p>
    <w:p w:rsidR="00463C54" w:rsidRPr="002372B5" w:rsidRDefault="00463C54" w:rsidP="00A738BA">
      <w:pPr>
        <w:ind w:firstLine="709"/>
        <w:rPr>
          <w:rFonts w:cs="Arial"/>
        </w:rPr>
      </w:pPr>
      <w:r w:rsidRPr="002372B5">
        <w:rPr>
          <w:rFonts w:cs="Arial"/>
        </w:rPr>
        <w:t>- очистка от мусора, снега и наледей лотков, кюветов, каналов, водоотводных канав, крышек смотровых и дождеприемных колодцев;</w:t>
      </w:r>
    </w:p>
    <w:p w:rsidR="00463C54" w:rsidRPr="002372B5" w:rsidRDefault="00463C54" w:rsidP="00A738BA">
      <w:pPr>
        <w:ind w:firstLine="709"/>
        <w:rPr>
          <w:rFonts w:cs="Arial"/>
        </w:rPr>
      </w:pPr>
      <w:r w:rsidRPr="002372B5">
        <w:rPr>
          <w:rFonts w:cs="Arial"/>
        </w:rPr>
        <w:t>- замена поврежденных крышек и люков;</w:t>
      </w:r>
    </w:p>
    <w:p w:rsidR="00463C54" w:rsidRPr="002372B5" w:rsidRDefault="00463C54" w:rsidP="00A738BA">
      <w:pPr>
        <w:ind w:firstLine="709"/>
        <w:rPr>
          <w:rFonts w:cs="Arial"/>
        </w:rPr>
      </w:pPr>
      <w:r w:rsidRPr="002372B5">
        <w:rPr>
          <w:rFonts w:cs="Arial"/>
        </w:rPr>
        <w:t>- устранение размывов вдоль дорог;</w:t>
      </w:r>
    </w:p>
    <w:p w:rsidR="00463C54" w:rsidRPr="002372B5" w:rsidRDefault="00463C54" w:rsidP="00A738BA">
      <w:pPr>
        <w:ind w:firstLine="709"/>
        <w:rPr>
          <w:rFonts w:cs="Arial"/>
        </w:rPr>
      </w:pPr>
      <w:r w:rsidRPr="002372B5">
        <w:rPr>
          <w:rFonts w:cs="Arial"/>
        </w:rPr>
        <w:t>- скашивание и удаление растительности в грунтовых каналах;</w:t>
      </w:r>
    </w:p>
    <w:p w:rsidR="00463C54" w:rsidRPr="002372B5" w:rsidRDefault="00463C54" w:rsidP="00A738BA">
      <w:pPr>
        <w:ind w:firstLine="709"/>
        <w:rPr>
          <w:rFonts w:cs="Arial"/>
        </w:rPr>
      </w:pPr>
      <w:r w:rsidRPr="002372B5">
        <w:rPr>
          <w:rFonts w:cs="Arial"/>
        </w:rPr>
        <w:t>- очистка и промывка водопропускных труб под дорогами;</w:t>
      </w:r>
    </w:p>
    <w:p w:rsidR="00463C54" w:rsidRPr="002372B5" w:rsidRDefault="00463C54" w:rsidP="00A738BA">
      <w:pPr>
        <w:ind w:firstLine="709"/>
        <w:rPr>
          <w:rFonts w:cs="Arial"/>
        </w:rPr>
      </w:pPr>
      <w:r w:rsidRPr="002372B5">
        <w:rPr>
          <w:rFonts w:cs="Arial"/>
        </w:rPr>
        <w:t>- очистка водовыпусков и иловых отложений.</w:t>
      </w:r>
    </w:p>
    <w:p w:rsidR="00463C54" w:rsidRPr="002372B5" w:rsidRDefault="00463C54" w:rsidP="00A738BA">
      <w:pPr>
        <w:ind w:firstLine="709"/>
        <w:rPr>
          <w:rFonts w:cs="Arial"/>
        </w:rPr>
      </w:pPr>
      <w:r w:rsidRPr="002372B5">
        <w:rPr>
          <w:rFonts w:cs="Arial"/>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2372B5" w:rsidRDefault="00463C54" w:rsidP="00A738BA">
      <w:pPr>
        <w:ind w:firstLine="709"/>
        <w:rPr>
          <w:rFonts w:cs="Arial"/>
        </w:rPr>
      </w:pPr>
      <w:r w:rsidRPr="002372B5">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2372B5" w:rsidRDefault="00463C54" w:rsidP="00A738BA">
      <w:pPr>
        <w:ind w:firstLine="709"/>
        <w:rPr>
          <w:rFonts w:cs="Arial"/>
        </w:rPr>
      </w:pPr>
      <w:r w:rsidRPr="002372B5">
        <w:rPr>
          <w:rFonts w:cs="Arial"/>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2372B5" w:rsidRDefault="00463C54" w:rsidP="00A738BA">
      <w:pPr>
        <w:ind w:firstLine="709"/>
        <w:rPr>
          <w:rFonts w:cs="Arial"/>
        </w:rPr>
      </w:pPr>
      <w:r w:rsidRPr="002372B5">
        <w:rPr>
          <w:rFonts w:cs="Arial"/>
        </w:rPr>
        <w:t>5. Не допускается:</w:t>
      </w:r>
    </w:p>
    <w:p w:rsidR="00463C54" w:rsidRPr="002372B5" w:rsidRDefault="00463C54" w:rsidP="00A738BA">
      <w:pPr>
        <w:ind w:firstLine="709"/>
        <w:rPr>
          <w:rFonts w:cs="Arial"/>
        </w:rPr>
      </w:pPr>
      <w:r w:rsidRPr="002372B5">
        <w:rPr>
          <w:rFonts w:cs="Arial"/>
        </w:rPr>
        <w:t>- повреждение сети ливневой канализации, водоприемных люков, сброс в них мусора,</w:t>
      </w:r>
    </w:p>
    <w:p w:rsidR="00463C54" w:rsidRPr="002372B5" w:rsidRDefault="00463C54" w:rsidP="00A738BA">
      <w:pPr>
        <w:ind w:firstLine="709"/>
        <w:rPr>
          <w:rFonts w:cs="Arial"/>
        </w:rPr>
      </w:pPr>
      <w:r w:rsidRPr="002372B5">
        <w:rPr>
          <w:rFonts w:cs="Arial"/>
        </w:rPr>
        <w:lastRenderedPageBreak/>
        <w:t>- засорение, заливание решеток и колодцев, ограничивающие их пропускную способность,</w:t>
      </w:r>
    </w:p>
    <w:p w:rsidR="00463C54" w:rsidRPr="002372B5" w:rsidRDefault="00463C54" w:rsidP="00A738BA">
      <w:pPr>
        <w:ind w:firstLine="709"/>
        <w:rPr>
          <w:rFonts w:cs="Arial"/>
        </w:rPr>
      </w:pPr>
      <w:r w:rsidRPr="002372B5">
        <w:rPr>
          <w:rFonts w:cs="Arial"/>
        </w:rPr>
        <w:t>- сброс воды на дорогу,</w:t>
      </w:r>
    </w:p>
    <w:p w:rsidR="00463C54" w:rsidRPr="002372B5" w:rsidRDefault="00463C54" w:rsidP="00A738BA">
      <w:pPr>
        <w:ind w:firstLine="709"/>
        <w:rPr>
          <w:rFonts w:cs="Arial"/>
        </w:rPr>
      </w:pPr>
      <w:r w:rsidRPr="002372B5">
        <w:rPr>
          <w:rFonts w:cs="Arial"/>
        </w:rPr>
        <w:t xml:space="preserve">- сброс сточных вод, не соответствующих установленным нормативам качества, </w:t>
      </w:r>
    </w:p>
    <w:p w:rsidR="00A738BA" w:rsidRPr="002372B5" w:rsidRDefault="00463C54" w:rsidP="00A738BA">
      <w:pPr>
        <w:ind w:firstLine="709"/>
        <w:rPr>
          <w:rFonts w:cs="Arial"/>
        </w:rPr>
      </w:pPr>
      <w:r w:rsidRPr="002372B5">
        <w:rPr>
          <w:rFonts w:cs="Arial"/>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15. Требования к благоустройству при проведении земляных работ.</w:t>
      </w:r>
      <w:r w:rsidRPr="002372B5">
        <w:rPr>
          <w:rFonts w:cs="Arial"/>
        </w:rPr>
        <w:tab/>
      </w:r>
      <w:r w:rsidRPr="002372B5">
        <w:rPr>
          <w:rFonts w:cs="Arial"/>
        </w:rPr>
        <w:tab/>
      </w:r>
      <w:r w:rsidRPr="002372B5">
        <w:rPr>
          <w:rFonts w:cs="Arial"/>
        </w:rPr>
        <w:tab/>
      </w:r>
      <w:r w:rsidR="00A738BA" w:rsidRPr="002372B5">
        <w:rPr>
          <w:rFonts w:cs="Arial"/>
        </w:rPr>
        <w:t xml:space="preserve"> </w:t>
      </w:r>
    </w:p>
    <w:p w:rsidR="00463C54" w:rsidRPr="002372B5" w:rsidRDefault="00463C54" w:rsidP="00A738BA">
      <w:pPr>
        <w:ind w:firstLine="709"/>
        <w:rPr>
          <w:rFonts w:cs="Arial"/>
          <w:bCs/>
        </w:rPr>
      </w:pPr>
      <w:r w:rsidRPr="002372B5">
        <w:rPr>
          <w:rFonts w:cs="Arial"/>
          <w:bCs/>
        </w:rPr>
        <w:t xml:space="preserve">1. Общие требования </w:t>
      </w:r>
      <w:r w:rsidRPr="002372B5">
        <w:rPr>
          <w:rFonts w:cs="Arial"/>
        </w:rPr>
        <w:t xml:space="preserve">к благоустройству при </w:t>
      </w:r>
      <w:r w:rsidRPr="002372B5">
        <w:rPr>
          <w:rFonts w:cs="Arial"/>
          <w:bCs/>
        </w:rPr>
        <w:t>проведении земляных работ.</w:t>
      </w:r>
      <w:r w:rsidRPr="002372B5">
        <w:rPr>
          <w:rFonts w:cs="Arial"/>
          <w:bCs/>
        </w:rPr>
        <w:tab/>
      </w:r>
    </w:p>
    <w:p w:rsidR="00463C54" w:rsidRPr="002372B5" w:rsidRDefault="00463C54" w:rsidP="00A738BA">
      <w:pPr>
        <w:ind w:firstLine="709"/>
        <w:rPr>
          <w:rFonts w:cs="Arial"/>
          <w:bCs/>
        </w:rPr>
      </w:pPr>
      <w:r w:rsidRPr="002372B5">
        <w:rPr>
          <w:rFonts w:cs="Arial"/>
        </w:rPr>
        <w:t>1.</w:t>
      </w:r>
      <w:r w:rsidRPr="002372B5">
        <w:rPr>
          <w:rFonts w:cs="Arial"/>
          <w:bCs/>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463C54" w:rsidRPr="002372B5" w:rsidRDefault="00463C54" w:rsidP="00A738BA">
      <w:pPr>
        <w:ind w:firstLine="709"/>
        <w:rPr>
          <w:rFonts w:cs="Arial"/>
          <w:bCs/>
        </w:rPr>
      </w:pPr>
      <w:r w:rsidRPr="002372B5">
        <w:rPr>
          <w:rFonts w:cs="Arial"/>
          <w:bCs/>
        </w:rPr>
        <w:t>1.2.</w:t>
      </w:r>
      <w:r w:rsidR="00A738BA" w:rsidRPr="002372B5">
        <w:rPr>
          <w:rFonts w:cs="Arial"/>
          <w:bCs/>
        </w:rPr>
        <w:t xml:space="preserve"> </w:t>
      </w:r>
      <w:r w:rsidRPr="002372B5">
        <w:rPr>
          <w:rFonts w:cs="Arial"/>
          <w:bCs/>
        </w:rPr>
        <w:t>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2372B5" w:rsidRDefault="00463C54" w:rsidP="00A738BA">
      <w:pPr>
        <w:ind w:firstLine="709"/>
        <w:rPr>
          <w:rFonts w:cs="Arial"/>
          <w:bCs/>
        </w:rPr>
      </w:pPr>
      <w:r w:rsidRPr="002372B5">
        <w:rPr>
          <w:rFonts w:cs="Arial"/>
          <w:bCs/>
        </w:rPr>
        <w:t>1.3.</w:t>
      </w:r>
      <w:r w:rsidR="00A738BA" w:rsidRPr="002372B5">
        <w:rPr>
          <w:rFonts w:cs="Arial"/>
          <w:bCs/>
        </w:rPr>
        <w:t xml:space="preserve"> </w:t>
      </w:r>
      <w:r w:rsidRPr="002372B5">
        <w:rPr>
          <w:rFonts w:cs="Arial"/>
          <w:bCs/>
        </w:rPr>
        <w:t>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2372B5" w:rsidRDefault="00463C54" w:rsidP="00A738BA">
      <w:pPr>
        <w:ind w:firstLine="709"/>
        <w:rPr>
          <w:rFonts w:cs="Arial"/>
          <w:bCs/>
        </w:rPr>
      </w:pPr>
      <w:r w:rsidRPr="002372B5">
        <w:rPr>
          <w:rFonts w:cs="Arial"/>
          <w:bCs/>
        </w:rPr>
        <w:t>1.4.</w:t>
      </w:r>
      <w:r w:rsidR="00A738BA" w:rsidRPr="002372B5">
        <w:rPr>
          <w:rFonts w:cs="Arial"/>
          <w:bCs/>
        </w:rPr>
        <w:t xml:space="preserve"> </w:t>
      </w:r>
      <w:r w:rsidRPr="002372B5">
        <w:rPr>
          <w:rFonts w:cs="Arial"/>
          <w:bCs/>
        </w:rPr>
        <w:t>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2372B5" w:rsidRDefault="00463C54" w:rsidP="00A738BA">
      <w:pPr>
        <w:ind w:firstLine="709"/>
        <w:rPr>
          <w:rFonts w:cs="Arial"/>
          <w:bCs/>
        </w:rPr>
      </w:pPr>
      <w:r w:rsidRPr="002372B5">
        <w:rPr>
          <w:rFonts w:cs="Arial"/>
          <w:bCs/>
        </w:rPr>
        <w:t>1.5.</w:t>
      </w:r>
      <w:r w:rsidR="00A738BA" w:rsidRPr="002372B5">
        <w:rPr>
          <w:rFonts w:cs="Arial"/>
          <w:bCs/>
        </w:rPr>
        <w:t xml:space="preserve"> </w:t>
      </w:r>
      <w:r w:rsidRPr="002372B5">
        <w:rPr>
          <w:rFonts w:cs="Arial"/>
          <w:bCs/>
        </w:rPr>
        <w:t xml:space="preserve">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2372B5" w:rsidRDefault="00463C54" w:rsidP="00A738BA">
      <w:pPr>
        <w:ind w:firstLine="709"/>
        <w:rPr>
          <w:rFonts w:cs="Arial"/>
          <w:bCs/>
        </w:rPr>
      </w:pPr>
      <w:r w:rsidRPr="002372B5">
        <w:rPr>
          <w:rFonts w:cs="Arial"/>
          <w:bCs/>
        </w:rPr>
        <w:t>1.6.</w:t>
      </w:r>
      <w:r w:rsidR="00A738BA" w:rsidRPr="002372B5">
        <w:rPr>
          <w:rFonts w:cs="Arial"/>
          <w:bCs/>
        </w:rPr>
        <w:t xml:space="preserve"> </w:t>
      </w:r>
      <w:r w:rsidRPr="002372B5">
        <w:rPr>
          <w:rFonts w:cs="Arial"/>
          <w:bCs/>
        </w:rPr>
        <w:t>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2372B5" w:rsidRDefault="00463C54" w:rsidP="00A738BA">
      <w:pPr>
        <w:ind w:firstLine="709"/>
        <w:rPr>
          <w:rFonts w:cs="Arial"/>
          <w:bCs/>
        </w:rPr>
      </w:pPr>
      <w:r w:rsidRPr="002372B5">
        <w:rPr>
          <w:rFonts w:cs="Arial"/>
          <w:bCs/>
        </w:rPr>
        <w:t>1.7.</w:t>
      </w:r>
      <w:r w:rsidR="00A738BA" w:rsidRPr="002372B5">
        <w:rPr>
          <w:rFonts w:cs="Arial"/>
          <w:bCs/>
        </w:rPr>
        <w:t xml:space="preserve"> </w:t>
      </w:r>
      <w:r w:rsidRPr="002372B5">
        <w:rPr>
          <w:rFonts w:cs="Arial"/>
          <w:bCs/>
        </w:rPr>
        <w:t>При проведении земляных работ должны быть приняты меры по сохранению растительного слоя грунта и использованию его по назначению.</w:t>
      </w:r>
    </w:p>
    <w:p w:rsidR="00463C54" w:rsidRPr="002372B5" w:rsidRDefault="00463C54" w:rsidP="00A738BA">
      <w:pPr>
        <w:ind w:firstLine="709"/>
        <w:rPr>
          <w:rFonts w:cs="Arial"/>
          <w:bCs/>
        </w:rPr>
      </w:pPr>
      <w:r w:rsidRPr="002372B5">
        <w:rPr>
          <w:rFonts w:cs="Arial"/>
          <w:bCs/>
        </w:rPr>
        <w:t>1.8.</w:t>
      </w:r>
      <w:r w:rsidR="00A738BA" w:rsidRPr="002372B5">
        <w:rPr>
          <w:rFonts w:cs="Arial"/>
          <w:bCs/>
        </w:rPr>
        <w:t xml:space="preserve"> </w:t>
      </w:r>
      <w:r w:rsidRPr="002372B5">
        <w:rPr>
          <w:rFonts w:cs="Arial"/>
          <w:bCs/>
        </w:rPr>
        <w:t xml:space="preserve">При вскрытии твердого покрытия улиц, дорог и внутриквартальных территорий в процессе ремонтно-строительных работ на подземных коммуникациях </w:t>
      </w:r>
      <w:r w:rsidRPr="002372B5">
        <w:rPr>
          <w:rFonts w:cs="Arial"/>
          <w:bCs/>
        </w:rPr>
        <w:lastRenderedPageBreak/>
        <w:t>нерастительный (инертный) грунт из траншей должен вывозиться в установленные сельской администрацией места.</w:t>
      </w:r>
    </w:p>
    <w:p w:rsidR="00463C54" w:rsidRPr="002372B5" w:rsidRDefault="00463C54" w:rsidP="00A738BA">
      <w:pPr>
        <w:ind w:firstLine="709"/>
        <w:rPr>
          <w:rFonts w:cs="Arial"/>
          <w:bCs/>
        </w:rPr>
      </w:pPr>
      <w:r w:rsidRPr="002372B5">
        <w:rPr>
          <w:rFonts w:cs="Arial"/>
          <w:bCs/>
        </w:rPr>
        <w:t>1.9.</w:t>
      </w:r>
      <w:r w:rsidR="00A738BA" w:rsidRPr="002372B5">
        <w:rPr>
          <w:rFonts w:cs="Arial"/>
          <w:bCs/>
        </w:rPr>
        <w:t xml:space="preserve"> </w:t>
      </w:r>
      <w:r w:rsidRPr="002372B5">
        <w:rPr>
          <w:rFonts w:cs="Arial"/>
          <w:bCs/>
        </w:rPr>
        <w:t xml:space="preserve">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1.10.</w:t>
      </w:r>
      <w:r w:rsidRPr="002372B5">
        <w:rPr>
          <w:rFonts w:cs="Arial"/>
          <w:bCs/>
        </w:rPr>
        <w:t xml:space="preserve"> </w:t>
      </w:r>
      <w:r w:rsidR="00463C54" w:rsidRPr="002372B5">
        <w:rPr>
          <w:rFonts w:cs="Arial"/>
          <w:bCs/>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2372B5" w:rsidRDefault="00463C54" w:rsidP="00A738BA">
      <w:pPr>
        <w:ind w:firstLine="709"/>
        <w:rPr>
          <w:rFonts w:cs="Arial"/>
          <w:bCs/>
        </w:rPr>
      </w:pPr>
      <w:r w:rsidRPr="002372B5">
        <w:rPr>
          <w:rFonts w:cs="Arial"/>
          <w:bCs/>
        </w:rPr>
        <w:t>1.11.</w:t>
      </w:r>
      <w:r w:rsidR="00A738BA" w:rsidRPr="002372B5">
        <w:rPr>
          <w:rFonts w:cs="Arial"/>
          <w:bCs/>
        </w:rPr>
        <w:t xml:space="preserve"> </w:t>
      </w:r>
      <w:r w:rsidRPr="002372B5">
        <w:rPr>
          <w:rFonts w:cs="Arial"/>
          <w:bCs/>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63C54" w:rsidRPr="002372B5" w:rsidRDefault="00463C54" w:rsidP="00A738BA">
      <w:pPr>
        <w:ind w:firstLine="709"/>
        <w:rPr>
          <w:rFonts w:cs="Arial"/>
          <w:bCs/>
        </w:rPr>
      </w:pPr>
      <w:r w:rsidRPr="002372B5">
        <w:rPr>
          <w:rFonts w:cs="Arial"/>
          <w:bCs/>
        </w:rPr>
        <w:t>– провести необходимые мероприятия по приведению в порядок территории в зоне производства земляных работ;</w:t>
      </w:r>
    </w:p>
    <w:p w:rsidR="00463C54" w:rsidRPr="002372B5" w:rsidRDefault="00463C54" w:rsidP="00A738BA">
      <w:pPr>
        <w:ind w:firstLine="709"/>
        <w:rPr>
          <w:rFonts w:cs="Arial"/>
          <w:bCs/>
        </w:rPr>
      </w:pPr>
      <w:r w:rsidRPr="002372B5">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2372B5" w:rsidRDefault="00463C54" w:rsidP="00A738BA">
      <w:pPr>
        <w:ind w:firstLine="709"/>
        <w:rPr>
          <w:rFonts w:cs="Arial"/>
          <w:bCs/>
        </w:rPr>
      </w:pPr>
      <w:r w:rsidRPr="002372B5">
        <w:rPr>
          <w:rFonts w:cs="Arial"/>
          <w:bCs/>
        </w:rPr>
        <w:t>1.12.</w:t>
      </w:r>
      <w:r w:rsidR="00A738BA" w:rsidRPr="002372B5">
        <w:rPr>
          <w:rFonts w:cs="Arial"/>
          <w:bCs/>
        </w:rPr>
        <w:t xml:space="preserve"> </w:t>
      </w:r>
      <w:r w:rsidRPr="002372B5">
        <w:rPr>
          <w:rFonts w:cs="Arial"/>
          <w:bCs/>
        </w:rPr>
        <w:t>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2372B5" w:rsidRDefault="00463C54" w:rsidP="00A738BA">
      <w:pPr>
        <w:ind w:firstLine="709"/>
        <w:rPr>
          <w:rFonts w:cs="Arial"/>
          <w:bCs/>
        </w:rPr>
      </w:pPr>
      <w:r w:rsidRPr="002372B5">
        <w:rPr>
          <w:rFonts w:cs="Arial"/>
          <w:bCs/>
        </w:rPr>
        <w:t>1.13.</w:t>
      </w:r>
      <w:r w:rsidR="00A738BA" w:rsidRPr="002372B5">
        <w:rPr>
          <w:rFonts w:cs="Arial"/>
          <w:bCs/>
        </w:rPr>
        <w:t xml:space="preserve"> </w:t>
      </w:r>
      <w:r w:rsidRPr="002372B5">
        <w:rPr>
          <w:rFonts w:cs="Arial"/>
          <w:bCs/>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2372B5" w:rsidRDefault="00463C54" w:rsidP="00A738BA">
      <w:pPr>
        <w:ind w:firstLine="709"/>
        <w:rPr>
          <w:rFonts w:cs="Arial"/>
          <w:bCs/>
        </w:rPr>
      </w:pPr>
      <w:r w:rsidRPr="002372B5">
        <w:rPr>
          <w:rFonts w:cs="Arial"/>
          <w:bCs/>
        </w:rPr>
        <w:t xml:space="preserve">1.14. </w:t>
      </w:r>
      <w:r w:rsidR="00A738BA" w:rsidRPr="002372B5">
        <w:rPr>
          <w:rFonts w:cs="Arial"/>
          <w:bCs/>
        </w:rPr>
        <w:t xml:space="preserve"> </w:t>
      </w:r>
      <w:r w:rsidRPr="002372B5">
        <w:rPr>
          <w:rFonts w:cs="Arial"/>
          <w:bCs/>
        </w:rPr>
        <w:t>На восстанавливаемом участке следует применять тип "дорожной одежды", существовавший до проведения земляных работ.</w:t>
      </w:r>
    </w:p>
    <w:p w:rsidR="00463C54" w:rsidRPr="002372B5" w:rsidRDefault="00463C54" w:rsidP="00A738BA">
      <w:pPr>
        <w:ind w:firstLine="709"/>
        <w:rPr>
          <w:rFonts w:cs="Arial"/>
          <w:bCs/>
        </w:rPr>
      </w:pPr>
      <w:r w:rsidRPr="002372B5">
        <w:rPr>
          <w:rFonts w:cs="Arial"/>
          <w:bCs/>
        </w:rPr>
        <w:t>1.15.</w:t>
      </w:r>
      <w:r w:rsidR="00A738BA" w:rsidRPr="002372B5">
        <w:rPr>
          <w:rFonts w:cs="Arial"/>
          <w:bCs/>
        </w:rPr>
        <w:t xml:space="preserve"> </w:t>
      </w:r>
      <w:r w:rsidRPr="002372B5">
        <w:rPr>
          <w:rFonts w:cs="Arial"/>
          <w:bCs/>
        </w:rPr>
        <w:t xml:space="preserve">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2372B5" w:rsidRDefault="00463C54" w:rsidP="00A738BA">
      <w:pPr>
        <w:ind w:firstLine="709"/>
        <w:rPr>
          <w:rFonts w:cs="Arial"/>
          <w:bCs/>
        </w:rPr>
      </w:pPr>
      <w:r w:rsidRPr="002372B5">
        <w:rPr>
          <w:rFonts w:cs="Arial"/>
          <w:bCs/>
        </w:rPr>
        <w:t>1.16.</w:t>
      </w:r>
      <w:r w:rsidR="00A738BA" w:rsidRPr="002372B5">
        <w:rPr>
          <w:rFonts w:cs="Arial"/>
          <w:bCs/>
        </w:rPr>
        <w:t xml:space="preserve"> </w:t>
      </w:r>
      <w:r w:rsidRPr="002372B5">
        <w:rPr>
          <w:rFonts w:cs="Arial"/>
          <w:bCs/>
        </w:rPr>
        <w:t>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2372B5" w:rsidRDefault="00463C54" w:rsidP="00A738BA">
      <w:pPr>
        <w:ind w:firstLine="709"/>
        <w:rPr>
          <w:rFonts w:cs="Arial"/>
          <w:bCs/>
        </w:rPr>
      </w:pPr>
      <w:r w:rsidRPr="002372B5">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2372B5" w:rsidRDefault="00463C54" w:rsidP="00A738BA">
      <w:pPr>
        <w:ind w:firstLine="709"/>
        <w:rPr>
          <w:rFonts w:cs="Arial"/>
          <w:bCs/>
        </w:rPr>
      </w:pPr>
      <w:r w:rsidRPr="002372B5">
        <w:rPr>
          <w:rFonts w:cs="Arial"/>
          <w:bCs/>
        </w:rPr>
        <w:t>1.17.</w:t>
      </w:r>
      <w:r w:rsidR="00A738BA" w:rsidRPr="002372B5">
        <w:rPr>
          <w:rFonts w:cs="Arial"/>
          <w:bCs/>
        </w:rPr>
        <w:t xml:space="preserve"> </w:t>
      </w:r>
      <w:r w:rsidRPr="002372B5">
        <w:rPr>
          <w:rFonts w:cs="Arial"/>
          <w:bCs/>
        </w:rPr>
        <w:t>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2372B5" w:rsidRDefault="00463C54" w:rsidP="00A738BA">
      <w:pPr>
        <w:ind w:firstLine="709"/>
        <w:rPr>
          <w:rFonts w:cs="Arial"/>
        </w:rPr>
      </w:pPr>
      <w:r w:rsidRPr="002372B5">
        <w:rPr>
          <w:rFonts w:cs="Arial"/>
        </w:rPr>
        <w:t>2. Порядок восстановления нарушенного благоустройства территории после проведения земляных работ.</w:t>
      </w:r>
    </w:p>
    <w:p w:rsidR="00463C54" w:rsidRPr="002372B5" w:rsidRDefault="00463C54" w:rsidP="00A738BA">
      <w:pPr>
        <w:ind w:firstLine="709"/>
        <w:rPr>
          <w:rFonts w:cs="Arial"/>
        </w:rPr>
      </w:pPr>
      <w:r w:rsidRPr="002372B5">
        <w:rPr>
          <w:rFonts w:cs="Arial"/>
        </w:rPr>
        <w:lastRenderedPageBreak/>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2372B5" w:rsidRDefault="00463C54" w:rsidP="00A738BA">
      <w:pPr>
        <w:ind w:firstLine="709"/>
        <w:rPr>
          <w:rFonts w:cs="Arial"/>
        </w:rPr>
      </w:pPr>
      <w:r w:rsidRPr="002372B5">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2372B5" w:rsidRDefault="00463C54" w:rsidP="00A738BA">
      <w:pPr>
        <w:ind w:firstLine="709"/>
        <w:rPr>
          <w:rFonts w:cs="Arial"/>
        </w:rPr>
      </w:pPr>
      <w:r w:rsidRPr="002372B5">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2372B5" w:rsidRDefault="00463C54" w:rsidP="00A738BA">
      <w:pPr>
        <w:ind w:firstLine="709"/>
        <w:rPr>
          <w:rFonts w:cs="Arial"/>
        </w:rPr>
      </w:pPr>
      <w:r w:rsidRPr="002372B5">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2372B5" w:rsidRDefault="00463C54" w:rsidP="00A738BA">
      <w:pPr>
        <w:ind w:firstLine="709"/>
        <w:rPr>
          <w:rFonts w:cs="Arial"/>
        </w:rPr>
      </w:pPr>
      <w:r w:rsidRPr="002372B5">
        <w:rPr>
          <w:rFonts w:cs="Arial"/>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2372B5" w:rsidRDefault="00463C54" w:rsidP="00A738BA">
      <w:pPr>
        <w:ind w:firstLine="709"/>
        <w:rPr>
          <w:rFonts w:cs="Arial"/>
        </w:rPr>
      </w:pPr>
      <w:r w:rsidRPr="002372B5">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2372B5" w:rsidRDefault="00463C54" w:rsidP="00A738BA">
      <w:pPr>
        <w:ind w:firstLine="709"/>
        <w:rPr>
          <w:rFonts w:cs="Arial"/>
        </w:rPr>
      </w:pPr>
      <w:r w:rsidRPr="002372B5">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2372B5" w:rsidRDefault="00463C54" w:rsidP="00A738BA">
      <w:pPr>
        <w:ind w:firstLine="709"/>
        <w:rPr>
          <w:rFonts w:cs="Arial"/>
        </w:rPr>
      </w:pPr>
      <w:r w:rsidRPr="002372B5">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2372B5" w:rsidRDefault="00463C54" w:rsidP="00A738BA">
      <w:pPr>
        <w:ind w:firstLine="709"/>
        <w:rPr>
          <w:rFonts w:cs="Arial"/>
        </w:rPr>
      </w:pPr>
      <w:r w:rsidRPr="002372B5">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2372B5" w:rsidRDefault="00463C54" w:rsidP="00A738BA">
      <w:pPr>
        <w:ind w:firstLine="709"/>
        <w:rPr>
          <w:rFonts w:cs="Arial"/>
        </w:rPr>
      </w:pPr>
      <w:r w:rsidRPr="002372B5">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2372B5" w:rsidRDefault="00463C54" w:rsidP="00A738BA">
      <w:pPr>
        <w:ind w:firstLine="709"/>
        <w:rPr>
          <w:rFonts w:cs="Arial"/>
        </w:rPr>
      </w:pPr>
      <w:r w:rsidRPr="002372B5">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A738BA" w:rsidRPr="002372B5" w:rsidRDefault="00463C54" w:rsidP="00A738BA">
      <w:pPr>
        <w:ind w:firstLine="709"/>
        <w:rPr>
          <w:rFonts w:cs="Arial"/>
        </w:rPr>
      </w:pPr>
      <w:r w:rsidRPr="002372B5">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2372B5" w:rsidRDefault="00463C54" w:rsidP="00A738BA">
      <w:pPr>
        <w:ind w:firstLine="709"/>
        <w:rPr>
          <w:rFonts w:cs="Arial"/>
        </w:rPr>
      </w:pPr>
      <w:r w:rsidRPr="002372B5">
        <w:rPr>
          <w:rFonts w:cs="Arial"/>
        </w:rPr>
        <w:t xml:space="preserve">1. Собственники и (или) иные законные владельцы зданий, строений, сооружений, земельных участков (за исключением собственников и (или) иных </w:t>
      </w:r>
      <w:r w:rsidRPr="002372B5">
        <w:rPr>
          <w:rFonts w:cs="Arial"/>
        </w:rPr>
        <w:lastRenderedPageBreak/>
        <w:t>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2372B5" w:rsidRDefault="00463C54" w:rsidP="00A738BA">
      <w:pPr>
        <w:ind w:firstLine="709"/>
        <w:rPr>
          <w:rFonts w:cs="Arial"/>
        </w:rPr>
      </w:pPr>
      <w:r w:rsidRPr="002372B5">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227CF9">
        <w:rPr>
          <w:rFonts w:cs="Arial"/>
        </w:rPr>
        <w:t>Шекаловского</w:t>
      </w:r>
      <w:r w:rsidRPr="002372B5">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2372B5" w:rsidRDefault="00463C54" w:rsidP="00A738BA">
      <w:pPr>
        <w:ind w:firstLine="709"/>
        <w:rPr>
          <w:rFonts w:cs="Arial"/>
        </w:rPr>
      </w:pPr>
      <w:r w:rsidRPr="002372B5">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A738BA" w:rsidRPr="002372B5" w:rsidRDefault="00463C54" w:rsidP="00A738BA">
      <w:pPr>
        <w:ind w:firstLine="709"/>
        <w:rPr>
          <w:rFonts w:cs="Arial"/>
        </w:rPr>
      </w:pPr>
      <w:r w:rsidRPr="002372B5">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227CF9">
        <w:rPr>
          <w:rFonts w:cs="Arial"/>
        </w:rPr>
        <w:t>Шекаловского</w:t>
      </w:r>
      <w:r w:rsidRPr="002372B5">
        <w:rPr>
          <w:rFonts w:cs="Arial"/>
        </w:rPr>
        <w:t xml:space="preserve"> сельского поселения.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17. Определение границ прилегающих территорий в соответствии с порядком, установленным Законом Воронежской области.</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1. Границы прилегающих территорий определяются администрацией </w:t>
      </w:r>
      <w:r w:rsidR="00227CF9">
        <w:rPr>
          <w:rFonts w:cs="Arial"/>
        </w:rPr>
        <w:t>Шекаловского</w:t>
      </w:r>
      <w:r w:rsidRPr="002372B5">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2372B5" w:rsidRDefault="00463C54" w:rsidP="00A738BA">
      <w:pPr>
        <w:ind w:firstLine="709"/>
        <w:rPr>
          <w:rFonts w:cs="Arial"/>
        </w:rPr>
      </w:pPr>
      <w:r w:rsidRPr="002372B5">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227CF9">
        <w:rPr>
          <w:rFonts w:cs="Arial"/>
        </w:rPr>
        <w:t>Шекаловского</w:t>
      </w:r>
      <w:r w:rsidRPr="002372B5">
        <w:rPr>
          <w:rFonts w:cs="Arial"/>
        </w:rPr>
        <w:t xml:space="preserve"> сельского поселения.</w:t>
      </w:r>
    </w:p>
    <w:p w:rsidR="00463C54" w:rsidRPr="002372B5" w:rsidRDefault="00463C54" w:rsidP="00A738BA">
      <w:pPr>
        <w:ind w:firstLine="709"/>
        <w:rPr>
          <w:rFonts w:cs="Arial"/>
        </w:rPr>
      </w:pPr>
      <w:r w:rsidRPr="002372B5">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2372B5" w:rsidRDefault="00463C54" w:rsidP="00A738BA">
      <w:pPr>
        <w:ind w:firstLine="709"/>
        <w:rPr>
          <w:rFonts w:cs="Arial"/>
        </w:rPr>
      </w:pPr>
      <w:r w:rsidRPr="002372B5">
        <w:rPr>
          <w:rFonts w:cs="Arial"/>
        </w:rPr>
        <w:t>1) для индивидуальных жилых домов:</w:t>
      </w:r>
    </w:p>
    <w:p w:rsidR="00463C54" w:rsidRPr="002372B5" w:rsidRDefault="00463C54" w:rsidP="00A738BA">
      <w:pPr>
        <w:ind w:firstLine="709"/>
        <w:rPr>
          <w:rFonts w:cs="Arial"/>
        </w:rPr>
      </w:pPr>
      <w:r w:rsidRPr="002372B5">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2372B5" w:rsidRDefault="00463C54" w:rsidP="00A738BA">
      <w:pPr>
        <w:ind w:firstLine="709"/>
        <w:rPr>
          <w:rFonts w:cs="Arial"/>
        </w:rPr>
      </w:pPr>
      <w:r w:rsidRPr="002372B5">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2372B5" w:rsidRDefault="00463C54" w:rsidP="00A738BA">
      <w:pPr>
        <w:ind w:firstLine="709"/>
        <w:rPr>
          <w:rFonts w:cs="Arial"/>
        </w:rPr>
      </w:pPr>
      <w:r w:rsidRPr="002372B5">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2372B5" w:rsidRDefault="00463C54" w:rsidP="00A738BA">
      <w:pPr>
        <w:ind w:firstLine="709"/>
        <w:rPr>
          <w:rFonts w:cs="Arial"/>
        </w:rPr>
      </w:pPr>
      <w:r w:rsidRPr="002372B5">
        <w:rPr>
          <w:rFonts w:cs="Arial"/>
        </w:rPr>
        <w:t>2) для нежилых зданий, в том числе: административных, гостиниц, вокзалов, культурно-развлекательных, бизнес-центров:</w:t>
      </w:r>
    </w:p>
    <w:p w:rsidR="00463C54" w:rsidRPr="002372B5" w:rsidRDefault="00463C54" w:rsidP="00A738BA">
      <w:pPr>
        <w:ind w:firstLine="709"/>
        <w:rPr>
          <w:rFonts w:cs="Arial"/>
        </w:rPr>
      </w:pPr>
      <w:r w:rsidRPr="002372B5">
        <w:rPr>
          <w:rFonts w:cs="Arial"/>
        </w:rPr>
        <w:t>- имеющих ограждение – 15 метров по периметру ограждения,</w:t>
      </w:r>
    </w:p>
    <w:p w:rsidR="00463C54" w:rsidRPr="002372B5" w:rsidRDefault="00463C54" w:rsidP="00A738BA">
      <w:pPr>
        <w:ind w:firstLine="709"/>
        <w:rPr>
          <w:rFonts w:cs="Arial"/>
        </w:rPr>
      </w:pPr>
      <w:r w:rsidRPr="002372B5">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r w:rsidRPr="002372B5">
        <w:rPr>
          <w:rFonts w:cs="Arial"/>
        </w:rPr>
        <w:t xml:space="preserve">3) для зданий, в которых располагаются учебно-воспитательные (школьные, дошкольные) учреждения, высшие учебные заведения, спортивные, медицинские, </w:t>
      </w:r>
      <w:r w:rsidRPr="002372B5">
        <w:rPr>
          <w:rFonts w:cs="Arial"/>
        </w:rPr>
        <w:lastRenderedPageBreak/>
        <w:t>санаторно-курортные учреждения, религиозные организации, организации социально-бытового назначения:</w:t>
      </w:r>
    </w:p>
    <w:p w:rsidR="00463C54" w:rsidRPr="002372B5" w:rsidRDefault="00463C54" w:rsidP="00A738BA">
      <w:pPr>
        <w:ind w:firstLine="709"/>
        <w:rPr>
          <w:rFonts w:cs="Arial"/>
        </w:rPr>
      </w:pPr>
      <w:r w:rsidRPr="002372B5">
        <w:rPr>
          <w:rFonts w:cs="Arial"/>
        </w:rPr>
        <w:t>- имеющих ограждение – 10 метров по периметру ограждения,</w:t>
      </w:r>
    </w:p>
    <w:p w:rsidR="00463C54" w:rsidRPr="002372B5" w:rsidRDefault="00463C54" w:rsidP="00A738BA">
      <w:pPr>
        <w:ind w:firstLine="709"/>
        <w:rPr>
          <w:rFonts w:cs="Arial"/>
        </w:rPr>
      </w:pPr>
      <w:r w:rsidRPr="002372B5">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r w:rsidRPr="002372B5">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2372B5" w:rsidRDefault="00463C54" w:rsidP="00A738BA">
      <w:pPr>
        <w:ind w:firstLine="709"/>
        <w:rPr>
          <w:rFonts w:cs="Arial"/>
        </w:rPr>
      </w:pPr>
      <w:r w:rsidRPr="002372B5">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2372B5" w:rsidRDefault="00463C54" w:rsidP="00A738BA">
      <w:pPr>
        <w:ind w:firstLine="709"/>
        <w:rPr>
          <w:rFonts w:cs="Arial"/>
        </w:rPr>
      </w:pPr>
      <w:r w:rsidRPr="002372B5">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2372B5" w:rsidRDefault="00463C54" w:rsidP="00A738BA">
      <w:pPr>
        <w:ind w:firstLine="709"/>
        <w:rPr>
          <w:rFonts w:cs="Arial"/>
        </w:rPr>
      </w:pPr>
      <w:r w:rsidRPr="002372B5">
        <w:rPr>
          <w:rFonts w:cs="Arial"/>
        </w:rPr>
        <w:t>5) для объектов придорожного комплекса:</w:t>
      </w:r>
    </w:p>
    <w:p w:rsidR="00463C54" w:rsidRPr="002372B5" w:rsidRDefault="00463C54" w:rsidP="00A738BA">
      <w:pPr>
        <w:ind w:firstLine="709"/>
        <w:rPr>
          <w:rFonts w:cs="Arial"/>
        </w:rPr>
      </w:pPr>
      <w:r w:rsidRPr="002372B5">
        <w:rPr>
          <w:rFonts w:cs="Arial"/>
        </w:rPr>
        <w:t>- автостоянок, автомоек, автосервисов – 15 метров по периметру объекта,</w:t>
      </w:r>
    </w:p>
    <w:p w:rsidR="00463C54" w:rsidRPr="002372B5" w:rsidRDefault="00463C54" w:rsidP="00A738BA">
      <w:pPr>
        <w:ind w:firstLine="709"/>
        <w:rPr>
          <w:rFonts w:cs="Arial"/>
        </w:rPr>
      </w:pPr>
      <w:r w:rsidRPr="002372B5">
        <w:rPr>
          <w:rFonts w:cs="Arial"/>
        </w:rPr>
        <w:t>- автозаправочных станций (АЗС), автогазозаправочных станций (АГЗС) - 20 метров от границ земельных участков, предоставленных для их размещения;</w:t>
      </w:r>
    </w:p>
    <w:p w:rsidR="00463C54" w:rsidRPr="002372B5" w:rsidRDefault="00463C54" w:rsidP="00A738BA">
      <w:pPr>
        <w:ind w:firstLine="709"/>
        <w:rPr>
          <w:rFonts w:cs="Arial"/>
        </w:rPr>
      </w:pPr>
      <w:r w:rsidRPr="002372B5">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2372B5" w:rsidRDefault="00463C54" w:rsidP="00A738BA">
      <w:pPr>
        <w:ind w:firstLine="709"/>
        <w:rPr>
          <w:rFonts w:cs="Arial"/>
        </w:rPr>
      </w:pPr>
      <w:r w:rsidRPr="002372B5">
        <w:rPr>
          <w:rFonts w:cs="Arial"/>
        </w:rPr>
        <w:t>7) для строительных объектов - 15 метров от ограждения по периметру;</w:t>
      </w:r>
    </w:p>
    <w:p w:rsidR="00463C54" w:rsidRPr="002372B5" w:rsidRDefault="00463C54" w:rsidP="00A738BA">
      <w:pPr>
        <w:ind w:firstLine="709"/>
        <w:rPr>
          <w:rFonts w:cs="Arial"/>
        </w:rPr>
      </w:pPr>
      <w:r w:rsidRPr="002372B5">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2372B5" w:rsidRDefault="00463C54" w:rsidP="00A738BA">
      <w:pPr>
        <w:ind w:firstLine="709"/>
        <w:rPr>
          <w:rFonts w:cs="Arial"/>
        </w:rPr>
      </w:pPr>
      <w:r w:rsidRPr="002372B5">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2372B5" w:rsidRDefault="00463C54" w:rsidP="00A738BA">
      <w:pPr>
        <w:ind w:firstLine="709"/>
        <w:rPr>
          <w:rFonts w:cs="Arial"/>
        </w:rPr>
      </w:pPr>
      <w:r w:rsidRPr="002372B5">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2372B5" w:rsidRDefault="00463C54" w:rsidP="00A738BA">
      <w:pPr>
        <w:ind w:firstLine="709"/>
        <w:rPr>
          <w:rFonts w:cs="Arial"/>
        </w:rPr>
      </w:pPr>
      <w:r w:rsidRPr="002372B5">
        <w:rPr>
          <w:rFonts w:cs="Arial"/>
        </w:rPr>
        <w:t>11) для отдельно стоящих нестационарных торговых объектов (киоски, павильоны, палатки, летние кафе, автоприцепы), ярмарок, расположенных:</w:t>
      </w:r>
    </w:p>
    <w:p w:rsidR="00463C54" w:rsidRPr="002372B5" w:rsidRDefault="00463C54" w:rsidP="00A738BA">
      <w:pPr>
        <w:ind w:firstLine="709"/>
        <w:rPr>
          <w:rFonts w:cs="Arial"/>
        </w:rPr>
      </w:pPr>
      <w:r w:rsidRPr="002372B5">
        <w:rPr>
          <w:rFonts w:cs="Arial"/>
        </w:rPr>
        <w:t>- на территории общего пользования - 10 метров по периметру объекта;</w:t>
      </w:r>
    </w:p>
    <w:p w:rsidR="00463C54" w:rsidRPr="002372B5" w:rsidRDefault="00463C54" w:rsidP="00A738BA">
      <w:pPr>
        <w:ind w:firstLine="709"/>
        <w:rPr>
          <w:rFonts w:cs="Arial"/>
        </w:rPr>
      </w:pPr>
      <w:r w:rsidRPr="002372B5">
        <w:rPr>
          <w:rFonts w:cs="Arial"/>
        </w:rPr>
        <w:t>- на остановочных площадках общественного транспорта - 10 метров по периметру объекта;</w:t>
      </w:r>
    </w:p>
    <w:p w:rsidR="00463C54" w:rsidRPr="002372B5" w:rsidRDefault="00463C54" w:rsidP="00A738BA">
      <w:pPr>
        <w:ind w:firstLine="709"/>
        <w:rPr>
          <w:rFonts w:cs="Arial"/>
        </w:rPr>
      </w:pPr>
      <w:r w:rsidRPr="002372B5">
        <w:rPr>
          <w:rFonts w:cs="Arial"/>
        </w:rPr>
        <w:t>12) для иных территорий:</w:t>
      </w:r>
    </w:p>
    <w:p w:rsidR="00463C54" w:rsidRPr="002372B5" w:rsidRDefault="00463C54" w:rsidP="00A738BA">
      <w:pPr>
        <w:ind w:firstLine="709"/>
        <w:rPr>
          <w:rFonts w:cs="Arial"/>
        </w:rPr>
      </w:pPr>
      <w:r w:rsidRPr="002372B5">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2372B5" w:rsidRDefault="00463C54" w:rsidP="00A738BA">
      <w:pPr>
        <w:ind w:firstLine="709"/>
        <w:rPr>
          <w:rFonts w:cs="Arial"/>
        </w:rPr>
      </w:pPr>
      <w:r w:rsidRPr="002372B5">
        <w:rPr>
          <w:rFonts w:cs="Arial"/>
        </w:rPr>
        <w:t>- территории, прилегающие к наземным, надземным инженерным коммуникациям и сооружениям - по 5 метров в каждую сторону;</w:t>
      </w:r>
    </w:p>
    <w:p w:rsidR="00463C54" w:rsidRPr="002372B5" w:rsidRDefault="00463C54" w:rsidP="00A738BA">
      <w:pPr>
        <w:ind w:firstLine="709"/>
        <w:rPr>
          <w:rFonts w:cs="Arial"/>
        </w:rPr>
      </w:pPr>
      <w:r w:rsidRPr="002372B5">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2372B5" w:rsidRDefault="00463C54" w:rsidP="00A738BA">
      <w:pPr>
        <w:ind w:firstLine="709"/>
        <w:rPr>
          <w:rFonts w:cs="Arial"/>
        </w:rPr>
      </w:pPr>
      <w:r w:rsidRPr="002372B5">
        <w:rPr>
          <w:rFonts w:cs="Arial"/>
        </w:rPr>
        <w:t xml:space="preserve">-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w:t>
      </w:r>
      <w:r w:rsidRPr="002372B5">
        <w:rPr>
          <w:rFonts w:cs="Arial"/>
        </w:rPr>
        <w:lastRenderedPageBreak/>
        <w:t>муниципальной собственности, без предоставления земельных участков и установления сервитутов», - 5 метров по периметру сооружения.</w:t>
      </w:r>
    </w:p>
    <w:p w:rsidR="00A738BA" w:rsidRPr="002372B5" w:rsidRDefault="00463C54" w:rsidP="00A738BA">
      <w:pPr>
        <w:ind w:firstLine="709"/>
        <w:rPr>
          <w:rFonts w:cs="Arial"/>
        </w:rPr>
      </w:pPr>
      <w:r w:rsidRPr="002372B5">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18. Праздничное оформление территории сельского поселения.</w:t>
      </w:r>
    </w:p>
    <w:p w:rsidR="00463C54" w:rsidRPr="002372B5" w:rsidRDefault="00463C54" w:rsidP="00A738BA">
      <w:pPr>
        <w:ind w:firstLine="709"/>
        <w:rPr>
          <w:rFonts w:cs="Arial"/>
        </w:rPr>
      </w:pPr>
      <w:r w:rsidRPr="002372B5">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2372B5" w:rsidRDefault="00463C54" w:rsidP="00A738BA">
      <w:pPr>
        <w:ind w:firstLine="709"/>
        <w:rPr>
          <w:rFonts w:cs="Arial"/>
        </w:rPr>
      </w:pPr>
      <w:r w:rsidRPr="002372B5">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2372B5" w:rsidRDefault="00463C54" w:rsidP="00A738BA">
      <w:pPr>
        <w:ind w:firstLine="709"/>
        <w:rPr>
          <w:rFonts w:cs="Arial"/>
        </w:rPr>
      </w:pPr>
      <w:r w:rsidRPr="002372B5">
        <w:rPr>
          <w:rFonts w:cs="Arial"/>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463C54" w:rsidRPr="002372B5" w:rsidRDefault="00463C54" w:rsidP="00A738BA">
      <w:pPr>
        <w:ind w:firstLine="709"/>
        <w:rPr>
          <w:rFonts w:cs="Arial"/>
        </w:rPr>
      </w:pPr>
      <w:r w:rsidRPr="002372B5">
        <w:rPr>
          <w:rFonts w:cs="Arial"/>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463C54" w:rsidRPr="002372B5" w:rsidRDefault="00463C54" w:rsidP="00A738BA">
      <w:pPr>
        <w:ind w:firstLine="709"/>
        <w:rPr>
          <w:rFonts w:cs="Arial"/>
        </w:rPr>
      </w:pPr>
      <w:r w:rsidRPr="002372B5">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A738BA" w:rsidRPr="002372B5" w:rsidRDefault="00463C54" w:rsidP="00A738BA">
      <w:pPr>
        <w:ind w:firstLine="709"/>
        <w:rPr>
          <w:rFonts w:cs="Arial"/>
        </w:rPr>
      </w:pPr>
      <w:r w:rsidRPr="002372B5">
        <w:rPr>
          <w:rFonts w:cs="Arial"/>
        </w:rPr>
        <w:t>6. Размещение и демонтаж праздничного оформления территории сельского поселения производятся в сроки, установленные местной администрацией.</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Статья 19. Требования к благоустройству строительных площадок. </w:t>
      </w:r>
    </w:p>
    <w:p w:rsidR="00463C54" w:rsidRPr="002372B5" w:rsidRDefault="00463C54" w:rsidP="00A738BA">
      <w:pPr>
        <w:ind w:firstLine="709"/>
        <w:rPr>
          <w:rFonts w:cs="Arial"/>
          <w:bCs/>
        </w:rPr>
      </w:pPr>
      <w:r w:rsidRPr="002372B5">
        <w:rPr>
          <w:rFonts w:cs="Arial"/>
          <w:bCs/>
        </w:rPr>
        <w:t>1. Внешний вид ограждающих конструкций строительных площадок и мест проведения ремонтных и иных работ.</w:t>
      </w:r>
    </w:p>
    <w:p w:rsidR="00463C54" w:rsidRPr="002372B5" w:rsidRDefault="00463C54" w:rsidP="00A738BA">
      <w:pPr>
        <w:ind w:firstLine="709"/>
        <w:rPr>
          <w:rFonts w:cs="Arial"/>
          <w:bCs/>
        </w:rPr>
      </w:pPr>
      <w:r w:rsidRPr="002372B5">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2372B5" w:rsidRDefault="00463C54" w:rsidP="00A738BA">
      <w:pPr>
        <w:ind w:firstLine="709"/>
        <w:rPr>
          <w:rFonts w:cs="Arial"/>
          <w:bCs/>
        </w:rPr>
      </w:pPr>
      <w:r w:rsidRPr="002372B5">
        <w:rPr>
          <w:rFonts w:cs="Arial"/>
          <w:bCs/>
        </w:rPr>
        <w:t>1.2. Строительная площадка должна быть ограждена по границам, указанным в строительном генеральном плане.</w:t>
      </w:r>
    </w:p>
    <w:p w:rsidR="00463C54" w:rsidRPr="002372B5" w:rsidRDefault="00463C54" w:rsidP="00A738BA">
      <w:pPr>
        <w:ind w:firstLine="709"/>
        <w:rPr>
          <w:rFonts w:cs="Arial"/>
          <w:bCs/>
        </w:rPr>
      </w:pPr>
      <w:r w:rsidRPr="002372B5">
        <w:rPr>
          <w:rFonts w:cs="Arial"/>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463C54" w:rsidRPr="002372B5" w:rsidRDefault="00463C54" w:rsidP="00A738BA">
      <w:pPr>
        <w:ind w:firstLine="709"/>
        <w:rPr>
          <w:rFonts w:cs="Arial"/>
          <w:bCs/>
        </w:rPr>
      </w:pPr>
      <w:r w:rsidRPr="002372B5">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2372B5" w:rsidRDefault="00463C54" w:rsidP="00A738BA">
      <w:pPr>
        <w:ind w:firstLine="709"/>
        <w:rPr>
          <w:rFonts w:cs="Arial"/>
          <w:bCs/>
        </w:rPr>
      </w:pPr>
      <w:r w:rsidRPr="002372B5">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2372B5" w:rsidRDefault="00463C54" w:rsidP="00A738BA">
      <w:pPr>
        <w:ind w:firstLine="709"/>
        <w:rPr>
          <w:rFonts w:cs="Arial"/>
          <w:bCs/>
        </w:rPr>
      </w:pPr>
      <w:r w:rsidRPr="002372B5">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w:t>
      </w:r>
      <w:r w:rsidRPr="002372B5">
        <w:rPr>
          <w:rFonts w:cs="Arial"/>
          <w:bCs/>
        </w:rPr>
        <w:lastRenderedPageBreak/>
        <w:t xml:space="preserve">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2372B5" w:rsidRDefault="00463C54" w:rsidP="00A738BA">
      <w:pPr>
        <w:ind w:firstLine="709"/>
        <w:rPr>
          <w:rFonts w:cs="Arial"/>
          <w:bCs/>
        </w:rPr>
      </w:pPr>
      <w:r w:rsidRPr="002372B5">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2372B5" w:rsidRDefault="00463C54" w:rsidP="00A738BA">
      <w:pPr>
        <w:ind w:firstLine="709"/>
        <w:rPr>
          <w:rFonts w:cs="Arial"/>
          <w:bCs/>
        </w:rPr>
      </w:pPr>
      <w:r w:rsidRPr="002372B5">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2372B5" w:rsidRDefault="00463C54" w:rsidP="00A738BA">
      <w:pPr>
        <w:ind w:firstLine="709"/>
        <w:rPr>
          <w:rFonts w:cs="Arial"/>
          <w:bCs/>
        </w:rPr>
      </w:pPr>
      <w:r w:rsidRPr="002372B5">
        <w:rPr>
          <w:rFonts w:cs="Arial"/>
          <w:bCs/>
        </w:rPr>
        <w:t xml:space="preserve">1.7. На ограждениях строительных площадок или сетчатых ограждениях по фасаду зданий </w:t>
      </w:r>
      <w:r w:rsidRPr="002372B5">
        <w:rPr>
          <w:rFonts w:cs="Arial"/>
        </w:rPr>
        <w:t xml:space="preserve">возможно </w:t>
      </w:r>
      <w:r w:rsidRPr="002372B5">
        <w:rPr>
          <w:rFonts w:cs="Arial"/>
          <w:bCs/>
        </w:rPr>
        <w:t>размещение социальных плакатов, художественного оформления или другой информации.</w:t>
      </w:r>
    </w:p>
    <w:p w:rsidR="00463C54" w:rsidRPr="002372B5" w:rsidRDefault="00463C54" w:rsidP="00A738BA">
      <w:pPr>
        <w:ind w:firstLine="709"/>
        <w:rPr>
          <w:rFonts w:cs="Arial"/>
          <w:bCs/>
        </w:rPr>
      </w:pPr>
      <w:r w:rsidRPr="002372B5">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2372B5" w:rsidRDefault="00463C54" w:rsidP="00A738BA">
      <w:pPr>
        <w:ind w:firstLine="709"/>
        <w:rPr>
          <w:rFonts w:cs="Arial"/>
        </w:rPr>
      </w:pPr>
      <w:r w:rsidRPr="002372B5">
        <w:rPr>
          <w:rFonts w:cs="Arial"/>
        </w:rPr>
        <w:t>1.8. Технические требования к ограждениям:</w:t>
      </w:r>
    </w:p>
    <w:p w:rsidR="00463C54" w:rsidRPr="002372B5" w:rsidRDefault="00463C54" w:rsidP="00A738BA">
      <w:pPr>
        <w:ind w:firstLine="709"/>
        <w:rPr>
          <w:rFonts w:cs="Arial"/>
        </w:rPr>
      </w:pPr>
      <w:r w:rsidRPr="002372B5">
        <w:rPr>
          <w:rFonts w:cs="Arial"/>
        </w:rPr>
        <w:t>- ограждения должны соответствовать требованиям настоящих Правил;</w:t>
      </w:r>
    </w:p>
    <w:p w:rsidR="00463C54" w:rsidRPr="002372B5" w:rsidRDefault="00463C54" w:rsidP="00A738BA">
      <w:pPr>
        <w:ind w:firstLine="709"/>
        <w:rPr>
          <w:rFonts w:cs="Arial"/>
        </w:rPr>
      </w:pPr>
      <w:r w:rsidRPr="002372B5">
        <w:rPr>
          <w:rFonts w:cs="Arial"/>
        </w:rPr>
        <w:t>- в ограждениях должны предусматриваться ворота для проезда строительных и других машин и калитки для прохода людей;</w:t>
      </w:r>
    </w:p>
    <w:p w:rsidR="00463C54" w:rsidRPr="002372B5" w:rsidRDefault="00463C54" w:rsidP="00A738BA">
      <w:pPr>
        <w:ind w:firstLine="709"/>
        <w:rPr>
          <w:rFonts w:cs="Arial"/>
        </w:rPr>
      </w:pPr>
      <w:r w:rsidRPr="002372B5">
        <w:rPr>
          <w:rFonts w:cs="Arial"/>
        </w:rPr>
        <w:t>- ограждения должны быть сборно-разборными с унифицированными элементами, соединениями и деталями крепления.</w:t>
      </w:r>
    </w:p>
    <w:p w:rsidR="00463C54" w:rsidRPr="002372B5" w:rsidRDefault="00463C54" w:rsidP="00A738BA">
      <w:pPr>
        <w:ind w:firstLine="709"/>
        <w:rPr>
          <w:rFonts w:cs="Arial"/>
        </w:rPr>
      </w:pPr>
      <w:r w:rsidRPr="002372B5">
        <w:rPr>
          <w:rFonts w:cs="Arial"/>
        </w:rPr>
        <w:t>1.9. Конструкция ограждения должна обеспечивать:</w:t>
      </w:r>
    </w:p>
    <w:p w:rsidR="00463C54" w:rsidRPr="002372B5" w:rsidRDefault="00463C54" w:rsidP="00A738BA">
      <w:pPr>
        <w:ind w:firstLine="709"/>
        <w:rPr>
          <w:rFonts w:cs="Arial"/>
        </w:rPr>
      </w:pPr>
      <w:r w:rsidRPr="002372B5">
        <w:rPr>
          <w:rFonts w:cs="Arial"/>
        </w:rPr>
        <w:t>- удобство установки и демонтажа;</w:t>
      </w:r>
    </w:p>
    <w:p w:rsidR="00463C54" w:rsidRPr="002372B5" w:rsidRDefault="00463C54" w:rsidP="00A738BA">
      <w:pPr>
        <w:ind w:firstLine="709"/>
        <w:rPr>
          <w:rFonts w:cs="Arial"/>
        </w:rPr>
      </w:pPr>
      <w:r w:rsidRPr="002372B5">
        <w:rPr>
          <w:rFonts w:cs="Arial"/>
        </w:rPr>
        <w:t>- безопасность монтажа и эксплуатации;</w:t>
      </w:r>
    </w:p>
    <w:p w:rsidR="00463C54" w:rsidRPr="002372B5" w:rsidRDefault="00463C54" w:rsidP="00A738BA">
      <w:pPr>
        <w:ind w:firstLine="709"/>
        <w:rPr>
          <w:rFonts w:cs="Arial"/>
        </w:rPr>
      </w:pPr>
      <w:r w:rsidRPr="002372B5">
        <w:rPr>
          <w:rFonts w:cs="Arial"/>
        </w:rPr>
        <w:t>- долговечность;</w:t>
      </w:r>
    </w:p>
    <w:p w:rsidR="00463C54" w:rsidRPr="002372B5" w:rsidRDefault="00463C54" w:rsidP="00A738BA">
      <w:pPr>
        <w:ind w:firstLine="709"/>
        <w:rPr>
          <w:rFonts w:cs="Arial"/>
        </w:rPr>
      </w:pPr>
      <w:r w:rsidRPr="002372B5">
        <w:rPr>
          <w:rFonts w:cs="Arial"/>
        </w:rPr>
        <w:t>- отсутствие заглубленных фундаментов;</w:t>
      </w:r>
    </w:p>
    <w:p w:rsidR="00463C54" w:rsidRPr="002372B5" w:rsidRDefault="00463C54" w:rsidP="00A738BA">
      <w:pPr>
        <w:ind w:firstLine="709"/>
        <w:rPr>
          <w:rFonts w:cs="Arial"/>
        </w:rPr>
      </w:pPr>
      <w:r w:rsidRPr="002372B5">
        <w:rPr>
          <w:rFonts w:cs="Arial"/>
        </w:rPr>
        <w:t>- безопасность дорожного движения.</w:t>
      </w:r>
    </w:p>
    <w:p w:rsidR="00463C54" w:rsidRPr="002372B5" w:rsidRDefault="00463C54" w:rsidP="00A738BA">
      <w:pPr>
        <w:ind w:firstLine="709"/>
        <w:rPr>
          <w:rFonts w:cs="Arial"/>
        </w:rPr>
      </w:pPr>
      <w:r w:rsidRPr="002372B5">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A738BA" w:rsidRPr="002372B5" w:rsidRDefault="00463C54" w:rsidP="00A738BA">
      <w:pPr>
        <w:ind w:firstLine="709"/>
        <w:rPr>
          <w:rFonts w:cs="Arial"/>
        </w:rPr>
      </w:pPr>
      <w:r w:rsidRPr="002372B5">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r w:rsidR="00A738BA" w:rsidRPr="002372B5">
        <w:rPr>
          <w:rFonts w:cs="Arial"/>
        </w:rPr>
        <w:t xml:space="preserve"> </w:t>
      </w:r>
    </w:p>
    <w:p w:rsidR="00463C54" w:rsidRPr="002372B5" w:rsidRDefault="00463C54" w:rsidP="00A738BA">
      <w:pPr>
        <w:ind w:firstLine="709"/>
        <w:rPr>
          <w:rFonts w:cs="Arial"/>
        </w:rPr>
      </w:pPr>
      <w:r w:rsidRPr="002372B5">
        <w:rPr>
          <w:rFonts w:cs="Arial"/>
        </w:rPr>
        <w:t>Статья 20. Требования к благоустройству надземных частей подземно-надземных и надземных инженерных коммуникаций, и линий связи.</w:t>
      </w:r>
    </w:p>
    <w:p w:rsidR="00463C54" w:rsidRPr="002372B5" w:rsidRDefault="00A738BA" w:rsidP="00A738BA">
      <w:pPr>
        <w:ind w:firstLine="709"/>
        <w:rPr>
          <w:rFonts w:cs="Arial"/>
        </w:rPr>
      </w:pPr>
      <w:r w:rsidRPr="002372B5">
        <w:rPr>
          <w:rFonts w:cs="Arial"/>
        </w:rPr>
        <w:t xml:space="preserve"> </w:t>
      </w:r>
      <w:r w:rsidR="00463C54" w:rsidRPr="002372B5">
        <w:rPr>
          <w:rFonts w:cs="Arial"/>
        </w:rPr>
        <w:t>1. Внешний вид надземных частей подземно-надземных и надземных инженерных коммуникаций, и линий связи.</w:t>
      </w:r>
    </w:p>
    <w:p w:rsidR="00463C54" w:rsidRPr="002372B5" w:rsidRDefault="00463C54" w:rsidP="00A738BA">
      <w:pPr>
        <w:ind w:firstLine="709"/>
        <w:rPr>
          <w:rFonts w:cs="Arial"/>
        </w:rPr>
      </w:pPr>
      <w:r w:rsidRPr="002372B5">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2372B5" w:rsidRDefault="00463C54" w:rsidP="00A738BA">
      <w:pPr>
        <w:ind w:firstLine="709"/>
        <w:rPr>
          <w:rFonts w:cs="Arial"/>
        </w:rPr>
      </w:pPr>
      <w:r w:rsidRPr="002372B5">
        <w:rPr>
          <w:rFonts w:cs="Arial"/>
        </w:rPr>
        <w:t xml:space="preserve">1.2. Не допускается повреждение внешнего вида надземных частей смотровых и дождеприемных колодцев, линий теплотрасс, газо-, топливо-, водопроводов, линий </w:t>
      </w:r>
      <w:r w:rsidRPr="002372B5">
        <w:rPr>
          <w:rFonts w:cs="Arial"/>
        </w:rPr>
        <w:lastRenderedPageBreak/>
        <w:t>электропередачи и их изоляции, иных надземных частей линейных сооружений и коммуникаций.</w:t>
      </w:r>
    </w:p>
    <w:p w:rsidR="00463C54" w:rsidRPr="002372B5" w:rsidRDefault="00463C54" w:rsidP="00A738BA">
      <w:pPr>
        <w:ind w:firstLine="709"/>
        <w:rPr>
          <w:rFonts w:cs="Arial"/>
        </w:rPr>
      </w:pPr>
      <w:r w:rsidRPr="002372B5">
        <w:rPr>
          <w:rFonts w:cs="Arial"/>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463C54" w:rsidRPr="002372B5" w:rsidRDefault="00463C54" w:rsidP="00A738BA">
      <w:pPr>
        <w:ind w:firstLine="709"/>
        <w:rPr>
          <w:rFonts w:cs="Arial"/>
        </w:rPr>
      </w:pPr>
      <w:r w:rsidRPr="002372B5">
        <w:rPr>
          <w:rFonts w:cs="Arial"/>
        </w:rPr>
        <w:t>1.4. Пользователи (собственники) подземно-надземных частей инженерных коммуникаций:</w:t>
      </w:r>
    </w:p>
    <w:p w:rsidR="00463C54" w:rsidRPr="002372B5" w:rsidRDefault="00463C54" w:rsidP="00A738BA">
      <w:pPr>
        <w:ind w:firstLine="709"/>
        <w:rPr>
          <w:rFonts w:cs="Arial"/>
        </w:rPr>
      </w:pPr>
      <w:r w:rsidRPr="002372B5">
        <w:rPr>
          <w:rFonts w:cs="Arial"/>
        </w:rPr>
        <w:t>1)</w:t>
      </w:r>
      <w:r w:rsidR="00A738BA" w:rsidRPr="002372B5">
        <w:rPr>
          <w:rFonts w:cs="Arial"/>
        </w:rPr>
        <w:t xml:space="preserve"> </w:t>
      </w:r>
      <w:r w:rsidRPr="002372B5">
        <w:rPr>
          <w:rFonts w:cs="Arial"/>
        </w:rPr>
        <w:t>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2372B5" w:rsidRDefault="00463C54" w:rsidP="00A738BA">
      <w:pPr>
        <w:ind w:firstLine="709"/>
        <w:rPr>
          <w:rFonts w:cs="Arial"/>
        </w:rPr>
      </w:pPr>
      <w:r w:rsidRPr="002372B5">
        <w:rPr>
          <w:rFonts w:cs="Arial"/>
        </w:rPr>
        <w:t>2)</w:t>
      </w:r>
      <w:r w:rsidR="00A738BA" w:rsidRPr="002372B5">
        <w:rPr>
          <w:rFonts w:cs="Arial"/>
        </w:rPr>
        <w:t xml:space="preserve"> </w:t>
      </w:r>
      <w:r w:rsidRPr="002372B5">
        <w:rPr>
          <w:rFonts w:cs="Arial"/>
        </w:rPr>
        <w:t>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2372B5" w:rsidRDefault="00463C54" w:rsidP="00A738BA">
      <w:pPr>
        <w:ind w:firstLine="709"/>
        <w:rPr>
          <w:rFonts w:cs="Arial"/>
        </w:rPr>
      </w:pPr>
      <w:r w:rsidRPr="002372B5">
        <w:rPr>
          <w:rFonts w:cs="Arial"/>
        </w:rPr>
        <w:t>3)</w:t>
      </w:r>
      <w:r w:rsidR="00A738BA" w:rsidRPr="002372B5">
        <w:rPr>
          <w:rFonts w:cs="Arial"/>
        </w:rPr>
        <w:t xml:space="preserve"> </w:t>
      </w:r>
      <w:r w:rsidRPr="002372B5">
        <w:rPr>
          <w:rFonts w:cs="Arial"/>
        </w:rPr>
        <w:t>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A738BA" w:rsidRPr="002372B5" w:rsidRDefault="00463C54" w:rsidP="00A738BA">
      <w:pPr>
        <w:ind w:firstLine="709"/>
        <w:rPr>
          <w:rFonts w:cs="Arial"/>
        </w:rPr>
      </w:pPr>
      <w:r w:rsidRPr="002372B5">
        <w:rPr>
          <w:rFonts w:cs="Arial"/>
        </w:rPr>
        <w:t>1.5. Самовольно проложенные надземные линии и сети электроснабжения, связи и иные инженерные коммуникации подлежат демонтажу за счет нарушителей.</w:t>
      </w:r>
      <w:r w:rsidR="00A738BA" w:rsidRPr="002372B5">
        <w:rPr>
          <w:rFonts w:cs="Arial"/>
        </w:rPr>
        <w:t xml:space="preserve"> </w:t>
      </w:r>
    </w:p>
    <w:p w:rsidR="00A738BA" w:rsidRPr="002372B5" w:rsidRDefault="00463C54" w:rsidP="00A738BA">
      <w:pPr>
        <w:ind w:firstLine="709"/>
        <w:rPr>
          <w:rFonts w:cs="Arial"/>
          <w:bCs/>
        </w:rPr>
      </w:pPr>
      <w:r w:rsidRPr="002372B5">
        <w:rPr>
          <w:rFonts w:cs="Arial"/>
          <w:bCs/>
        </w:rPr>
        <w:t xml:space="preserve">Глава </w:t>
      </w:r>
      <w:r w:rsidRPr="002372B5">
        <w:rPr>
          <w:rFonts w:cs="Arial"/>
          <w:bCs/>
          <w:lang w:val="en-US"/>
        </w:rPr>
        <w:t>III</w:t>
      </w:r>
      <w:r w:rsidRPr="002372B5">
        <w:rPr>
          <w:rFonts w:cs="Arial"/>
          <w:bCs/>
        </w:rPr>
        <w:t xml:space="preserve">. Общественное участие и контроль в сфере благоустройства. </w:t>
      </w:r>
      <w:r w:rsidR="00A738BA" w:rsidRPr="002372B5">
        <w:rPr>
          <w:rFonts w:cs="Arial"/>
          <w:bCs/>
        </w:rPr>
        <w:t xml:space="preserve"> </w:t>
      </w:r>
    </w:p>
    <w:p w:rsidR="00463C54" w:rsidRPr="002372B5" w:rsidRDefault="00463C54" w:rsidP="00A738BA">
      <w:pPr>
        <w:ind w:firstLine="709"/>
        <w:rPr>
          <w:rFonts w:cs="Arial"/>
        </w:rPr>
      </w:pPr>
      <w:r w:rsidRPr="002372B5">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2372B5" w:rsidRDefault="00463C54" w:rsidP="00A738BA">
      <w:pPr>
        <w:ind w:firstLine="709"/>
        <w:rPr>
          <w:rFonts w:cs="Arial"/>
        </w:rPr>
      </w:pPr>
      <w:r w:rsidRPr="002372B5">
        <w:rPr>
          <w:rFonts w:cs="Arial"/>
          <w:bCs/>
        </w:rPr>
        <w:t xml:space="preserve">1. Формы общественного участия </w:t>
      </w:r>
      <w:r w:rsidRPr="002372B5">
        <w:rPr>
          <w:rFonts w:cs="Arial"/>
        </w:rPr>
        <w:t xml:space="preserve">в содержании прилегающих территорий. </w:t>
      </w:r>
    </w:p>
    <w:p w:rsidR="00463C54" w:rsidRPr="002372B5" w:rsidRDefault="00463C54" w:rsidP="00A738BA">
      <w:pPr>
        <w:ind w:firstLine="709"/>
        <w:rPr>
          <w:rFonts w:cs="Arial"/>
        </w:rPr>
      </w:pPr>
      <w:r w:rsidRPr="002372B5">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2372B5" w:rsidRDefault="00463C54" w:rsidP="00A738BA">
      <w:pPr>
        <w:ind w:firstLine="709"/>
        <w:rPr>
          <w:rFonts w:cs="Arial"/>
        </w:rPr>
      </w:pPr>
      <w:r w:rsidRPr="002372B5">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2372B5" w:rsidRDefault="00463C54" w:rsidP="00A738BA">
      <w:pPr>
        <w:ind w:firstLine="709"/>
        <w:rPr>
          <w:rFonts w:cs="Arial"/>
        </w:rPr>
      </w:pPr>
      <w:r w:rsidRPr="002372B5">
        <w:rPr>
          <w:rFonts w:cs="Arial"/>
        </w:rPr>
        <w:t>а) совместное определение целей и задач по развитию территории, инвентаризация проблем и потенциалов среды;</w:t>
      </w:r>
    </w:p>
    <w:p w:rsidR="00463C54" w:rsidRPr="002372B5" w:rsidRDefault="00463C54" w:rsidP="00A738BA">
      <w:pPr>
        <w:ind w:firstLine="709"/>
        <w:rPr>
          <w:rFonts w:cs="Arial"/>
        </w:rPr>
      </w:pPr>
      <w:r w:rsidRPr="002372B5">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2372B5" w:rsidRDefault="00463C54" w:rsidP="00A738BA">
      <w:pPr>
        <w:ind w:firstLine="709"/>
        <w:rPr>
          <w:rFonts w:cs="Arial"/>
        </w:rPr>
      </w:pPr>
      <w:r w:rsidRPr="002372B5">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2372B5" w:rsidRDefault="00463C54" w:rsidP="00A738BA">
      <w:pPr>
        <w:ind w:firstLine="709"/>
        <w:rPr>
          <w:rFonts w:cs="Arial"/>
        </w:rPr>
      </w:pPr>
      <w:r w:rsidRPr="002372B5">
        <w:rPr>
          <w:rFonts w:cs="Arial"/>
        </w:rPr>
        <w:t>г) консультации в выборе типов покрытий, с учетом функционального зонирования территории;</w:t>
      </w:r>
    </w:p>
    <w:p w:rsidR="00463C54" w:rsidRPr="002372B5" w:rsidRDefault="00463C54" w:rsidP="00A738BA">
      <w:pPr>
        <w:ind w:firstLine="709"/>
        <w:rPr>
          <w:rFonts w:cs="Arial"/>
        </w:rPr>
      </w:pPr>
      <w:r w:rsidRPr="002372B5">
        <w:rPr>
          <w:rFonts w:cs="Arial"/>
        </w:rPr>
        <w:t>д) консультации по предполагаемым типам озеленения;</w:t>
      </w:r>
    </w:p>
    <w:p w:rsidR="00463C54" w:rsidRPr="002372B5" w:rsidRDefault="00463C54" w:rsidP="00A738BA">
      <w:pPr>
        <w:ind w:firstLine="709"/>
        <w:rPr>
          <w:rFonts w:cs="Arial"/>
        </w:rPr>
      </w:pPr>
      <w:r w:rsidRPr="002372B5">
        <w:rPr>
          <w:rFonts w:cs="Arial"/>
        </w:rPr>
        <w:lastRenderedPageBreak/>
        <w:t>е) консультации по предполагаемым типам освещения и осветительного оборудования;</w:t>
      </w:r>
    </w:p>
    <w:p w:rsidR="00463C54" w:rsidRPr="002372B5" w:rsidRDefault="00463C54" w:rsidP="00A738BA">
      <w:pPr>
        <w:ind w:firstLine="709"/>
        <w:rPr>
          <w:rFonts w:cs="Arial"/>
        </w:rPr>
      </w:pPr>
      <w:r w:rsidRPr="002372B5">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2372B5" w:rsidRDefault="00463C54" w:rsidP="00A738BA">
      <w:pPr>
        <w:ind w:firstLine="709"/>
        <w:rPr>
          <w:rFonts w:cs="Arial"/>
        </w:rPr>
      </w:pPr>
      <w:r w:rsidRPr="002372B5">
        <w:rPr>
          <w:rFonts w:cs="Arial"/>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2372B5" w:rsidRDefault="00463C54" w:rsidP="00A738BA">
      <w:pPr>
        <w:ind w:firstLine="709"/>
        <w:rPr>
          <w:rFonts w:cs="Arial"/>
        </w:rPr>
      </w:pPr>
      <w:r w:rsidRPr="002372B5">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2372B5" w:rsidRDefault="00463C54" w:rsidP="00A738BA">
      <w:pPr>
        <w:ind w:firstLine="709"/>
        <w:rPr>
          <w:rFonts w:cs="Arial"/>
        </w:rPr>
      </w:pPr>
      <w:r w:rsidRPr="002372B5">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2372B5" w:rsidRDefault="00463C54" w:rsidP="00A738BA">
      <w:pPr>
        <w:ind w:firstLine="709"/>
        <w:rPr>
          <w:rFonts w:cs="Arial"/>
        </w:rPr>
      </w:pPr>
      <w:r w:rsidRPr="002372B5">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2372B5" w:rsidRDefault="00463C54" w:rsidP="00A738BA">
      <w:pPr>
        <w:ind w:firstLine="709"/>
        <w:rPr>
          <w:rFonts w:cs="Arial"/>
        </w:rPr>
      </w:pPr>
      <w:r w:rsidRPr="002372B5">
        <w:rPr>
          <w:rFonts w:cs="Arial"/>
        </w:rPr>
        <w:t>1.4. Информирование может осуществляться путем:</w:t>
      </w:r>
    </w:p>
    <w:p w:rsidR="00463C54" w:rsidRPr="002372B5" w:rsidRDefault="00463C54" w:rsidP="00A738BA">
      <w:pPr>
        <w:ind w:firstLine="709"/>
        <w:rPr>
          <w:rFonts w:cs="Arial"/>
        </w:rPr>
      </w:pPr>
      <w:r w:rsidRPr="002372B5">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2372B5" w:rsidRDefault="00463C54" w:rsidP="00A738BA">
      <w:pPr>
        <w:ind w:firstLine="709"/>
        <w:rPr>
          <w:rFonts w:cs="Arial"/>
        </w:rPr>
      </w:pPr>
      <w:r w:rsidRPr="002372B5">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2372B5" w:rsidRDefault="00463C54" w:rsidP="00A738BA">
      <w:pPr>
        <w:ind w:firstLine="709"/>
        <w:rPr>
          <w:rFonts w:cs="Arial"/>
        </w:rPr>
      </w:pPr>
      <w:r w:rsidRPr="002372B5">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2372B5" w:rsidRDefault="00463C54" w:rsidP="00A738BA">
      <w:pPr>
        <w:ind w:firstLine="709"/>
        <w:rPr>
          <w:rFonts w:cs="Arial"/>
        </w:rPr>
      </w:pPr>
      <w:r w:rsidRPr="002372B5">
        <w:rPr>
          <w:rFonts w:cs="Arial"/>
        </w:rPr>
        <w:t>г) индивидуальных приглашений участников встречи лично;</w:t>
      </w:r>
    </w:p>
    <w:p w:rsidR="00463C54" w:rsidRPr="002372B5" w:rsidRDefault="00463C54" w:rsidP="00A738BA">
      <w:pPr>
        <w:ind w:firstLine="709"/>
        <w:rPr>
          <w:rFonts w:cs="Arial"/>
        </w:rPr>
      </w:pPr>
      <w:r w:rsidRPr="002372B5">
        <w:rPr>
          <w:rFonts w:cs="Arial"/>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463C54" w:rsidRPr="002372B5" w:rsidRDefault="00463C54" w:rsidP="00A738BA">
      <w:pPr>
        <w:ind w:firstLine="709"/>
        <w:rPr>
          <w:rFonts w:cs="Arial"/>
        </w:rPr>
      </w:pPr>
      <w:r w:rsidRPr="002372B5">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2372B5" w:rsidRDefault="00463C54" w:rsidP="00A738BA">
      <w:pPr>
        <w:ind w:firstLine="709"/>
        <w:rPr>
          <w:rFonts w:cs="Arial"/>
        </w:rPr>
      </w:pPr>
      <w:r w:rsidRPr="002372B5">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2372B5" w:rsidRDefault="00463C54" w:rsidP="00A738BA">
      <w:pPr>
        <w:ind w:firstLine="709"/>
        <w:rPr>
          <w:rFonts w:cs="Arial"/>
        </w:rPr>
      </w:pPr>
      <w:r w:rsidRPr="002372B5">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2372B5" w:rsidRDefault="00A738BA" w:rsidP="00A738BA">
      <w:pPr>
        <w:ind w:firstLine="709"/>
        <w:rPr>
          <w:rFonts w:cs="Arial"/>
        </w:rPr>
      </w:pPr>
      <w:r w:rsidRPr="002372B5">
        <w:rPr>
          <w:rFonts w:cs="Arial"/>
          <w:bCs/>
        </w:rPr>
        <w:t xml:space="preserve"> </w:t>
      </w:r>
      <w:r w:rsidR="00463C54" w:rsidRPr="002372B5">
        <w:rPr>
          <w:rFonts w:cs="Arial"/>
          <w:bCs/>
        </w:rPr>
        <w:t>2. Участие лиц, осуществляющих предпринимательскую деятельность, в реализации комплексных проектов по благоустройству.</w:t>
      </w:r>
    </w:p>
    <w:p w:rsidR="00463C54" w:rsidRPr="002372B5" w:rsidRDefault="00463C54" w:rsidP="00A738BA">
      <w:pPr>
        <w:ind w:firstLine="709"/>
        <w:rPr>
          <w:rFonts w:cs="Arial"/>
        </w:rPr>
      </w:pPr>
      <w:r w:rsidRPr="002372B5">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w:t>
      </w:r>
      <w:r w:rsidRPr="002372B5">
        <w:rPr>
          <w:rFonts w:cs="Arial"/>
        </w:rPr>
        <w:lastRenderedPageBreak/>
        <w:t xml:space="preserve">питания, оказания туристических услуг, оказания услуг в сфере образования и культуры имеют право участвовать: </w:t>
      </w:r>
    </w:p>
    <w:p w:rsidR="00463C54" w:rsidRPr="002372B5" w:rsidRDefault="00463C54" w:rsidP="00A738BA">
      <w:pPr>
        <w:ind w:firstLine="709"/>
        <w:rPr>
          <w:rFonts w:cs="Arial"/>
        </w:rPr>
      </w:pPr>
      <w:r w:rsidRPr="002372B5">
        <w:rPr>
          <w:rFonts w:cs="Arial"/>
        </w:rPr>
        <w:t xml:space="preserve">а) в создании и предоставлении разного рода услуг и сервисов для посетителей общественных пространств; </w:t>
      </w:r>
    </w:p>
    <w:p w:rsidR="00463C54" w:rsidRPr="002372B5" w:rsidRDefault="00463C54" w:rsidP="00A738BA">
      <w:pPr>
        <w:ind w:firstLine="709"/>
        <w:rPr>
          <w:rFonts w:cs="Arial"/>
        </w:rPr>
      </w:pPr>
      <w:r w:rsidRPr="002372B5">
        <w:rPr>
          <w:rFonts w:cs="Arial"/>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2372B5" w:rsidRDefault="00463C54" w:rsidP="00A738BA">
      <w:pPr>
        <w:ind w:firstLine="709"/>
        <w:rPr>
          <w:rFonts w:cs="Arial"/>
        </w:rPr>
      </w:pPr>
      <w:r w:rsidRPr="002372B5">
        <w:rPr>
          <w:rFonts w:cs="Arial"/>
        </w:rPr>
        <w:t xml:space="preserve">в) в строительстве, реконструкции, реставрации объектов недвижимости; </w:t>
      </w:r>
    </w:p>
    <w:p w:rsidR="00463C54" w:rsidRPr="002372B5" w:rsidRDefault="00463C54" w:rsidP="00A738BA">
      <w:pPr>
        <w:ind w:firstLine="709"/>
        <w:rPr>
          <w:rFonts w:cs="Arial"/>
        </w:rPr>
      </w:pPr>
      <w:r w:rsidRPr="002372B5">
        <w:rPr>
          <w:rFonts w:cs="Arial"/>
        </w:rPr>
        <w:t xml:space="preserve">г) в производстве или размещении элементов благоустройства; </w:t>
      </w:r>
    </w:p>
    <w:p w:rsidR="00463C54" w:rsidRPr="002372B5" w:rsidRDefault="00463C54" w:rsidP="00A738BA">
      <w:pPr>
        <w:ind w:firstLine="709"/>
        <w:rPr>
          <w:rFonts w:cs="Arial"/>
        </w:rPr>
      </w:pPr>
      <w:r w:rsidRPr="002372B5">
        <w:rPr>
          <w:rFonts w:cs="Arial"/>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2372B5" w:rsidRDefault="00463C54" w:rsidP="00A738BA">
      <w:pPr>
        <w:ind w:firstLine="709"/>
        <w:rPr>
          <w:rFonts w:cs="Arial"/>
        </w:rPr>
      </w:pPr>
      <w:r w:rsidRPr="002372B5">
        <w:rPr>
          <w:rFonts w:cs="Arial"/>
        </w:rPr>
        <w:t xml:space="preserve">е) в организации мероприятий, обеспечивающих приток посетителей на создаваемые общественные пространства; </w:t>
      </w:r>
    </w:p>
    <w:p w:rsidR="00463C54" w:rsidRPr="002372B5" w:rsidRDefault="00463C54" w:rsidP="00A738BA">
      <w:pPr>
        <w:ind w:firstLine="709"/>
        <w:rPr>
          <w:rFonts w:cs="Arial"/>
        </w:rPr>
      </w:pPr>
      <w:r w:rsidRPr="002372B5">
        <w:rPr>
          <w:rFonts w:cs="Arial"/>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463C54" w:rsidRPr="002372B5" w:rsidRDefault="00463C54" w:rsidP="00A738BA">
      <w:pPr>
        <w:ind w:firstLine="709"/>
        <w:rPr>
          <w:rFonts w:cs="Arial"/>
        </w:rPr>
      </w:pPr>
      <w:r w:rsidRPr="002372B5">
        <w:rPr>
          <w:rFonts w:cs="Arial"/>
        </w:rPr>
        <w:t xml:space="preserve">з) в иных формах. </w:t>
      </w:r>
    </w:p>
    <w:p w:rsidR="00463C54" w:rsidRPr="002372B5" w:rsidRDefault="00463C54" w:rsidP="00A738BA">
      <w:pPr>
        <w:ind w:firstLine="709"/>
        <w:rPr>
          <w:rFonts w:cs="Arial"/>
        </w:rPr>
      </w:pPr>
      <w:r w:rsidRPr="002372B5">
        <w:rPr>
          <w:rFonts w:cs="Arial"/>
        </w:rPr>
        <w:t xml:space="preserve">3. Участие органов территориального общественного самоуправления (ТОС) в </w:t>
      </w:r>
      <w:r w:rsidRPr="002372B5">
        <w:rPr>
          <w:rFonts w:cs="Arial"/>
          <w:bCs/>
        </w:rPr>
        <w:t>реализации комплексных проектов по благоустройству.</w:t>
      </w:r>
    </w:p>
    <w:p w:rsidR="00463C54" w:rsidRPr="002372B5" w:rsidRDefault="00463C54" w:rsidP="00A738BA">
      <w:pPr>
        <w:ind w:firstLine="709"/>
        <w:rPr>
          <w:rFonts w:cs="Arial"/>
        </w:rPr>
      </w:pPr>
      <w:r w:rsidRPr="002372B5">
        <w:rPr>
          <w:rFonts w:cs="Arial"/>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463C54" w:rsidRPr="002372B5" w:rsidRDefault="00463C54" w:rsidP="00A738BA">
      <w:pPr>
        <w:ind w:firstLine="709"/>
        <w:rPr>
          <w:rFonts w:cs="Arial"/>
        </w:rPr>
      </w:pPr>
      <w:r w:rsidRPr="002372B5">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2372B5" w:rsidRDefault="00463C54" w:rsidP="00A738BA">
      <w:pPr>
        <w:ind w:firstLine="709"/>
        <w:rPr>
          <w:rFonts w:cs="Arial"/>
        </w:rPr>
      </w:pPr>
      <w:r w:rsidRPr="002372B5">
        <w:rPr>
          <w:rFonts w:cs="Arial"/>
        </w:rPr>
        <w:t>3.3. Органы территориального общественного самоуправления в сфере благоустройства:</w:t>
      </w:r>
    </w:p>
    <w:p w:rsidR="00463C54" w:rsidRPr="002372B5" w:rsidRDefault="00463C54" w:rsidP="00A738BA">
      <w:pPr>
        <w:ind w:firstLine="709"/>
        <w:rPr>
          <w:rFonts w:cs="Arial"/>
        </w:rPr>
      </w:pPr>
      <w:r w:rsidRPr="002372B5">
        <w:rPr>
          <w:rFonts w:cs="Arial"/>
        </w:rPr>
        <w:t>1) представляют интересы населения, проживающего на соответствующей территории;</w:t>
      </w:r>
    </w:p>
    <w:p w:rsidR="00463C54" w:rsidRPr="002372B5" w:rsidRDefault="00463C54" w:rsidP="00A738BA">
      <w:pPr>
        <w:ind w:firstLine="709"/>
        <w:rPr>
          <w:rFonts w:cs="Arial"/>
        </w:rPr>
      </w:pPr>
      <w:r w:rsidRPr="002372B5">
        <w:rPr>
          <w:rFonts w:cs="Arial"/>
        </w:rPr>
        <w:t>2) обеспечивают исполнение решений, принятых на собраниях и конференциях граждан;</w:t>
      </w:r>
    </w:p>
    <w:p w:rsidR="00463C54" w:rsidRPr="002372B5" w:rsidRDefault="00463C54" w:rsidP="00A738BA">
      <w:pPr>
        <w:ind w:firstLine="709"/>
        <w:rPr>
          <w:rFonts w:cs="Arial"/>
        </w:rPr>
      </w:pPr>
      <w:r w:rsidRPr="002372B5">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2372B5" w:rsidRDefault="00463C54" w:rsidP="00A738BA">
      <w:pPr>
        <w:ind w:firstLine="709"/>
        <w:rPr>
          <w:rFonts w:cs="Arial"/>
        </w:rPr>
      </w:pPr>
      <w:r w:rsidRPr="002372B5">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2372B5" w:rsidRDefault="00463C54" w:rsidP="00A738BA">
      <w:pPr>
        <w:ind w:firstLine="709"/>
        <w:rPr>
          <w:rFonts w:cs="Arial"/>
        </w:rPr>
      </w:pPr>
      <w:r w:rsidRPr="002372B5">
        <w:rPr>
          <w:rFonts w:cs="Arial"/>
        </w:rPr>
        <w:t>4. Осуществление контроля за соблюдением правил благоустройства территории сельского поселения.</w:t>
      </w:r>
    </w:p>
    <w:p w:rsidR="00463C54" w:rsidRPr="002372B5" w:rsidRDefault="00463C54" w:rsidP="00A738BA">
      <w:pPr>
        <w:ind w:firstLine="709"/>
        <w:rPr>
          <w:rFonts w:cs="Arial"/>
          <w:bCs/>
        </w:rPr>
      </w:pPr>
      <w:r w:rsidRPr="002372B5">
        <w:rPr>
          <w:rFonts w:cs="Arial"/>
          <w:bCs/>
        </w:rPr>
        <w:t>4.1. Общественный контроль является одним из механизмов общественного участия.</w:t>
      </w:r>
    </w:p>
    <w:p w:rsidR="00463C54" w:rsidRPr="002372B5" w:rsidRDefault="00463C54" w:rsidP="00A738BA">
      <w:pPr>
        <w:ind w:firstLine="709"/>
        <w:rPr>
          <w:rFonts w:cs="Arial"/>
          <w:bCs/>
        </w:rPr>
      </w:pPr>
      <w:r w:rsidRPr="002372B5">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2372B5" w:rsidRDefault="00463C54" w:rsidP="00A738BA">
      <w:pPr>
        <w:ind w:firstLine="709"/>
        <w:rPr>
          <w:rFonts w:cs="Arial"/>
          <w:bCs/>
        </w:rPr>
      </w:pPr>
      <w:r w:rsidRPr="002372B5">
        <w:rPr>
          <w:rFonts w:cs="Arial"/>
          <w:bCs/>
        </w:rPr>
        <w:lastRenderedPageBreak/>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A738BA" w:rsidRPr="002372B5" w:rsidRDefault="00463C54" w:rsidP="00A738BA">
      <w:pPr>
        <w:ind w:firstLine="709"/>
        <w:rPr>
          <w:rFonts w:cs="Arial"/>
          <w:bCs/>
        </w:rPr>
      </w:pPr>
      <w:r w:rsidRPr="002372B5">
        <w:rPr>
          <w:rFonts w:cs="Arial"/>
          <w:bCs/>
        </w:rPr>
        <w:t>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r w:rsidR="00A738BA" w:rsidRPr="002372B5">
        <w:rPr>
          <w:rFonts w:cs="Arial"/>
          <w:bCs/>
        </w:rPr>
        <w:t xml:space="preserve"> </w:t>
      </w:r>
    </w:p>
    <w:p w:rsidR="00A738BA" w:rsidRPr="002372B5" w:rsidRDefault="00463C54" w:rsidP="00A738BA">
      <w:pPr>
        <w:ind w:firstLine="709"/>
        <w:rPr>
          <w:rFonts w:cs="Arial"/>
        </w:rPr>
      </w:pPr>
      <w:r w:rsidRPr="002372B5">
        <w:rPr>
          <w:rFonts w:cs="Arial"/>
        </w:rPr>
        <w:t xml:space="preserve">Глава </w:t>
      </w:r>
      <w:r w:rsidRPr="002372B5">
        <w:rPr>
          <w:rFonts w:cs="Arial"/>
          <w:lang w:val="en-US"/>
        </w:rPr>
        <w:t>IV</w:t>
      </w:r>
      <w:r w:rsidRPr="002372B5">
        <w:rPr>
          <w:rFonts w:cs="Arial"/>
        </w:rPr>
        <w:t>. Архитектурно-художественное регулирование внешнего облика элементов благоустройства.</w:t>
      </w:r>
      <w:r w:rsidR="00A738BA" w:rsidRPr="002372B5">
        <w:rPr>
          <w:rFonts w:cs="Arial"/>
        </w:rPr>
        <w:t xml:space="preserve"> </w:t>
      </w:r>
    </w:p>
    <w:p w:rsidR="00463C54" w:rsidRPr="002372B5" w:rsidRDefault="00463C54" w:rsidP="00A738BA">
      <w:pPr>
        <w:ind w:firstLine="709"/>
        <w:rPr>
          <w:rFonts w:cs="Arial"/>
        </w:rPr>
      </w:pPr>
      <w:r w:rsidRPr="002372B5">
        <w:rPr>
          <w:rFonts w:cs="Arial"/>
        </w:rPr>
        <w:t xml:space="preserve">Статья 22. Архитектурно-градостроительный облик. </w:t>
      </w:r>
    </w:p>
    <w:p w:rsidR="00463C54" w:rsidRPr="002372B5" w:rsidRDefault="00463C54" w:rsidP="00A738BA">
      <w:pPr>
        <w:ind w:firstLine="709"/>
        <w:rPr>
          <w:rFonts w:cs="Arial"/>
        </w:rPr>
      </w:pPr>
      <w:r w:rsidRPr="002372B5">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2372B5" w:rsidRDefault="00463C54" w:rsidP="00A738BA">
      <w:pPr>
        <w:ind w:firstLine="709"/>
        <w:rPr>
          <w:rFonts w:cs="Arial"/>
        </w:rPr>
      </w:pPr>
      <w:r w:rsidRPr="002372B5">
        <w:rPr>
          <w:rFonts w:cs="Arial"/>
        </w:rPr>
        <w:t>2.</w:t>
      </w:r>
      <w:r w:rsidRPr="002372B5">
        <w:rPr>
          <w:rFonts w:cs="Arial"/>
        </w:rPr>
        <w:tab/>
        <w:t xml:space="preserve">Объектами обязательного согласования архитектурно-градостроительного облика на территории </w:t>
      </w:r>
      <w:r w:rsidR="00227CF9">
        <w:rPr>
          <w:rFonts w:cs="Arial"/>
        </w:rPr>
        <w:t>Шекаловского</w:t>
      </w:r>
      <w:r w:rsidRPr="002372B5">
        <w:rPr>
          <w:rFonts w:cs="Arial"/>
        </w:rPr>
        <w:t xml:space="preserve"> сельского поселения являются здания</w:t>
      </w:r>
      <w:bookmarkStart w:id="6" w:name="_Hlk106972896"/>
      <w:r w:rsidRPr="002372B5">
        <w:rPr>
          <w:rFonts w:cs="Arial"/>
        </w:rPr>
        <w:t>, сооружения, в том числе нестационарные объекты</w:t>
      </w:r>
      <w:bookmarkEnd w:id="6"/>
      <w:r w:rsidRPr="002372B5">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2372B5" w:rsidRDefault="00463C54" w:rsidP="00A738BA">
      <w:pPr>
        <w:ind w:firstLine="709"/>
        <w:rPr>
          <w:rFonts w:cs="Arial"/>
        </w:rPr>
      </w:pPr>
      <w:r w:rsidRPr="002372B5">
        <w:rPr>
          <w:rFonts w:cs="Arial"/>
        </w:rPr>
        <w:t>3.</w:t>
      </w:r>
      <w:r w:rsidRPr="002372B5">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2372B5" w:rsidRDefault="00463C54" w:rsidP="00A738BA">
      <w:pPr>
        <w:ind w:firstLine="709"/>
        <w:rPr>
          <w:rFonts w:cs="Arial"/>
        </w:rPr>
      </w:pPr>
      <w:r w:rsidRPr="002372B5">
        <w:rPr>
          <w:rFonts w:cs="Arial"/>
        </w:rPr>
        <w:t>4.</w:t>
      </w:r>
      <w:r w:rsidRPr="002372B5">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2372B5" w:rsidRDefault="00463C54" w:rsidP="00A738BA">
      <w:pPr>
        <w:ind w:firstLine="709"/>
        <w:rPr>
          <w:rFonts w:cs="Arial"/>
        </w:rPr>
      </w:pPr>
      <w:r w:rsidRPr="002372B5">
        <w:rPr>
          <w:rFonts w:cs="Arial"/>
        </w:rPr>
        <w:t>5.</w:t>
      </w:r>
      <w:r w:rsidRPr="002372B5">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2372B5" w:rsidRDefault="00463C54" w:rsidP="00A738BA">
      <w:pPr>
        <w:ind w:firstLine="709"/>
        <w:rPr>
          <w:rFonts w:cs="Arial"/>
        </w:rPr>
      </w:pPr>
      <w:r w:rsidRPr="002372B5">
        <w:rPr>
          <w:rFonts w:cs="Arial"/>
        </w:rPr>
        <w:t>6.</w:t>
      </w:r>
      <w:r w:rsidRPr="002372B5">
        <w:rPr>
          <w:rFonts w:cs="Arial"/>
        </w:rPr>
        <w:tab/>
        <w:t>Архитектурное решение фасада является индивидуальным и разрабатывается применимо к конкретному объекту с учетом:</w:t>
      </w:r>
    </w:p>
    <w:p w:rsidR="00463C54" w:rsidRPr="002372B5" w:rsidRDefault="00463C54" w:rsidP="00A738BA">
      <w:pPr>
        <w:ind w:firstLine="709"/>
        <w:rPr>
          <w:rFonts w:cs="Arial"/>
        </w:rPr>
      </w:pPr>
      <w:r w:rsidRPr="002372B5">
        <w:rPr>
          <w:rFonts w:cs="Arial"/>
        </w:rPr>
        <w:t>1)</w:t>
      </w:r>
      <w:r w:rsidRPr="002372B5">
        <w:rPr>
          <w:rFonts w:cs="Arial"/>
        </w:rPr>
        <w:tab/>
        <w:t>функционального назначения объекта (жилое, промышленное, административное, культурно-просветительское, физкультурно-спортивное и т.д.);</w:t>
      </w:r>
    </w:p>
    <w:p w:rsidR="00463C54" w:rsidRPr="002372B5" w:rsidRDefault="00463C54" w:rsidP="002372B5">
      <w:pPr>
        <w:ind w:firstLine="709"/>
        <w:rPr>
          <w:rFonts w:cs="Arial"/>
        </w:rPr>
      </w:pPr>
      <w:r w:rsidRPr="002372B5">
        <w:rPr>
          <w:rFonts w:cs="Arial"/>
        </w:rPr>
        <w:t>2)</w:t>
      </w:r>
      <w:r w:rsidRPr="002372B5">
        <w:rPr>
          <w:rFonts w:cs="Arial"/>
        </w:rPr>
        <w:tab/>
        <w:t xml:space="preserve">местоположения объекта в структуре населенных пунктов </w:t>
      </w:r>
      <w:r w:rsidR="00227CF9">
        <w:rPr>
          <w:rFonts w:cs="Arial"/>
        </w:rPr>
        <w:t>Шекаловского</w:t>
      </w:r>
      <w:r w:rsidRPr="002372B5">
        <w:rPr>
          <w:rFonts w:cs="Arial"/>
        </w:rPr>
        <w:t xml:space="preserve"> сельского поселения;</w:t>
      </w:r>
    </w:p>
    <w:p w:rsidR="00463C54" w:rsidRPr="002372B5" w:rsidRDefault="00463C54" w:rsidP="002372B5">
      <w:pPr>
        <w:ind w:firstLine="709"/>
        <w:rPr>
          <w:rFonts w:cs="Arial"/>
        </w:rPr>
      </w:pPr>
      <w:r w:rsidRPr="002372B5">
        <w:rPr>
          <w:rFonts w:cs="Arial"/>
        </w:rPr>
        <w:t>3)</w:t>
      </w:r>
      <w:r w:rsidRPr="002372B5">
        <w:rPr>
          <w:rFonts w:cs="Arial"/>
        </w:rPr>
        <w:tab/>
        <w:t>зон визуального восприятия (участие в формировании силуэта застройки);</w:t>
      </w:r>
    </w:p>
    <w:p w:rsidR="00463C54" w:rsidRPr="002372B5" w:rsidRDefault="00463C54" w:rsidP="002372B5">
      <w:pPr>
        <w:ind w:firstLine="709"/>
        <w:rPr>
          <w:rFonts w:cs="Arial"/>
        </w:rPr>
      </w:pPr>
      <w:r w:rsidRPr="002372B5">
        <w:rPr>
          <w:rFonts w:cs="Arial"/>
        </w:rPr>
        <w:t>4)</w:t>
      </w:r>
      <w:r w:rsidRPr="002372B5">
        <w:rPr>
          <w:rFonts w:cs="Arial"/>
        </w:rPr>
        <w:tab/>
        <w:t>типа окружающей застройки;</w:t>
      </w:r>
    </w:p>
    <w:p w:rsidR="00463C54" w:rsidRPr="002372B5" w:rsidRDefault="00463C54" w:rsidP="002372B5">
      <w:pPr>
        <w:ind w:firstLine="709"/>
        <w:rPr>
          <w:rFonts w:cs="Arial"/>
        </w:rPr>
      </w:pPr>
      <w:r w:rsidRPr="002372B5">
        <w:rPr>
          <w:rFonts w:cs="Arial"/>
        </w:rPr>
        <w:t>5)</w:t>
      </w:r>
      <w:r w:rsidRPr="002372B5">
        <w:rPr>
          <w:rFonts w:cs="Arial"/>
        </w:rPr>
        <w:tab/>
        <w:t>архитектурной колористики окружающей застройки.</w:t>
      </w:r>
    </w:p>
    <w:p w:rsidR="00463C54" w:rsidRPr="002372B5" w:rsidRDefault="00463C54" w:rsidP="002372B5">
      <w:pPr>
        <w:ind w:firstLine="709"/>
        <w:rPr>
          <w:rFonts w:cs="Arial"/>
        </w:rPr>
      </w:pPr>
      <w:r w:rsidRPr="002372B5">
        <w:rPr>
          <w:rFonts w:cs="Arial"/>
        </w:rPr>
        <w:t>7.</w:t>
      </w:r>
      <w:r w:rsidRPr="002372B5">
        <w:rPr>
          <w:rFonts w:cs="Arial"/>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463C54" w:rsidRPr="002372B5" w:rsidRDefault="00463C54" w:rsidP="002372B5">
      <w:pPr>
        <w:ind w:firstLine="709"/>
        <w:rPr>
          <w:rFonts w:cs="Arial"/>
        </w:rPr>
      </w:pPr>
      <w:r w:rsidRPr="002372B5">
        <w:rPr>
          <w:rFonts w:cs="Arial"/>
        </w:rPr>
        <w:t>8.</w:t>
      </w:r>
      <w:r w:rsidRPr="002372B5">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2372B5" w:rsidRDefault="00463C54" w:rsidP="00A738BA">
      <w:pPr>
        <w:ind w:firstLine="709"/>
        <w:rPr>
          <w:rFonts w:cs="Arial"/>
        </w:rPr>
      </w:pPr>
      <w:r w:rsidRPr="002372B5">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2372B5" w:rsidRDefault="00463C54" w:rsidP="00A738BA">
      <w:pPr>
        <w:ind w:firstLine="709"/>
        <w:rPr>
          <w:rFonts w:cs="Arial"/>
        </w:rPr>
      </w:pPr>
      <w:r w:rsidRPr="002372B5">
        <w:rPr>
          <w:rFonts w:cs="Arial"/>
        </w:rPr>
        <w:lastRenderedPageBreak/>
        <w:t>10.</w:t>
      </w:r>
      <w:r w:rsidRPr="002372B5">
        <w:rPr>
          <w:rFonts w:cs="Arial"/>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2372B5" w:rsidRDefault="00A738BA" w:rsidP="00A738BA">
      <w:pPr>
        <w:ind w:firstLine="709"/>
        <w:rPr>
          <w:rFonts w:cs="Arial"/>
        </w:rPr>
      </w:pPr>
      <w:r w:rsidRPr="002372B5">
        <w:rPr>
          <w:rFonts w:cs="Arial"/>
        </w:rPr>
        <w:t xml:space="preserve"> </w:t>
      </w:r>
      <w:r w:rsidR="00463C54" w:rsidRPr="002372B5">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2372B5" w:rsidRDefault="00463C54" w:rsidP="00A738BA">
      <w:pPr>
        <w:ind w:firstLine="709"/>
        <w:rPr>
          <w:rFonts w:cs="Arial"/>
        </w:rPr>
      </w:pPr>
      <w:r w:rsidRPr="002372B5">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2372B5" w:rsidRDefault="00463C54" w:rsidP="00A738BA">
      <w:pPr>
        <w:ind w:firstLine="709"/>
        <w:rPr>
          <w:rFonts w:cs="Arial"/>
        </w:rPr>
      </w:pPr>
      <w:r w:rsidRPr="002372B5">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A738BA" w:rsidRPr="002372B5" w:rsidRDefault="00463C54" w:rsidP="00A738BA">
      <w:pPr>
        <w:ind w:firstLine="709"/>
        <w:rPr>
          <w:rFonts w:cs="Arial"/>
        </w:rPr>
      </w:pPr>
      <w:r w:rsidRPr="002372B5">
        <w:rPr>
          <w:rFonts w:cs="Arial"/>
        </w:rPr>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r w:rsidR="00A738BA" w:rsidRPr="002372B5">
        <w:rPr>
          <w:rFonts w:cs="Arial"/>
        </w:rPr>
        <w:t xml:space="preserve"> </w:t>
      </w:r>
    </w:p>
    <w:p w:rsidR="00463C54" w:rsidRPr="002372B5" w:rsidRDefault="00A738BA" w:rsidP="00A738BA">
      <w:pPr>
        <w:ind w:firstLine="709"/>
        <w:rPr>
          <w:rFonts w:cs="Arial"/>
        </w:rPr>
      </w:pPr>
      <w:r w:rsidRPr="002372B5">
        <w:rPr>
          <w:rFonts w:cs="Arial"/>
        </w:rPr>
        <w:t xml:space="preserve"> </w:t>
      </w:r>
      <w:r w:rsidR="00463C54" w:rsidRPr="002372B5">
        <w:rPr>
          <w:rFonts w:cs="Arial"/>
        </w:rPr>
        <w:t>Приложение 1</w:t>
      </w:r>
    </w:p>
    <w:p w:rsidR="00A738BA" w:rsidRPr="002372B5" w:rsidRDefault="00A738BA" w:rsidP="00A738BA">
      <w:pPr>
        <w:ind w:firstLine="709"/>
        <w:rPr>
          <w:rFonts w:cs="Arial"/>
        </w:rPr>
      </w:pPr>
      <w:r w:rsidRPr="002372B5">
        <w:rPr>
          <w:rFonts w:cs="Arial"/>
        </w:rPr>
        <w:t xml:space="preserve"> </w:t>
      </w:r>
      <w:r w:rsidR="00463C54" w:rsidRPr="002372B5">
        <w:rPr>
          <w:rFonts w:cs="Arial"/>
        </w:rPr>
        <w:t xml:space="preserve">к Правилам благоустройства </w:t>
      </w:r>
      <w:r w:rsidR="00227CF9">
        <w:rPr>
          <w:rFonts w:cs="Arial"/>
        </w:rPr>
        <w:t>Шекаловского</w:t>
      </w:r>
      <w:r w:rsidR="00463C54" w:rsidRPr="002372B5">
        <w:rPr>
          <w:rFonts w:cs="Arial"/>
        </w:rPr>
        <w:t xml:space="preserve"> сельского поселения Россошанского муниципального района Воронежской области</w:t>
      </w:r>
      <w:r w:rsidRPr="002372B5">
        <w:rPr>
          <w:rFonts w:cs="Arial"/>
        </w:rPr>
        <w:t xml:space="preserve"> </w:t>
      </w:r>
    </w:p>
    <w:p w:rsidR="00463C54" w:rsidRPr="002372B5" w:rsidRDefault="00463C54" w:rsidP="00A738BA">
      <w:pPr>
        <w:ind w:firstLine="709"/>
        <w:rPr>
          <w:rFonts w:cs="Arial"/>
        </w:rPr>
      </w:pPr>
      <w:r w:rsidRPr="002372B5">
        <w:rPr>
          <w:rFonts w:cs="Arial"/>
        </w:rPr>
        <w:t>Графическое приложение</w:t>
      </w:r>
    </w:p>
    <w:p w:rsidR="00A738BA" w:rsidRPr="002372B5" w:rsidRDefault="00463C54" w:rsidP="00A738BA">
      <w:pPr>
        <w:ind w:firstLine="709"/>
        <w:rPr>
          <w:rFonts w:cs="Arial"/>
        </w:rPr>
      </w:pPr>
      <w:r w:rsidRPr="002372B5">
        <w:rPr>
          <w:rFonts w:cs="Arial"/>
        </w:rPr>
        <w:t>Порядок установки информационных конструкций</w:t>
      </w:r>
      <w:r w:rsidR="00A738BA" w:rsidRPr="002372B5">
        <w:rPr>
          <w:rFonts w:cs="Arial"/>
        </w:rPr>
        <w:t xml:space="preserve"> </w:t>
      </w:r>
    </w:p>
    <w:p w:rsidR="00463C54" w:rsidRPr="002372B5" w:rsidRDefault="00FB23CC" w:rsidP="00A738BA">
      <w:pPr>
        <w:ind w:right="283" w:firstLine="709"/>
        <w:rPr>
          <w:rFonts w:cs="Arial"/>
        </w:rPr>
      </w:pPr>
      <w:r>
        <w:rPr>
          <w:rFonts w:cs="Arial"/>
          <w:noProof/>
        </w:rPr>
        <w:drawing>
          <wp:inline distT="0" distB="0" distL="0" distR="0">
            <wp:extent cx="4972050" cy="3038475"/>
            <wp:effectExtent l="1905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8" cstate="print"/>
                    <a:srcRect/>
                    <a:stretch>
                      <a:fillRect/>
                    </a:stretch>
                  </pic:blipFill>
                  <pic:spPr bwMode="auto">
                    <a:xfrm>
                      <a:off x="0" y="0"/>
                      <a:ext cx="4972050" cy="3038475"/>
                    </a:xfrm>
                    <a:prstGeom prst="rect">
                      <a:avLst/>
                    </a:prstGeom>
                    <a:noFill/>
                    <a:ln w="9525">
                      <a:noFill/>
                      <a:miter lim="800000"/>
                      <a:headEnd/>
                      <a:tailEnd/>
                    </a:ln>
                  </pic:spPr>
                </pic:pic>
              </a:graphicData>
            </a:graphic>
          </wp:inline>
        </w:drawing>
      </w:r>
    </w:p>
    <w:p w:rsidR="00463C54" w:rsidRPr="002372B5" w:rsidRDefault="00FB23CC" w:rsidP="00463C54">
      <w:pPr>
        <w:ind w:right="283" w:firstLine="709"/>
        <w:rPr>
          <w:rFonts w:cs="Arial"/>
        </w:rPr>
      </w:pPr>
      <w:r>
        <w:rPr>
          <w:rFonts w:cs="Arial"/>
          <w:noProof/>
        </w:rPr>
        <w:lastRenderedPageBreak/>
        <w:drawing>
          <wp:inline distT="0" distB="0" distL="0" distR="0">
            <wp:extent cx="5086350" cy="4038600"/>
            <wp:effectExtent l="19050" t="0" r="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9" cstate="print"/>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463C54" w:rsidRPr="002372B5" w:rsidRDefault="00FB23CC" w:rsidP="00A738BA">
      <w:pPr>
        <w:ind w:right="283" w:firstLine="709"/>
        <w:jc w:val="center"/>
        <w:rPr>
          <w:rFonts w:cs="Arial"/>
        </w:rPr>
      </w:pPr>
      <w:r>
        <w:rPr>
          <w:rFonts w:cs="Arial"/>
          <w:noProof/>
        </w:rPr>
        <w:lastRenderedPageBreak/>
        <w:drawing>
          <wp:inline distT="0" distB="0" distL="0" distR="0">
            <wp:extent cx="5038725" cy="6638925"/>
            <wp:effectExtent l="19050" t="0" r="9525"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10" cstate="print"/>
                    <a:srcRect/>
                    <a:stretch>
                      <a:fillRect/>
                    </a:stretch>
                  </pic:blipFill>
                  <pic:spPr bwMode="auto">
                    <a:xfrm>
                      <a:off x="0" y="0"/>
                      <a:ext cx="5038725" cy="6638925"/>
                    </a:xfrm>
                    <a:prstGeom prst="rect">
                      <a:avLst/>
                    </a:prstGeom>
                    <a:noFill/>
                    <a:ln w="9525">
                      <a:noFill/>
                      <a:miter lim="800000"/>
                      <a:headEnd/>
                      <a:tailEnd/>
                    </a:ln>
                  </pic:spPr>
                </pic:pic>
              </a:graphicData>
            </a:graphic>
          </wp:inline>
        </w:drawing>
      </w:r>
    </w:p>
    <w:p w:rsidR="00A738BA" w:rsidRPr="002372B5" w:rsidRDefault="00FB23CC" w:rsidP="00463C54">
      <w:pPr>
        <w:ind w:right="283" w:firstLine="709"/>
        <w:rPr>
          <w:rFonts w:cs="Arial"/>
        </w:rPr>
      </w:pPr>
      <w:r>
        <w:rPr>
          <w:rFonts w:cs="Arial"/>
          <w:noProof/>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1" cstate="print"/>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463C54" w:rsidRPr="002372B5">
        <w:rPr>
          <w:rFonts w:cs="Arial"/>
        </w:rPr>
        <w:tab/>
      </w:r>
      <w:r w:rsidR="00A738BA" w:rsidRPr="002372B5">
        <w:rPr>
          <w:rFonts w:cs="Arial"/>
        </w:rPr>
        <w:t xml:space="preserve"> </w:t>
      </w:r>
    </w:p>
    <w:p w:rsidR="00A738BA" w:rsidRPr="002372B5" w:rsidRDefault="00A738BA" w:rsidP="00463C54">
      <w:pPr>
        <w:ind w:right="283" w:firstLine="709"/>
        <w:rPr>
          <w:rFonts w:cs="Arial"/>
        </w:rPr>
      </w:pPr>
      <w:r w:rsidRPr="002372B5">
        <w:rPr>
          <w:rFonts w:cs="Arial"/>
        </w:rPr>
        <w:t xml:space="preserve"> </w:t>
      </w:r>
    </w:p>
    <w:p w:rsidR="00A738BA" w:rsidRPr="002372B5" w:rsidRDefault="00FB23CC" w:rsidP="00463C54">
      <w:pPr>
        <w:ind w:right="283" w:firstLine="709"/>
        <w:rPr>
          <w:rFonts w:cs="Arial"/>
        </w:rPr>
      </w:pPr>
      <w:r>
        <w:rPr>
          <w:rFonts w:cs="Arial"/>
          <w:noProof/>
        </w:rPr>
        <w:lastRenderedPageBreak/>
        <w:drawing>
          <wp:inline distT="0" distB="0" distL="0" distR="0">
            <wp:extent cx="5667375" cy="3486150"/>
            <wp:effectExtent l="19050" t="0" r="9525"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12" cstate="print"/>
                    <a:srcRect/>
                    <a:stretch>
                      <a:fillRect/>
                    </a:stretch>
                  </pic:blipFill>
                  <pic:spPr bwMode="auto">
                    <a:xfrm>
                      <a:off x="0" y="0"/>
                      <a:ext cx="5667375" cy="3486150"/>
                    </a:xfrm>
                    <a:prstGeom prst="rect">
                      <a:avLst/>
                    </a:prstGeom>
                    <a:noFill/>
                    <a:ln w="9525">
                      <a:noFill/>
                      <a:miter lim="800000"/>
                      <a:headEnd/>
                      <a:tailEnd/>
                    </a:ln>
                  </pic:spPr>
                </pic:pic>
              </a:graphicData>
            </a:graphic>
          </wp:inline>
        </w:drawing>
      </w:r>
      <w:r w:rsidR="00A738BA" w:rsidRPr="002372B5">
        <w:rPr>
          <w:rFonts w:cs="Arial"/>
        </w:rPr>
        <w:t xml:space="preserve">  </w:t>
      </w:r>
    </w:p>
    <w:p w:rsidR="00A738BA" w:rsidRPr="002372B5" w:rsidRDefault="00FB23CC" w:rsidP="00463C54">
      <w:pPr>
        <w:ind w:right="283" w:firstLine="709"/>
        <w:rPr>
          <w:rFonts w:cs="Arial"/>
        </w:rPr>
      </w:pPr>
      <w:r>
        <w:rPr>
          <w:rFonts w:cs="Arial"/>
          <w:noProof/>
        </w:rPr>
        <w:drawing>
          <wp:inline distT="0" distB="0" distL="0" distR="0">
            <wp:extent cx="4943475" cy="3733800"/>
            <wp:effectExtent l="19050" t="0" r="9525"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13" cstate="print"/>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463C54" w:rsidRPr="002372B5">
        <w:rPr>
          <w:rFonts w:cs="Arial"/>
        </w:rPr>
        <w:br w:type="page"/>
      </w:r>
      <w:r w:rsidR="00463C54" w:rsidRPr="002372B5">
        <w:rPr>
          <w:rFonts w:cs="Arial"/>
        </w:rPr>
        <w:lastRenderedPageBreak/>
        <w:t xml:space="preserve"> </w:t>
      </w:r>
      <w:r w:rsidR="00A738BA" w:rsidRPr="002372B5">
        <w:rPr>
          <w:rFonts w:cs="Arial"/>
        </w:rPr>
        <w:t xml:space="preserve">  </w:t>
      </w:r>
    </w:p>
    <w:p w:rsidR="00463C54" w:rsidRPr="002372B5" w:rsidRDefault="00FB23CC" w:rsidP="00463C54">
      <w:pPr>
        <w:ind w:right="283" w:firstLine="709"/>
        <w:rPr>
          <w:rFonts w:cs="Arial"/>
        </w:rPr>
      </w:pPr>
      <w:r>
        <w:rPr>
          <w:rFonts w:cs="Arial"/>
          <w:noProof/>
        </w:rPr>
        <w:drawing>
          <wp:inline distT="0" distB="0" distL="0" distR="0">
            <wp:extent cx="4143375" cy="3848100"/>
            <wp:effectExtent l="19050" t="0" r="9525"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14" cstate="print"/>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463C54" w:rsidRPr="002372B5">
        <w:rPr>
          <w:rFonts w:cs="Arial"/>
        </w:rPr>
        <w:tab/>
      </w:r>
      <w:r w:rsidR="00463C54" w:rsidRPr="002372B5">
        <w:rPr>
          <w:rFonts w:cs="Arial"/>
        </w:rPr>
        <w:tab/>
        <w:t xml:space="preserve"> </w:t>
      </w:r>
    </w:p>
    <w:p w:rsidR="00463C54" w:rsidRPr="002372B5" w:rsidRDefault="00FB23CC" w:rsidP="00463C54">
      <w:pPr>
        <w:ind w:right="283" w:firstLine="709"/>
        <w:rPr>
          <w:rFonts w:cs="Arial"/>
        </w:rPr>
      </w:pPr>
      <w:r>
        <w:rPr>
          <w:rFonts w:cs="Arial"/>
          <w:noProof/>
        </w:rPr>
        <w:drawing>
          <wp:inline distT="0" distB="0" distL="0" distR="0">
            <wp:extent cx="5600700" cy="3905250"/>
            <wp:effectExtent l="19050" t="0" r="0"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15" cstate="print"/>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463C54" w:rsidRPr="002372B5" w:rsidRDefault="00463C54" w:rsidP="00463C54">
      <w:pPr>
        <w:ind w:right="283" w:firstLine="709"/>
        <w:rPr>
          <w:rFonts w:cs="Arial"/>
        </w:rPr>
        <w:sectPr w:rsidR="00463C54" w:rsidRPr="002372B5" w:rsidSect="00A738BA">
          <w:pgSz w:w="11906" w:h="16838"/>
          <w:pgMar w:top="2268" w:right="567" w:bottom="567" w:left="1701" w:header="624" w:footer="624" w:gutter="0"/>
          <w:cols w:space="708"/>
          <w:docGrid w:linePitch="360"/>
        </w:sectPr>
      </w:pPr>
    </w:p>
    <w:p w:rsidR="00463C54" w:rsidRPr="002372B5" w:rsidRDefault="00A738BA" w:rsidP="00463C54">
      <w:pPr>
        <w:ind w:right="283" w:firstLine="709"/>
        <w:rPr>
          <w:rFonts w:cs="Arial"/>
        </w:rPr>
      </w:pPr>
      <w:r w:rsidRPr="002372B5">
        <w:rPr>
          <w:rFonts w:cs="Arial"/>
        </w:rPr>
        <w:lastRenderedPageBreak/>
        <w:t xml:space="preserve"> </w:t>
      </w:r>
      <w:r w:rsidR="00FB23CC">
        <w:rPr>
          <w:rFonts w:cs="Arial"/>
          <w:noProof/>
        </w:rPr>
        <w:drawing>
          <wp:inline distT="0" distB="0" distL="0" distR="0">
            <wp:extent cx="5057775" cy="8420100"/>
            <wp:effectExtent l="19050" t="0" r="9525"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16" cstate="print"/>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463C54" w:rsidRPr="002372B5" w:rsidRDefault="00A738BA" w:rsidP="00A738BA">
      <w:pPr>
        <w:ind w:left="4962" w:right="283" w:firstLine="0"/>
        <w:rPr>
          <w:rFonts w:cs="Arial"/>
        </w:rPr>
      </w:pPr>
      <w:r w:rsidRPr="002372B5">
        <w:rPr>
          <w:rFonts w:cs="Arial"/>
        </w:rPr>
        <w:br w:type="page"/>
      </w:r>
      <w:r w:rsidR="00463C54" w:rsidRPr="002372B5">
        <w:rPr>
          <w:rFonts w:cs="Arial"/>
        </w:rPr>
        <w:lastRenderedPageBreak/>
        <w:t>Приложение № 2</w:t>
      </w:r>
    </w:p>
    <w:p w:rsidR="00463C54" w:rsidRPr="002372B5" w:rsidRDefault="00463C54" w:rsidP="00A738BA">
      <w:pPr>
        <w:ind w:left="4962" w:right="283" w:firstLine="0"/>
        <w:rPr>
          <w:rFonts w:cs="Arial"/>
        </w:rPr>
      </w:pPr>
      <w:r w:rsidRPr="002372B5">
        <w:rPr>
          <w:rFonts w:cs="Arial"/>
        </w:rPr>
        <w:t>к Правилам благоустройства</w:t>
      </w:r>
    </w:p>
    <w:p w:rsidR="00A738BA" w:rsidRPr="002372B5" w:rsidRDefault="00227CF9" w:rsidP="00A738BA">
      <w:pPr>
        <w:ind w:left="4962" w:right="283" w:firstLine="0"/>
        <w:rPr>
          <w:rFonts w:cs="Arial"/>
          <w:bCs/>
        </w:rPr>
      </w:pPr>
      <w:r>
        <w:rPr>
          <w:rFonts w:cs="Arial"/>
          <w:bCs/>
        </w:rPr>
        <w:t>Шекаловского</w:t>
      </w:r>
      <w:r w:rsidR="00463C54" w:rsidRPr="002372B5">
        <w:rPr>
          <w:rFonts w:cs="Arial"/>
          <w:bCs/>
        </w:rPr>
        <w:t xml:space="preserve"> сельского поселения Россошанского муниципального района Воронежской области </w:t>
      </w:r>
      <w:r w:rsidR="00A738BA" w:rsidRPr="002372B5">
        <w:rPr>
          <w:rFonts w:cs="Arial"/>
          <w:bCs/>
        </w:rPr>
        <w:t xml:space="preserve"> </w:t>
      </w:r>
    </w:p>
    <w:p w:rsidR="00A738BA" w:rsidRPr="00227CF9" w:rsidRDefault="00A738BA" w:rsidP="00A738BA">
      <w:pPr>
        <w:ind w:left="4962" w:right="283" w:firstLine="0"/>
        <w:rPr>
          <w:rFonts w:cs="Arial"/>
          <w:b/>
          <w:bCs/>
        </w:rPr>
      </w:pPr>
    </w:p>
    <w:p w:rsidR="00A738BA" w:rsidRPr="00747A17" w:rsidRDefault="00463C54" w:rsidP="00A738BA">
      <w:pPr>
        <w:ind w:right="283" w:firstLine="709"/>
        <w:jc w:val="center"/>
        <w:rPr>
          <w:rFonts w:cs="Arial"/>
          <w:bCs/>
        </w:rPr>
      </w:pPr>
      <w:r w:rsidRPr="002372B5">
        <w:rPr>
          <w:rFonts w:cs="Arial"/>
          <w:bCs/>
        </w:rPr>
        <w:t>Перечень объектов, на которые распространяются требования по согласованию архитектурно-градостроительного облика объектов</w:t>
      </w:r>
    </w:p>
    <w:p w:rsidR="00A738BA" w:rsidRPr="00747A17" w:rsidRDefault="00A738BA" w:rsidP="00463C54">
      <w:pPr>
        <w:ind w:right="283" w:firstLine="709"/>
        <w:rPr>
          <w:rFonts w:cs="Arial"/>
          <w:b/>
          <w:bCs/>
        </w:rPr>
      </w:pP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 xml:space="preserve">На территории </w:t>
      </w:r>
      <w:r w:rsidR="00227CF9">
        <w:rPr>
          <w:rFonts w:cs="Arial"/>
          <w:bCs/>
        </w:rPr>
        <w:t>Шекаловского</w:t>
      </w:r>
      <w:r w:rsidR="00463C54" w:rsidRPr="002372B5">
        <w:rPr>
          <w:rFonts w:cs="Arial"/>
          <w:bCs/>
        </w:rPr>
        <w:t xml:space="preserve"> сельского поселения согласованию архитектурно-градостроительного облика подлежат:</w:t>
      </w:r>
    </w:p>
    <w:p w:rsidR="00463C54" w:rsidRPr="002372B5" w:rsidRDefault="00A738BA" w:rsidP="00A738BA">
      <w:pPr>
        <w:ind w:firstLine="709"/>
        <w:rPr>
          <w:rFonts w:cs="Arial"/>
        </w:rPr>
      </w:pPr>
      <w:r w:rsidRPr="002372B5">
        <w:rPr>
          <w:rFonts w:cs="Arial"/>
          <w:bCs/>
        </w:rPr>
        <w:t xml:space="preserve"> </w:t>
      </w:r>
      <w:r w:rsidR="00463C54" w:rsidRPr="002372B5">
        <w:rPr>
          <w:rFonts w:cs="Arial"/>
          <w:bCs/>
        </w:rPr>
        <w:t>-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2372B5" w:rsidRDefault="00A738BA" w:rsidP="00A738BA">
      <w:pPr>
        <w:ind w:firstLine="709"/>
        <w:rPr>
          <w:rFonts w:cs="Arial"/>
          <w:bCs/>
        </w:rPr>
      </w:pPr>
      <w:r w:rsidRPr="002372B5">
        <w:rPr>
          <w:rFonts w:cs="Arial"/>
          <w:bCs/>
        </w:rPr>
        <w:t xml:space="preserve"> </w:t>
      </w:r>
      <w:r w:rsidR="00463C54" w:rsidRPr="002372B5">
        <w:rPr>
          <w:rFonts w:cs="Arial"/>
          <w:bCs/>
        </w:rPr>
        <w:t>-</w:t>
      </w:r>
      <w:r w:rsidRPr="002372B5">
        <w:rPr>
          <w:rFonts w:cs="Arial"/>
          <w:bCs/>
        </w:rPr>
        <w:t xml:space="preserve"> </w:t>
      </w:r>
      <w:r w:rsidR="00463C54" w:rsidRPr="002372B5">
        <w:rPr>
          <w:rFonts w:cs="Arial"/>
          <w:bCs/>
        </w:rPr>
        <w:t>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A738BA" w:rsidRPr="002372B5" w:rsidRDefault="00A738BA" w:rsidP="00A738BA">
      <w:pPr>
        <w:ind w:firstLine="709"/>
        <w:rPr>
          <w:rFonts w:cs="Arial"/>
        </w:rPr>
      </w:pPr>
      <w:r w:rsidRPr="002372B5">
        <w:rPr>
          <w:rFonts w:cs="Arial"/>
          <w:bCs/>
        </w:rPr>
        <w:t xml:space="preserve"> </w:t>
      </w:r>
      <w:r w:rsidR="00463C54" w:rsidRPr="002372B5">
        <w:rPr>
          <w:rFonts w:cs="Arial"/>
          <w:bCs/>
        </w:rPr>
        <w:t>- нестационарные объекты (торговые, общественного питания и пр.).</w:t>
      </w:r>
      <w:r w:rsidRPr="002372B5">
        <w:rPr>
          <w:rFonts w:cs="Arial"/>
        </w:rPr>
        <w:t xml:space="preserve"> </w:t>
      </w:r>
    </w:p>
    <w:p w:rsidR="00463C54" w:rsidRPr="002372B5" w:rsidRDefault="00A738BA" w:rsidP="006A3E91">
      <w:pPr>
        <w:ind w:right="283" w:firstLine="709"/>
        <w:rPr>
          <w:rFonts w:cs="Arial"/>
        </w:rPr>
      </w:pPr>
      <w:r w:rsidRPr="002372B5">
        <w:rPr>
          <w:rFonts w:cs="Arial"/>
        </w:rPr>
        <w:t xml:space="preserve"> </w:t>
      </w:r>
    </w:p>
    <w:sectPr w:rsidR="00463C54" w:rsidRPr="002372B5" w:rsidSect="00A738BA">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6AC" w:rsidRDefault="007036AC" w:rsidP="00D769A8">
      <w:r>
        <w:separator/>
      </w:r>
    </w:p>
  </w:endnote>
  <w:endnote w:type="continuationSeparator" w:id="1">
    <w:p w:rsidR="007036AC" w:rsidRDefault="007036AC"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6AC" w:rsidRDefault="007036AC" w:rsidP="00D769A8">
      <w:r>
        <w:separator/>
      </w:r>
    </w:p>
  </w:footnote>
  <w:footnote w:type="continuationSeparator" w:id="1">
    <w:p w:rsidR="007036AC" w:rsidRDefault="007036AC"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BF887A00"/>
    <w:lvl w:ilvl="0">
      <w:start w:val="1"/>
      <w:numFmt w:val="decimal"/>
      <w:lvlText w:val="%1)"/>
      <w:lvlJc w:val="left"/>
      <w:pPr>
        <w:tabs>
          <w:tab w:val="num" w:pos="720"/>
        </w:tabs>
        <w:ind w:left="720" w:hanging="360"/>
      </w:pPr>
      <w:rPr>
        <w:rFonts w:cs="Times New Roman"/>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11B33"/>
    <w:rsid w:val="000D1064"/>
    <w:rsid w:val="000F2853"/>
    <w:rsid w:val="001063DF"/>
    <w:rsid w:val="0011418C"/>
    <w:rsid w:val="001154CB"/>
    <w:rsid w:val="00133F75"/>
    <w:rsid w:val="00137F11"/>
    <w:rsid w:val="001400D6"/>
    <w:rsid w:val="001461B5"/>
    <w:rsid w:val="001522C1"/>
    <w:rsid w:val="00183488"/>
    <w:rsid w:val="001B5F4D"/>
    <w:rsid w:val="001B6D9B"/>
    <w:rsid w:val="001C7E7A"/>
    <w:rsid w:val="001D7489"/>
    <w:rsid w:val="001F1CB2"/>
    <w:rsid w:val="00220448"/>
    <w:rsid w:val="00227CF9"/>
    <w:rsid w:val="00235486"/>
    <w:rsid w:val="0023721F"/>
    <w:rsid w:val="002372B5"/>
    <w:rsid w:val="0024492C"/>
    <w:rsid w:val="00267875"/>
    <w:rsid w:val="00286446"/>
    <w:rsid w:val="002A6635"/>
    <w:rsid w:val="002A69B5"/>
    <w:rsid w:val="002D65E3"/>
    <w:rsid w:val="002E288F"/>
    <w:rsid w:val="00303E86"/>
    <w:rsid w:val="00311B33"/>
    <w:rsid w:val="0032043B"/>
    <w:rsid w:val="00320FC6"/>
    <w:rsid w:val="00325302"/>
    <w:rsid w:val="003350A2"/>
    <w:rsid w:val="00397E29"/>
    <w:rsid w:val="003A0C39"/>
    <w:rsid w:val="003B1974"/>
    <w:rsid w:val="003B5AFF"/>
    <w:rsid w:val="003D09FB"/>
    <w:rsid w:val="003E1B71"/>
    <w:rsid w:val="00415FDC"/>
    <w:rsid w:val="00434C63"/>
    <w:rsid w:val="00435F25"/>
    <w:rsid w:val="00437311"/>
    <w:rsid w:val="00451321"/>
    <w:rsid w:val="00453AAB"/>
    <w:rsid w:val="00463C54"/>
    <w:rsid w:val="004B1A45"/>
    <w:rsid w:val="004B50EC"/>
    <w:rsid w:val="004C3875"/>
    <w:rsid w:val="004D0625"/>
    <w:rsid w:val="00515B0B"/>
    <w:rsid w:val="005310B1"/>
    <w:rsid w:val="0054295F"/>
    <w:rsid w:val="00547EEC"/>
    <w:rsid w:val="00552440"/>
    <w:rsid w:val="0055324E"/>
    <w:rsid w:val="00557AA3"/>
    <w:rsid w:val="00582A06"/>
    <w:rsid w:val="005A5EF0"/>
    <w:rsid w:val="005C783A"/>
    <w:rsid w:val="005D7D4C"/>
    <w:rsid w:val="005E6A0F"/>
    <w:rsid w:val="005E700A"/>
    <w:rsid w:val="005F4BD4"/>
    <w:rsid w:val="006000F3"/>
    <w:rsid w:val="00600E7E"/>
    <w:rsid w:val="006045F6"/>
    <w:rsid w:val="00612258"/>
    <w:rsid w:val="0061226F"/>
    <w:rsid w:val="00615A74"/>
    <w:rsid w:val="00625C7E"/>
    <w:rsid w:val="00643814"/>
    <w:rsid w:val="00684B82"/>
    <w:rsid w:val="00691961"/>
    <w:rsid w:val="006A3E91"/>
    <w:rsid w:val="006B0DF4"/>
    <w:rsid w:val="006E5E27"/>
    <w:rsid w:val="007036AC"/>
    <w:rsid w:val="007132CB"/>
    <w:rsid w:val="00714024"/>
    <w:rsid w:val="00747A17"/>
    <w:rsid w:val="00756CB5"/>
    <w:rsid w:val="007A312B"/>
    <w:rsid w:val="007B6599"/>
    <w:rsid w:val="007C5101"/>
    <w:rsid w:val="007D07B8"/>
    <w:rsid w:val="007D4663"/>
    <w:rsid w:val="007E5F29"/>
    <w:rsid w:val="007E6334"/>
    <w:rsid w:val="007F76E3"/>
    <w:rsid w:val="00843C51"/>
    <w:rsid w:val="00850284"/>
    <w:rsid w:val="00864F2B"/>
    <w:rsid w:val="00872F08"/>
    <w:rsid w:val="0088147B"/>
    <w:rsid w:val="008A486D"/>
    <w:rsid w:val="008B54B9"/>
    <w:rsid w:val="008C479B"/>
    <w:rsid w:val="008D278F"/>
    <w:rsid w:val="008F5147"/>
    <w:rsid w:val="009029D8"/>
    <w:rsid w:val="009103D2"/>
    <w:rsid w:val="00917AE4"/>
    <w:rsid w:val="00920E11"/>
    <w:rsid w:val="00925FBA"/>
    <w:rsid w:val="00941C23"/>
    <w:rsid w:val="00955802"/>
    <w:rsid w:val="0097344E"/>
    <w:rsid w:val="009758D4"/>
    <w:rsid w:val="00994118"/>
    <w:rsid w:val="009B1C52"/>
    <w:rsid w:val="009C0E83"/>
    <w:rsid w:val="009D1914"/>
    <w:rsid w:val="009E2119"/>
    <w:rsid w:val="009E5886"/>
    <w:rsid w:val="009F5BB2"/>
    <w:rsid w:val="009F7C65"/>
    <w:rsid w:val="00A0522C"/>
    <w:rsid w:val="00A262EB"/>
    <w:rsid w:val="00A57082"/>
    <w:rsid w:val="00A63BD0"/>
    <w:rsid w:val="00A738BA"/>
    <w:rsid w:val="00A87E82"/>
    <w:rsid w:val="00A917F6"/>
    <w:rsid w:val="00AA2ACE"/>
    <w:rsid w:val="00AA7ADB"/>
    <w:rsid w:val="00AB22A9"/>
    <w:rsid w:val="00AB7720"/>
    <w:rsid w:val="00AC3DB0"/>
    <w:rsid w:val="00AD228D"/>
    <w:rsid w:val="00AD534D"/>
    <w:rsid w:val="00AE36ED"/>
    <w:rsid w:val="00AF241A"/>
    <w:rsid w:val="00B04084"/>
    <w:rsid w:val="00B20246"/>
    <w:rsid w:val="00B36205"/>
    <w:rsid w:val="00B4588B"/>
    <w:rsid w:val="00B52E44"/>
    <w:rsid w:val="00B5503A"/>
    <w:rsid w:val="00B63ACA"/>
    <w:rsid w:val="00B76B7F"/>
    <w:rsid w:val="00B876A3"/>
    <w:rsid w:val="00BA503C"/>
    <w:rsid w:val="00BB461D"/>
    <w:rsid w:val="00BC75F7"/>
    <w:rsid w:val="00BD021F"/>
    <w:rsid w:val="00BD58CC"/>
    <w:rsid w:val="00BF639E"/>
    <w:rsid w:val="00C01314"/>
    <w:rsid w:val="00C41242"/>
    <w:rsid w:val="00C467D7"/>
    <w:rsid w:val="00C501A3"/>
    <w:rsid w:val="00C72AF5"/>
    <w:rsid w:val="00CA1CE9"/>
    <w:rsid w:val="00CA41E2"/>
    <w:rsid w:val="00CB0053"/>
    <w:rsid w:val="00CD1977"/>
    <w:rsid w:val="00CE293E"/>
    <w:rsid w:val="00CF0BCB"/>
    <w:rsid w:val="00CF1F22"/>
    <w:rsid w:val="00D005B7"/>
    <w:rsid w:val="00D074F3"/>
    <w:rsid w:val="00D579C7"/>
    <w:rsid w:val="00D73F8C"/>
    <w:rsid w:val="00D769A8"/>
    <w:rsid w:val="00D840A5"/>
    <w:rsid w:val="00D94C7D"/>
    <w:rsid w:val="00DA1B1E"/>
    <w:rsid w:val="00DB0568"/>
    <w:rsid w:val="00DE10B8"/>
    <w:rsid w:val="00E048FA"/>
    <w:rsid w:val="00E12A44"/>
    <w:rsid w:val="00E20463"/>
    <w:rsid w:val="00E61AC7"/>
    <w:rsid w:val="00E81543"/>
    <w:rsid w:val="00E832E0"/>
    <w:rsid w:val="00E84478"/>
    <w:rsid w:val="00EA52EE"/>
    <w:rsid w:val="00EB1707"/>
    <w:rsid w:val="00F04BFD"/>
    <w:rsid w:val="00F07235"/>
    <w:rsid w:val="00F14B9E"/>
    <w:rsid w:val="00F15735"/>
    <w:rsid w:val="00F47D77"/>
    <w:rsid w:val="00F92A5C"/>
    <w:rsid w:val="00FA23DB"/>
    <w:rsid w:val="00FA2BAC"/>
    <w:rsid w:val="00FB23C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rPr>
  </w:style>
  <w:style w:type="paragraph" w:styleId="2">
    <w:name w:val="heading 2"/>
    <w:aliases w:val="!Разделы документа"/>
    <w:basedOn w:val="a"/>
    <w:link w:val="20"/>
    <w:qFormat/>
    <w:rsid w:val="00CF0BCB"/>
    <w:pPr>
      <w:jc w:val="center"/>
      <w:outlineLvl w:val="1"/>
    </w:pPr>
    <w:rPr>
      <w:b/>
      <w:bCs/>
      <w:iCs/>
      <w:sz w:val="30"/>
      <w:szCs w:val="28"/>
    </w:rPr>
  </w:style>
  <w:style w:type="paragraph" w:styleId="3">
    <w:name w:val="heading 3"/>
    <w:aliases w:val="!Главы документа"/>
    <w:basedOn w:val="a"/>
    <w:link w:val="30"/>
    <w:qFormat/>
    <w:rsid w:val="00CF0BCB"/>
    <w:pPr>
      <w:outlineLvl w:val="2"/>
    </w:pPr>
    <w:rPr>
      <w:b/>
      <w:bCs/>
      <w:sz w:val="28"/>
      <w:szCs w:val="26"/>
    </w:rPr>
  </w:style>
  <w:style w:type="paragraph" w:styleId="4">
    <w:name w:val="heading 4"/>
    <w:aliases w:val="!Параграфы/Статьи документа"/>
    <w:basedOn w:val="a"/>
    <w:link w:val="40"/>
    <w:qFormat/>
    <w:rsid w:val="00CF0BCB"/>
    <w:pPr>
      <w:outlineLvl w:val="3"/>
    </w:pPr>
    <w:rPr>
      <w:b/>
      <w:bCs/>
      <w:sz w:val="26"/>
      <w:szCs w:val="28"/>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color w:val="666666"/>
      <w:sz w:val="22"/>
      <w:szCs w:val="22"/>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i/>
      <w:color w:val="666666"/>
      <w:sz w:val="22"/>
      <w:szCs w:val="22"/>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iPriority w:val="99"/>
    <w:unhideWhenUsed/>
    <w:rsid w:val="00311B33"/>
    <w:pPr>
      <w:tabs>
        <w:tab w:val="center" w:pos="4677"/>
        <w:tab w:val="right" w:pos="9355"/>
      </w:tabs>
    </w:p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rPr>
  </w:style>
  <w:style w:type="paragraph" w:styleId="21">
    <w:name w:val="Body Text 2"/>
    <w:basedOn w:val="a"/>
    <w:link w:val="22"/>
    <w:unhideWhenUsed/>
    <w:rsid w:val="00311B33"/>
    <w:rPr>
      <w:rFonts w:ascii="Times New Roman" w:hAnsi="Times New Roman"/>
      <w:bCs/>
      <w:sz w:val="28"/>
      <w:szCs w:val="20"/>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uiPriority w:val="99"/>
    <w:semiHidden/>
    <w:unhideWhenUsed/>
    <w:rsid w:val="00311B33"/>
    <w:rPr>
      <w:rFonts w:ascii="Tahoma" w:hAnsi="Tahoma"/>
      <w:sz w:val="16"/>
      <w:szCs w:val="16"/>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16">
    <w:name w:val="Абзац списка1"/>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rPr>
  </w:style>
  <w:style w:type="paragraph" w:styleId="af3">
    <w:name w:val="annotation subject"/>
    <w:basedOn w:val="a4"/>
    <w:next w:val="a4"/>
    <w:link w:val="af2"/>
    <w:semiHidden/>
    <w:rsid w:val="00463C54"/>
    <w:pPr>
      <w:ind w:firstLine="0"/>
      <w:jc w:val="left"/>
    </w:pPr>
    <w:rPr>
      <w:rFonts w:ascii="Arial" w:eastAsia="Calibri" w:hAnsi="Arial"/>
      <w:b/>
      <w:color w:val="000000"/>
      <w:sz w:val="20"/>
    </w:rPr>
  </w:style>
  <w:style w:type="character" w:customStyle="1" w:styleId="17">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rPr>
  </w:style>
  <w:style w:type="paragraph" w:styleId="af5">
    <w:name w:val="Body Text Indent"/>
    <w:basedOn w:val="a"/>
    <w:link w:val="af4"/>
    <w:rsid w:val="00463C54"/>
    <w:pPr>
      <w:spacing w:after="120"/>
      <w:ind w:left="283" w:firstLine="0"/>
      <w:jc w:val="left"/>
    </w:pPr>
    <w:rPr>
      <w:rFonts w:ascii="Times New Roman" w:hAnsi="Times New Roman"/>
      <w:sz w:val="28"/>
      <w:szCs w:val="28"/>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D961F-92B6-426F-AC01-7509D2DF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11</TotalTime>
  <Pages>1</Pages>
  <Words>36540</Words>
  <Characters>208281</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ZEMshekalov</cp:lastModifiedBy>
  <cp:revision>11</cp:revision>
  <cp:lastPrinted>2022-10-05T12:45:00Z</cp:lastPrinted>
  <dcterms:created xsi:type="dcterms:W3CDTF">2022-10-05T12:45:00Z</dcterms:created>
  <dcterms:modified xsi:type="dcterms:W3CDTF">2022-10-11T06:04:00Z</dcterms:modified>
</cp:coreProperties>
</file>